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749A0" w14:textId="22D6BAF9" w:rsidR="00FC364C" w:rsidRPr="00F55B83" w:rsidRDefault="4FF66BAA" w:rsidP="00BB2857">
      <w:pPr>
        <w:tabs>
          <w:tab w:val="left" w:pos="993"/>
        </w:tabs>
        <w:spacing w:after="160" w:line="259" w:lineRule="auto"/>
        <w:rPr>
          <w:rFonts w:ascii="Arial" w:hAnsi="Arial" w:cs="Arial"/>
        </w:rPr>
      </w:pPr>
      <w:bookmarkStart w:id="0" w:name="_Hlk51234032"/>
      <w:bookmarkEnd w:id="0"/>
      <w:r w:rsidRPr="59C5EE76">
        <w:rPr>
          <w:rFonts w:ascii="Arial" w:hAnsi="Arial" w:cs="Arial"/>
        </w:rPr>
        <w:t xml:space="preserve">                                                                                                                                                                                                                                                                                                                                                                                                                                                                                                                                                                                                                                                                                                                                                                        </w:t>
      </w:r>
    </w:p>
    <w:sdt>
      <w:sdtPr>
        <w:rPr>
          <w:rFonts w:ascii="Arial" w:hAnsi="Arial" w:cs="Arial"/>
        </w:rPr>
        <w:id w:val="-451246431"/>
        <w:docPartObj>
          <w:docPartGallery w:val="Cover Pages"/>
          <w:docPartUnique/>
        </w:docPartObj>
      </w:sdtPr>
      <w:sdtEndPr/>
      <w:sdtContent>
        <w:p w14:paraId="6289584F" w14:textId="4C4D30B7" w:rsidR="00F60537" w:rsidRPr="00F55B83" w:rsidRDefault="00F02C71">
          <w:pPr>
            <w:spacing w:after="160" w:line="259" w:lineRule="auto"/>
            <w:rPr>
              <w:rFonts w:ascii="Arial" w:hAnsi="Arial" w:cs="Arial"/>
            </w:rPr>
          </w:pPr>
          <w:r w:rsidRPr="00F55B83">
            <w:rPr>
              <w:rFonts w:ascii="Arial" w:hAnsi="Arial" w:cs="Arial"/>
              <w:noProof/>
            </w:rPr>
            <w:t xml:space="preserve"> </w:t>
          </w:r>
          <w:r w:rsidR="00F60537" w:rsidRPr="00F55B83">
            <w:rPr>
              <w:rFonts w:ascii="Arial" w:hAnsi="Arial" w:cs="Arial"/>
              <w:noProof/>
              <w:lang w:eastAsia="nn-NO"/>
            </w:rPr>
            <mc:AlternateContent>
              <mc:Choice Requires="wps">
                <w:drawing>
                  <wp:anchor distT="0" distB="0" distL="114300" distR="114300" simplePos="0" relativeHeight="251658241" behindDoc="0" locked="0" layoutInCell="1" allowOverlap="1" wp14:anchorId="4C36D29D" wp14:editId="32B328A8">
                    <wp:simplePos x="0" y="0"/>
                    <wp:positionH relativeFrom="page">
                      <wp:align>center</wp:align>
                    </wp:positionH>
                    <wp:positionV relativeFrom="page">
                      <wp:align>center</wp:align>
                    </wp:positionV>
                    <wp:extent cx="1712890" cy="3840480"/>
                    <wp:effectExtent l="0" t="0" r="1270" b="0"/>
                    <wp:wrapNone/>
                    <wp:docPr id="138" name="Tekstboks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268078" w:themeColor="accent2"/>
                                  </w:tblBorders>
                                  <w:tblCellMar>
                                    <w:top w:w="1296" w:type="dxa"/>
                                    <w:left w:w="360" w:type="dxa"/>
                                    <w:bottom w:w="1296" w:type="dxa"/>
                                    <w:right w:w="360" w:type="dxa"/>
                                  </w:tblCellMar>
                                  <w:tblLook w:val="04A0" w:firstRow="1" w:lastRow="0" w:firstColumn="1" w:lastColumn="0" w:noHBand="0" w:noVBand="1"/>
                                </w:tblPr>
                                <w:tblGrid>
                                  <w:gridCol w:w="6194"/>
                                  <w:gridCol w:w="4998"/>
                                </w:tblGrid>
                                <w:tr w:rsidR="00C372EE" w:rsidRPr="00266694" w14:paraId="4075D1D1" w14:textId="77777777" w:rsidTr="005F368C">
                                  <w:trPr>
                                    <w:jc w:val="center"/>
                                  </w:trPr>
                                  <w:tc>
                                    <w:tcPr>
                                      <w:tcW w:w="2717" w:type="pct"/>
                                      <w:vAlign w:val="center"/>
                                    </w:tcPr>
                                    <w:p w14:paraId="4A0DCC81" w14:textId="2E963FC0" w:rsidR="00C372EE" w:rsidRDefault="007A4DC5" w:rsidP="00A1248A">
                                      <w:r w:rsidRPr="007A4DC5">
                                        <w:rPr>
                                          <w:noProof/>
                                        </w:rPr>
                                        <w:drawing>
                                          <wp:inline distT="0" distB="0" distL="0" distR="0" wp14:anchorId="2C8F2346" wp14:editId="01D03D58">
                                            <wp:extent cx="3476359" cy="351409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4320" t="-1934" b="1"/>
                                                    <a:stretch/>
                                                  </pic:blipFill>
                                                  <pic:spPr bwMode="auto">
                                                    <a:xfrm>
                                                      <a:off x="0" y="0"/>
                                                      <a:ext cx="3483513" cy="3521321"/>
                                                    </a:xfrm>
                                                    <a:prstGeom prst="rect">
                                                      <a:avLst/>
                                                    </a:prstGeom>
                                                    <a:noFill/>
                                                    <a:ln>
                                                      <a:noFill/>
                                                    </a:ln>
                                                    <a:extLst>
                                                      <a:ext uri="{53640926-AAD7-44D8-BBD7-CCE9431645EC}">
                                                        <a14:shadowObscured xmlns:a14="http://schemas.microsoft.com/office/drawing/2010/main"/>
                                                      </a:ext>
                                                    </a:extLst>
                                                  </pic:spPr>
                                                </pic:pic>
                                              </a:graphicData>
                                            </a:graphic>
                                          </wp:inline>
                                        </w:drawing>
                                      </w:r>
                                    </w:p>
                                    <w:sdt>
                                      <w:sdtPr>
                                        <w:rPr>
                                          <w:b/>
                                          <w:caps/>
                                          <w:color w:val="268078" w:themeColor="text2"/>
                                          <w:sz w:val="40"/>
                                          <w:szCs w:val="40"/>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E6B49BB" w14:textId="0AE8947B" w:rsidR="00C372EE" w:rsidRPr="00CD5980" w:rsidRDefault="00C372EE" w:rsidP="00E26BC4">
                                          <w:pPr>
                                            <w:pStyle w:val="Ingenmellomrom"/>
                                            <w:spacing w:line="312" w:lineRule="auto"/>
                                            <w:rPr>
                                              <w:caps/>
                                              <w:sz w:val="40"/>
                                              <w:szCs w:val="40"/>
                                            </w:rPr>
                                          </w:pPr>
                                          <w:r w:rsidRPr="001A1548">
                                            <w:rPr>
                                              <w:b/>
                                              <w:caps/>
                                              <w:color w:val="268078" w:themeColor="text2"/>
                                              <w:sz w:val="40"/>
                                              <w:szCs w:val="40"/>
                                            </w:rPr>
                                            <w:t>Planstrategi 2020 – 2023  Voss hera</w:t>
                                          </w:r>
                                          <w:r w:rsidR="00CD5980" w:rsidRPr="001A1548">
                                            <w:rPr>
                                              <w:b/>
                                              <w:caps/>
                                              <w:color w:val="268078" w:themeColor="text2"/>
                                              <w:sz w:val="40"/>
                                              <w:szCs w:val="40"/>
                                            </w:rPr>
                                            <w:t>D</w:t>
                                          </w:r>
                                        </w:p>
                                      </w:sdtContent>
                                    </w:sdt>
                                    <w:sdt>
                                      <w:sdtPr>
                                        <w:rPr>
                                          <w:color w:val="48B4AB" w:themeColor="text1"/>
                                          <w:sz w:val="24"/>
                                          <w:szCs w:val="24"/>
                                        </w:rPr>
                                        <w:alias w:val="Undertit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44F84EBE" w14:textId="0C667A95" w:rsidR="00C372EE" w:rsidRDefault="00C372EE">
                                          <w:pPr>
                                            <w:jc w:val="right"/>
                                            <w:rPr>
                                              <w:sz w:val="24"/>
                                              <w:szCs w:val="24"/>
                                            </w:rPr>
                                          </w:pPr>
                                          <w:r>
                                            <w:rPr>
                                              <w:color w:val="48B4AB" w:themeColor="text1"/>
                                              <w:sz w:val="24"/>
                                              <w:szCs w:val="24"/>
                                            </w:rPr>
                                            <w:t xml:space="preserve">     </w:t>
                                          </w:r>
                                        </w:p>
                                      </w:sdtContent>
                                    </w:sdt>
                                  </w:tc>
                                  <w:tc>
                                    <w:tcPr>
                                      <w:tcW w:w="2283" w:type="pct"/>
                                      <w:vAlign w:val="center"/>
                                    </w:tcPr>
                                    <w:p w14:paraId="481E3E7B" w14:textId="62E29368" w:rsidR="00C372EE" w:rsidRPr="001F465B" w:rsidRDefault="007F2BD1">
                                      <w:pPr>
                                        <w:rPr>
                                          <w:rFonts w:ascii="Arial" w:hAnsi="Arial" w:cs="Arial"/>
                                          <w:i/>
                                          <w:color w:val="171717" w:themeColor="background2" w:themeShade="1A"/>
                                        </w:rPr>
                                      </w:pPr>
                                      <w:r w:rsidRPr="001F465B">
                                        <w:rPr>
                                          <w:rFonts w:ascii="Arial" w:hAnsi="Arial" w:cs="Arial"/>
                                          <w:i/>
                                          <w:color w:val="171717" w:themeColor="background2" w:themeShade="1A"/>
                                        </w:rPr>
                                        <w:t>E</w:t>
                                      </w:r>
                                      <w:r w:rsidR="00266694" w:rsidRPr="001F465B">
                                        <w:rPr>
                                          <w:rFonts w:ascii="Arial" w:hAnsi="Arial" w:cs="Arial"/>
                                          <w:i/>
                                          <w:color w:val="171717" w:themeColor="background2" w:themeShade="1A"/>
                                        </w:rPr>
                                        <w:t>in kommunal planstrategi</w:t>
                                      </w:r>
                                      <w:r w:rsidRPr="001F465B">
                                        <w:rPr>
                                          <w:rFonts w:ascii="Arial" w:hAnsi="Arial" w:cs="Arial"/>
                                          <w:i/>
                                          <w:color w:val="171717" w:themeColor="background2" w:themeShade="1A"/>
                                        </w:rPr>
                                        <w:t xml:space="preserve"> skal </w:t>
                                      </w:r>
                                      <w:r w:rsidR="00266694" w:rsidRPr="001F465B">
                                        <w:rPr>
                                          <w:rFonts w:ascii="Arial" w:hAnsi="Arial" w:cs="Arial"/>
                                          <w:i/>
                                          <w:color w:val="171717" w:themeColor="background2" w:themeShade="1A"/>
                                        </w:rPr>
                                        <w:t>klargjera kva plan</w:t>
                                      </w:r>
                                      <w:r w:rsidRPr="001F465B">
                                        <w:rPr>
                                          <w:rFonts w:ascii="Arial" w:hAnsi="Arial" w:cs="Arial"/>
                                          <w:i/>
                                          <w:color w:val="171717" w:themeColor="background2" w:themeShade="1A"/>
                                        </w:rPr>
                                        <w:t>o</w:t>
                                      </w:r>
                                      <w:r w:rsidR="00266694" w:rsidRPr="001F465B">
                                        <w:rPr>
                                          <w:rFonts w:ascii="Arial" w:hAnsi="Arial" w:cs="Arial"/>
                                          <w:i/>
                                          <w:color w:val="171717" w:themeColor="background2" w:themeShade="1A"/>
                                        </w:rPr>
                                        <w:t>ppgåver kommunen bør starta opp eller vidareføra for å legge til rette for ønska utvikling</w:t>
                                      </w:r>
                                      <w:r w:rsidR="0022120C" w:rsidRPr="001F465B">
                                        <w:rPr>
                                          <w:rFonts w:ascii="Arial" w:hAnsi="Arial" w:cs="Arial"/>
                                          <w:i/>
                                          <w:color w:val="171717" w:themeColor="background2" w:themeShade="1A"/>
                                        </w:rPr>
                                        <w:t xml:space="preserve">. </w:t>
                                      </w:r>
                                      <w:r w:rsidR="005A35FD" w:rsidRPr="001F465B">
                                        <w:rPr>
                                          <w:rFonts w:ascii="Arial" w:hAnsi="Arial" w:cs="Arial"/>
                                          <w:i/>
                                          <w:color w:val="171717" w:themeColor="background2" w:themeShade="1A"/>
                                        </w:rPr>
                                        <w:t xml:space="preserve">Satsingsområda </w:t>
                                      </w:r>
                                      <w:r w:rsidR="0068316B" w:rsidRPr="001F465B">
                                        <w:rPr>
                                          <w:rFonts w:ascii="Arial" w:hAnsi="Arial" w:cs="Arial"/>
                                          <w:i/>
                                          <w:color w:val="171717" w:themeColor="background2" w:themeShade="1A"/>
                                        </w:rPr>
                                        <w:t>dei næraste åra er «klima og klimatilpa</w:t>
                                      </w:r>
                                      <w:r w:rsidR="007C7866" w:rsidRPr="001F465B">
                                        <w:rPr>
                                          <w:rFonts w:ascii="Arial" w:hAnsi="Arial" w:cs="Arial"/>
                                          <w:i/>
                                          <w:color w:val="171717" w:themeColor="background2" w:themeShade="1A"/>
                                        </w:rPr>
                                        <w:t>s</w:t>
                                      </w:r>
                                      <w:r w:rsidR="0068316B" w:rsidRPr="001F465B">
                                        <w:rPr>
                                          <w:rFonts w:ascii="Arial" w:hAnsi="Arial" w:cs="Arial"/>
                                          <w:i/>
                                          <w:color w:val="171717" w:themeColor="background2" w:themeShade="1A"/>
                                        </w:rPr>
                                        <w:t>sing», «Vossingane» og «utanforsk</w:t>
                                      </w:r>
                                      <w:r w:rsidR="00832582" w:rsidRPr="001F465B">
                                        <w:rPr>
                                          <w:rFonts w:ascii="Arial" w:hAnsi="Arial" w:cs="Arial"/>
                                          <w:i/>
                                          <w:color w:val="171717" w:themeColor="background2" w:themeShade="1A"/>
                                        </w:rPr>
                                        <w:t>ap»</w:t>
                                      </w:r>
                                    </w:p>
                                    <w:p w14:paraId="4EB2E7DC" w14:textId="6178C692" w:rsidR="00C372EE" w:rsidRPr="00266694" w:rsidRDefault="00C372EE">
                                      <w:pPr>
                                        <w:pStyle w:val="Ingenmellomrom"/>
                                      </w:pPr>
                                    </w:p>
                                  </w:tc>
                                </w:tr>
                              </w:tbl>
                              <w:p w14:paraId="02FF122D" w14:textId="77777777" w:rsidR="00C372EE" w:rsidRPr="00266694" w:rsidRDefault="00C372E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C36D29D" id="_x0000_t202" coordsize="21600,21600" o:spt="202" path="m,l,21600r21600,l21600,xe">
                    <v:stroke joinstyle="miter"/>
                    <v:path gradientshapeok="t" o:connecttype="rect"/>
                  </v:shapetype>
                  <v:shape id="Tekstboks 138" o:spid="_x0000_s1026" type="#_x0000_t202" style="position:absolute;margin-left:0;margin-top:0;width:134.85pt;height:302.4pt;z-index:251658241;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CY&#10;iV3VhwIAAII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268078" w:themeColor="accent2"/>
                            </w:tblBorders>
                            <w:tblCellMar>
                              <w:top w:w="1296" w:type="dxa"/>
                              <w:left w:w="360" w:type="dxa"/>
                              <w:bottom w:w="1296" w:type="dxa"/>
                              <w:right w:w="360" w:type="dxa"/>
                            </w:tblCellMar>
                            <w:tblLook w:val="04A0" w:firstRow="1" w:lastRow="0" w:firstColumn="1" w:lastColumn="0" w:noHBand="0" w:noVBand="1"/>
                          </w:tblPr>
                          <w:tblGrid>
                            <w:gridCol w:w="6194"/>
                            <w:gridCol w:w="4998"/>
                          </w:tblGrid>
                          <w:tr w:rsidR="00C372EE" w:rsidRPr="00266694" w14:paraId="4075D1D1" w14:textId="77777777" w:rsidTr="005F368C">
                            <w:trPr>
                              <w:jc w:val="center"/>
                            </w:trPr>
                            <w:tc>
                              <w:tcPr>
                                <w:tcW w:w="2717" w:type="pct"/>
                                <w:vAlign w:val="center"/>
                              </w:tcPr>
                              <w:p w14:paraId="4A0DCC81" w14:textId="2E963FC0" w:rsidR="00C372EE" w:rsidRDefault="007A4DC5" w:rsidP="00A1248A">
                                <w:r w:rsidRPr="007A4DC5">
                                  <w:rPr>
                                    <w:noProof/>
                                  </w:rPr>
                                  <w:drawing>
                                    <wp:inline distT="0" distB="0" distL="0" distR="0" wp14:anchorId="2C8F2346" wp14:editId="01D03D58">
                                      <wp:extent cx="3476359" cy="351409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4320" t="-1934" b="1"/>
                                              <a:stretch/>
                                            </pic:blipFill>
                                            <pic:spPr bwMode="auto">
                                              <a:xfrm>
                                                <a:off x="0" y="0"/>
                                                <a:ext cx="3483513" cy="3521321"/>
                                              </a:xfrm>
                                              <a:prstGeom prst="rect">
                                                <a:avLst/>
                                              </a:prstGeom>
                                              <a:noFill/>
                                              <a:ln>
                                                <a:noFill/>
                                              </a:ln>
                                              <a:extLst>
                                                <a:ext uri="{53640926-AAD7-44D8-BBD7-CCE9431645EC}">
                                                  <a14:shadowObscured xmlns:a14="http://schemas.microsoft.com/office/drawing/2010/main"/>
                                                </a:ext>
                                              </a:extLst>
                                            </pic:spPr>
                                          </pic:pic>
                                        </a:graphicData>
                                      </a:graphic>
                                    </wp:inline>
                                  </w:drawing>
                                </w:r>
                              </w:p>
                              <w:sdt>
                                <w:sdtPr>
                                  <w:rPr>
                                    <w:b/>
                                    <w:caps/>
                                    <w:color w:val="268078" w:themeColor="text2"/>
                                    <w:sz w:val="40"/>
                                    <w:szCs w:val="40"/>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E6B49BB" w14:textId="0AE8947B" w:rsidR="00C372EE" w:rsidRPr="00CD5980" w:rsidRDefault="00C372EE" w:rsidP="00E26BC4">
                                    <w:pPr>
                                      <w:pStyle w:val="Ingenmellomrom"/>
                                      <w:spacing w:line="312" w:lineRule="auto"/>
                                      <w:rPr>
                                        <w:caps/>
                                        <w:sz w:val="40"/>
                                        <w:szCs w:val="40"/>
                                      </w:rPr>
                                    </w:pPr>
                                    <w:r w:rsidRPr="001A1548">
                                      <w:rPr>
                                        <w:b/>
                                        <w:caps/>
                                        <w:color w:val="268078" w:themeColor="text2"/>
                                        <w:sz w:val="40"/>
                                        <w:szCs w:val="40"/>
                                      </w:rPr>
                                      <w:t>Planstrategi 2020 – 2023  Voss hera</w:t>
                                    </w:r>
                                    <w:r w:rsidR="00CD5980" w:rsidRPr="001A1548">
                                      <w:rPr>
                                        <w:b/>
                                        <w:caps/>
                                        <w:color w:val="268078" w:themeColor="text2"/>
                                        <w:sz w:val="40"/>
                                        <w:szCs w:val="40"/>
                                      </w:rPr>
                                      <w:t>D</w:t>
                                    </w:r>
                                  </w:p>
                                </w:sdtContent>
                              </w:sdt>
                              <w:sdt>
                                <w:sdtPr>
                                  <w:rPr>
                                    <w:color w:val="48B4AB" w:themeColor="text1"/>
                                    <w:sz w:val="24"/>
                                    <w:szCs w:val="24"/>
                                  </w:rPr>
                                  <w:alias w:val="Undertit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44F84EBE" w14:textId="0C667A95" w:rsidR="00C372EE" w:rsidRDefault="00C372EE">
                                    <w:pPr>
                                      <w:jc w:val="right"/>
                                      <w:rPr>
                                        <w:sz w:val="24"/>
                                        <w:szCs w:val="24"/>
                                      </w:rPr>
                                    </w:pPr>
                                    <w:r>
                                      <w:rPr>
                                        <w:color w:val="48B4AB" w:themeColor="text1"/>
                                        <w:sz w:val="24"/>
                                        <w:szCs w:val="24"/>
                                      </w:rPr>
                                      <w:t xml:space="preserve">     </w:t>
                                    </w:r>
                                  </w:p>
                                </w:sdtContent>
                              </w:sdt>
                            </w:tc>
                            <w:tc>
                              <w:tcPr>
                                <w:tcW w:w="2283" w:type="pct"/>
                                <w:vAlign w:val="center"/>
                              </w:tcPr>
                              <w:p w14:paraId="481E3E7B" w14:textId="62E29368" w:rsidR="00C372EE" w:rsidRPr="001F465B" w:rsidRDefault="007F2BD1">
                                <w:pPr>
                                  <w:rPr>
                                    <w:rFonts w:ascii="Arial" w:hAnsi="Arial" w:cs="Arial"/>
                                    <w:i/>
                                    <w:color w:val="171717" w:themeColor="background2" w:themeShade="1A"/>
                                  </w:rPr>
                                </w:pPr>
                                <w:r w:rsidRPr="001F465B">
                                  <w:rPr>
                                    <w:rFonts w:ascii="Arial" w:hAnsi="Arial" w:cs="Arial"/>
                                    <w:i/>
                                    <w:color w:val="171717" w:themeColor="background2" w:themeShade="1A"/>
                                  </w:rPr>
                                  <w:t>E</w:t>
                                </w:r>
                                <w:r w:rsidR="00266694" w:rsidRPr="001F465B">
                                  <w:rPr>
                                    <w:rFonts w:ascii="Arial" w:hAnsi="Arial" w:cs="Arial"/>
                                    <w:i/>
                                    <w:color w:val="171717" w:themeColor="background2" w:themeShade="1A"/>
                                  </w:rPr>
                                  <w:t>in kommunal planstrategi</w:t>
                                </w:r>
                                <w:r w:rsidRPr="001F465B">
                                  <w:rPr>
                                    <w:rFonts w:ascii="Arial" w:hAnsi="Arial" w:cs="Arial"/>
                                    <w:i/>
                                    <w:color w:val="171717" w:themeColor="background2" w:themeShade="1A"/>
                                  </w:rPr>
                                  <w:t xml:space="preserve"> skal </w:t>
                                </w:r>
                                <w:r w:rsidR="00266694" w:rsidRPr="001F465B">
                                  <w:rPr>
                                    <w:rFonts w:ascii="Arial" w:hAnsi="Arial" w:cs="Arial"/>
                                    <w:i/>
                                    <w:color w:val="171717" w:themeColor="background2" w:themeShade="1A"/>
                                  </w:rPr>
                                  <w:t>klargjera kva plan</w:t>
                                </w:r>
                                <w:r w:rsidRPr="001F465B">
                                  <w:rPr>
                                    <w:rFonts w:ascii="Arial" w:hAnsi="Arial" w:cs="Arial"/>
                                    <w:i/>
                                    <w:color w:val="171717" w:themeColor="background2" w:themeShade="1A"/>
                                  </w:rPr>
                                  <w:t>o</w:t>
                                </w:r>
                                <w:r w:rsidR="00266694" w:rsidRPr="001F465B">
                                  <w:rPr>
                                    <w:rFonts w:ascii="Arial" w:hAnsi="Arial" w:cs="Arial"/>
                                    <w:i/>
                                    <w:color w:val="171717" w:themeColor="background2" w:themeShade="1A"/>
                                  </w:rPr>
                                  <w:t>ppgåver kommunen bør starta opp eller vidareføra for å legge til rette for ønska utvikling</w:t>
                                </w:r>
                                <w:r w:rsidR="0022120C" w:rsidRPr="001F465B">
                                  <w:rPr>
                                    <w:rFonts w:ascii="Arial" w:hAnsi="Arial" w:cs="Arial"/>
                                    <w:i/>
                                    <w:color w:val="171717" w:themeColor="background2" w:themeShade="1A"/>
                                  </w:rPr>
                                  <w:t xml:space="preserve">. </w:t>
                                </w:r>
                                <w:r w:rsidR="005A35FD" w:rsidRPr="001F465B">
                                  <w:rPr>
                                    <w:rFonts w:ascii="Arial" w:hAnsi="Arial" w:cs="Arial"/>
                                    <w:i/>
                                    <w:color w:val="171717" w:themeColor="background2" w:themeShade="1A"/>
                                  </w:rPr>
                                  <w:t xml:space="preserve">Satsingsområda </w:t>
                                </w:r>
                                <w:r w:rsidR="0068316B" w:rsidRPr="001F465B">
                                  <w:rPr>
                                    <w:rFonts w:ascii="Arial" w:hAnsi="Arial" w:cs="Arial"/>
                                    <w:i/>
                                    <w:color w:val="171717" w:themeColor="background2" w:themeShade="1A"/>
                                  </w:rPr>
                                  <w:t>dei næraste åra er «klima og klimatilpa</w:t>
                                </w:r>
                                <w:r w:rsidR="007C7866" w:rsidRPr="001F465B">
                                  <w:rPr>
                                    <w:rFonts w:ascii="Arial" w:hAnsi="Arial" w:cs="Arial"/>
                                    <w:i/>
                                    <w:color w:val="171717" w:themeColor="background2" w:themeShade="1A"/>
                                  </w:rPr>
                                  <w:t>s</w:t>
                                </w:r>
                                <w:r w:rsidR="0068316B" w:rsidRPr="001F465B">
                                  <w:rPr>
                                    <w:rFonts w:ascii="Arial" w:hAnsi="Arial" w:cs="Arial"/>
                                    <w:i/>
                                    <w:color w:val="171717" w:themeColor="background2" w:themeShade="1A"/>
                                  </w:rPr>
                                  <w:t>sing», «Vossingane» og «utanforsk</w:t>
                                </w:r>
                                <w:r w:rsidR="00832582" w:rsidRPr="001F465B">
                                  <w:rPr>
                                    <w:rFonts w:ascii="Arial" w:hAnsi="Arial" w:cs="Arial"/>
                                    <w:i/>
                                    <w:color w:val="171717" w:themeColor="background2" w:themeShade="1A"/>
                                  </w:rPr>
                                  <w:t>ap»</w:t>
                                </w:r>
                              </w:p>
                              <w:p w14:paraId="4EB2E7DC" w14:textId="6178C692" w:rsidR="00C372EE" w:rsidRPr="00266694" w:rsidRDefault="00C372EE">
                                <w:pPr>
                                  <w:pStyle w:val="Ingenmellomrom"/>
                                </w:pPr>
                              </w:p>
                            </w:tc>
                          </w:tr>
                        </w:tbl>
                        <w:p w14:paraId="02FF122D" w14:textId="77777777" w:rsidR="00C372EE" w:rsidRPr="00266694" w:rsidRDefault="00C372EE"/>
                      </w:txbxContent>
                    </v:textbox>
                    <w10:wrap anchorx="page" anchory="page"/>
                  </v:shape>
                </w:pict>
              </mc:Fallback>
            </mc:AlternateContent>
          </w:r>
          <w:r w:rsidR="00F60537" w:rsidRPr="00F55B83">
            <w:rPr>
              <w:rFonts w:ascii="Arial" w:hAnsi="Arial" w:cs="Arial"/>
            </w:rPr>
            <w:br w:type="page"/>
          </w:r>
        </w:p>
      </w:sdtContent>
    </w:sdt>
    <w:sdt>
      <w:sdtPr>
        <w:rPr>
          <w:rFonts w:ascii="Arial" w:eastAsiaTheme="minorHAnsi" w:hAnsi="Arial" w:cs="Arial"/>
          <w:color w:val="auto"/>
          <w:sz w:val="22"/>
          <w:szCs w:val="22"/>
          <w:lang w:val="nn-NO" w:eastAsia="en-US"/>
        </w:rPr>
        <w:id w:val="-674491575"/>
        <w:docPartObj>
          <w:docPartGallery w:val="Table of Contents"/>
          <w:docPartUnique/>
        </w:docPartObj>
      </w:sdtPr>
      <w:sdtEndPr>
        <w:rPr>
          <w:b/>
          <w:bCs/>
        </w:rPr>
      </w:sdtEndPr>
      <w:sdtContent>
        <w:p w14:paraId="6D908FD1" w14:textId="7EDCFD9F" w:rsidR="00CF377D" w:rsidRPr="00F55B83" w:rsidRDefault="00CF377D" w:rsidP="00C7648C">
          <w:pPr>
            <w:pStyle w:val="Overskriftforinnholdsfortegnelse"/>
            <w:rPr>
              <w:rFonts w:ascii="Arial" w:hAnsi="Arial" w:cs="Arial"/>
              <w:b/>
              <w:lang w:val="nn-NO"/>
            </w:rPr>
          </w:pPr>
          <w:r w:rsidRPr="00F55B83">
            <w:rPr>
              <w:rFonts w:ascii="Arial" w:hAnsi="Arial" w:cs="Arial"/>
              <w:b/>
              <w:lang w:val="nn-NO"/>
            </w:rPr>
            <w:t>Innh</w:t>
          </w:r>
          <w:r w:rsidR="008B57B1" w:rsidRPr="00F55B83">
            <w:rPr>
              <w:rFonts w:ascii="Arial" w:hAnsi="Arial" w:cs="Arial"/>
              <w:b/>
              <w:lang w:val="nn-NO"/>
            </w:rPr>
            <w:t>a</w:t>
          </w:r>
          <w:r w:rsidRPr="00F55B83">
            <w:rPr>
              <w:rFonts w:ascii="Arial" w:hAnsi="Arial" w:cs="Arial"/>
              <w:b/>
              <w:lang w:val="nn-NO"/>
            </w:rPr>
            <w:t>ld</w:t>
          </w:r>
        </w:p>
        <w:p w14:paraId="7EFAA7E8" w14:textId="77777777" w:rsidR="001F6094" w:rsidRPr="00F55B83" w:rsidRDefault="001F6094" w:rsidP="001F6094">
          <w:pPr>
            <w:rPr>
              <w:rFonts w:ascii="Arial" w:hAnsi="Arial" w:cs="Arial"/>
              <w:lang w:eastAsia="nb-NO"/>
            </w:rPr>
          </w:pPr>
        </w:p>
        <w:p w14:paraId="26076D97" w14:textId="4CF79D32" w:rsidR="00FD21B8" w:rsidRDefault="00CF377D">
          <w:pPr>
            <w:pStyle w:val="INNH1"/>
            <w:tabs>
              <w:tab w:val="right" w:leader="dot" w:pos="9062"/>
            </w:tabs>
            <w:rPr>
              <w:rFonts w:eastAsiaTheme="minorEastAsia"/>
              <w:noProof/>
              <w:lang w:val="nb-NO" w:eastAsia="nb-NO"/>
            </w:rPr>
          </w:pPr>
          <w:r w:rsidRPr="00F55B83">
            <w:rPr>
              <w:rFonts w:ascii="Arial" w:hAnsi="Arial" w:cs="Arial"/>
              <w:b/>
              <w:bCs/>
            </w:rPr>
            <w:fldChar w:fldCharType="begin"/>
          </w:r>
          <w:r w:rsidRPr="00F55B83">
            <w:rPr>
              <w:rFonts w:ascii="Arial" w:hAnsi="Arial" w:cs="Arial"/>
              <w:b/>
              <w:bCs/>
            </w:rPr>
            <w:instrText xml:space="preserve"> TOC \o "1-3" \h \z \u </w:instrText>
          </w:r>
          <w:r w:rsidRPr="00F55B83">
            <w:rPr>
              <w:rFonts w:ascii="Arial" w:hAnsi="Arial" w:cs="Arial"/>
              <w:b/>
              <w:bCs/>
            </w:rPr>
            <w:fldChar w:fldCharType="separate"/>
          </w:r>
          <w:hyperlink w:anchor="_Toc57053769" w:history="1">
            <w:r w:rsidR="00FD21B8" w:rsidRPr="0054683A">
              <w:rPr>
                <w:rStyle w:val="Hyperkobling"/>
                <w:rFonts w:ascii="Arial" w:hAnsi="Arial" w:cs="Arial"/>
                <w:b/>
                <w:noProof/>
              </w:rPr>
              <w:t>Forord</w:t>
            </w:r>
            <w:r w:rsidR="00FD21B8">
              <w:rPr>
                <w:noProof/>
                <w:webHidden/>
              </w:rPr>
              <w:tab/>
            </w:r>
            <w:r w:rsidR="00FD21B8">
              <w:rPr>
                <w:noProof/>
                <w:webHidden/>
              </w:rPr>
              <w:fldChar w:fldCharType="begin"/>
            </w:r>
            <w:r w:rsidR="00FD21B8">
              <w:rPr>
                <w:noProof/>
                <w:webHidden/>
              </w:rPr>
              <w:instrText xml:space="preserve"> PAGEREF _Toc57053769 \h </w:instrText>
            </w:r>
            <w:r w:rsidR="00FD21B8">
              <w:rPr>
                <w:noProof/>
                <w:webHidden/>
              </w:rPr>
            </w:r>
            <w:r w:rsidR="00FD21B8">
              <w:rPr>
                <w:noProof/>
                <w:webHidden/>
              </w:rPr>
              <w:fldChar w:fldCharType="separate"/>
            </w:r>
            <w:r w:rsidR="00FD21B8">
              <w:rPr>
                <w:noProof/>
                <w:webHidden/>
              </w:rPr>
              <w:t>2</w:t>
            </w:r>
            <w:r w:rsidR="00FD21B8">
              <w:rPr>
                <w:noProof/>
                <w:webHidden/>
              </w:rPr>
              <w:fldChar w:fldCharType="end"/>
            </w:r>
          </w:hyperlink>
        </w:p>
        <w:p w14:paraId="0604047D" w14:textId="052AC819" w:rsidR="00FD21B8" w:rsidRDefault="00BF2205">
          <w:pPr>
            <w:pStyle w:val="INNH1"/>
            <w:tabs>
              <w:tab w:val="right" w:leader="dot" w:pos="9062"/>
            </w:tabs>
            <w:rPr>
              <w:rFonts w:eastAsiaTheme="minorEastAsia"/>
              <w:noProof/>
              <w:lang w:val="nb-NO" w:eastAsia="nb-NO"/>
            </w:rPr>
          </w:pPr>
          <w:hyperlink w:anchor="_Toc57053770" w:history="1">
            <w:r w:rsidR="00FD21B8" w:rsidRPr="0054683A">
              <w:rPr>
                <w:rStyle w:val="Hyperkobling"/>
                <w:rFonts w:ascii="Arial" w:hAnsi="Arial" w:cs="Arial"/>
                <w:b/>
                <w:noProof/>
              </w:rPr>
              <w:t>Innleiing</w:t>
            </w:r>
            <w:r w:rsidR="00FD21B8">
              <w:rPr>
                <w:noProof/>
                <w:webHidden/>
              </w:rPr>
              <w:tab/>
            </w:r>
            <w:r w:rsidR="00FD21B8">
              <w:rPr>
                <w:noProof/>
                <w:webHidden/>
              </w:rPr>
              <w:fldChar w:fldCharType="begin"/>
            </w:r>
            <w:r w:rsidR="00FD21B8">
              <w:rPr>
                <w:noProof/>
                <w:webHidden/>
              </w:rPr>
              <w:instrText xml:space="preserve"> PAGEREF _Toc57053770 \h </w:instrText>
            </w:r>
            <w:r w:rsidR="00FD21B8">
              <w:rPr>
                <w:noProof/>
                <w:webHidden/>
              </w:rPr>
            </w:r>
            <w:r w:rsidR="00FD21B8">
              <w:rPr>
                <w:noProof/>
                <w:webHidden/>
              </w:rPr>
              <w:fldChar w:fldCharType="separate"/>
            </w:r>
            <w:r w:rsidR="00FD21B8">
              <w:rPr>
                <w:noProof/>
                <w:webHidden/>
              </w:rPr>
              <w:t>3</w:t>
            </w:r>
            <w:r w:rsidR="00FD21B8">
              <w:rPr>
                <w:noProof/>
                <w:webHidden/>
              </w:rPr>
              <w:fldChar w:fldCharType="end"/>
            </w:r>
          </w:hyperlink>
        </w:p>
        <w:p w14:paraId="632CDF96" w14:textId="3C1F92D8" w:rsidR="00FD21B8" w:rsidRDefault="00BF2205">
          <w:pPr>
            <w:pStyle w:val="INNH2"/>
            <w:tabs>
              <w:tab w:val="right" w:leader="dot" w:pos="9062"/>
            </w:tabs>
            <w:rPr>
              <w:rFonts w:eastAsiaTheme="minorEastAsia"/>
              <w:noProof/>
              <w:lang w:val="nb-NO" w:eastAsia="nb-NO"/>
            </w:rPr>
          </w:pPr>
          <w:hyperlink w:anchor="_Toc57053771" w:history="1">
            <w:r w:rsidR="00FD21B8" w:rsidRPr="0054683A">
              <w:rPr>
                <w:rStyle w:val="Hyperkobling"/>
                <w:rFonts w:ascii="Arial" w:eastAsia="Calibri Light" w:hAnsi="Arial" w:cs="Arial"/>
                <w:noProof/>
              </w:rPr>
              <w:t>Kva er kommunal planstrategi?</w:t>
            </w:r>
            <w:r w:rsidR="00FD21B8">
              <w:rPr>
                <w:noProof/>
                <w:webHidden/>
              </w:rPr>
              <w:tab/>
            </w:r>
            <w:r w:rsidR="00FD21B8">
              <w:rPr>
                <w:noProof/>
                <w:webHidden/>
              </w:rPr>
              <w:fldChar w:fldCharType="begin"/>
            </w:r>
            <w:r w:rsidR="00FD21B8">
              <w:rPr>
                <w:noProof/>
                <w:webHidden/>
              </w:rPr>
              <w:instrText xml:space="preserve"> PAGEREF _Toc57053771 \h </w:instrText>
            </w:r>
            <w:r w:rsidR="00FD21B8">
              <w:rPr>
                <w:noProof/>
                <w:webHidden/>
              </w:rPr>
            </w:r>
            <w:r w:rsidR="00FD21B8">
              <w:rPr>
                <w:noProof/>
                <w:webHidden/>
              </w:rPr>
              <w:fldChar w:fldCharType="separate"/>
            </w:r>
            <w:r w:rsidR="00FD21B8">
              <w:rPr>
                <w:noProof/>
                <w:webHidden/>
              </w:rPr>
              <w:t>3</w:t>
            </w:r>
            <w:r w:rsidR="00FD21B8">
              <w:rPr>
                <w:noProof/>
                <w:webHidden/>
              </w:rPr>
              <w:fldChar w:fldCharType="end"/>
            </w:r>
          </w:hyperlink>
        </w:p>
        <w:p w14:paraId="4B8A75D4" w14:textId="16D5154F" w:rsidR="00FD21B8" w:rsidRDefault="00BF2205">
          <w:pPr>
            <w:pStyle w:val="INNH2"/>
            <w:tabs>
              <w:tab w:val="right" w:leader="dot" w:pos="9062"/>
            </w:tabs>
            <w:rPr>
              <w:rFonts w:eastAsiaTheme="minorEastAsia"/>
              <w:noProof/>
              <w:lang w:val="nb-NO" w:eastAsia="nb-NO"/>
            </w:rPr>
          </w:pPr>
          <w:hyperlink w:anchor="_Toc57053772" w:history="1">
            <w:r w:rsidR="00FD21B8" w:rsidRPr="0054683A">
              <w:rPr>
                <w:rStyle w:val="Hyperkobling"/>
                <w:rFonts w:ascii="Arial" w:eastAsia="Calibri Light" w:hAnsi="Arial" w:cs="Arial"/>
                <w:noProof/>
              </w:rPr>
              <w:t>Plan og styringssystem i Voss herad</w:t>
            </w:r>
            <w:r w:rsidR="00FD21B8">
              <w:rPr>
                <w:noProof/>
                <w:webHidden/>
              </w:rPr>
              <w:tab/>
            </w:r>
            <w:r w:rsidR="00FD21B8">
              <w:rPr>
                <w:noProof/>
                <w:webHidden/>
              </w:rPr>
              <w:fldChar w:fldCharType="begin"/>
            </w:r>
            <w:r w:rsidR="00FD21B8">
              <w:rPr>
                <w:noProof/>
                <w:webHidden/>
              </w:rPr>
              <w:instrText xml:space="preserve"> PAGEREF _Toc57053772 \h </w:instrText>
            </w:r>
            <w:r w:rsidR="00FD21B8">
              <w:rPr>
                <w:noProof/>
                <w:webHidden/>
              </w:rPr>
            </w:r>
            <w:r w:rsidR="00FD21B8">
              <w:rPr>
                <w:noProof/>
                <w:webHidden/>
              </w:rPr>
              <w:fldChar w:fldCharType="separate"/>
            </w:r>
            <w:r w:rsidR="00FD21B8">
              <w:rPr>
                <w:noProof/>
                <w:webHidden/>
              </w:rPr>
              <w:t>3</w:t>
            </w:r>
            <w:r w:rsidR="00FD21B8">
              <w:rPr>
                <w:noProof/>
                <w:webHidden/>
              </w:rPr>
              <w:fldChar w:fldCharType="end"/>
            </w:r>
          </w:hyperlink>
        </w:p>
        <w:p w14:paraId="19D714EB" w14:textId="0243F636" w:rsidR="00FD21B8" w:rsidRDefault="00BF2205">
          <w:pPr>
            <w:pStyle w:val="INNH1"/>
            <w:tabs>
              <w:tab w:val="right" w:leader="dot" w:pos="9062"/>
            </w:tabs>
            <w:rPr>
              <w:rFonts w:eastAsiaTheme="minorEastAsia"/>
              <w:noProof/>
              <w:lang w:val="nb-NO" w:eastAsia="nb-NO"/>
            </w:rPr>
          </w:pPr>
          <w:hyperlink w:anchor="_Toc57053773" w:history="1">
            <w:r w:rsidR="00FD21B8" w:rsidRPr="0054683A">
              <w:rPr>
                <w:rStyle w:val="Hyperkobling"/>
                <w:rFonts w:ascii="Arial" w:hAnsi="Arial" w:cs="Arial"/>
                <w:b/>
                <w:noProof/>
              </w:rPr>
              <w:t>Nasjonale og regionale forventningar og føringar</w:t>
            </w:r>
            <w:r w:rsidR="00FD21B8">
              <w:rPr>
                <w:noProof/>
                <w:webHidden/>
              </w:rPr>
              <w:tab/>
            </w:r>
            <w:r w:rsidR="00FD21B8">
              <w:rPr>
                <w:noProof/>
                <w:webHidden/>
              </w:rPr>
              <w:fldChar w:fldCharType="begin"/>
            </w:r>
            <w:r w:rsidR="00FD21B8">
              <w:rPr>
                <w:noProof/>
                <w:webHidden/>
              </w:rPr>
              <w:instrText xml:space="preserve"> PAGEREF _Toc57053773 \h </w:instrText>
            </w:r>
            <w:r w:rsidR="00FD21B8">
              <w:rPr>
                <w:noProof/>
                <w:webHidden/>
              </w:rPr>
            </w:r>
            <w:r w:rsidR="00FD21B8">
              <w:rPr>
                <w:noProof/>
                <w:webHidden/>
              </w:rPr>
              <w:fldChar w:fldCharType="separate"/>
            </w:r>
            <w:r w:rsidR="00FD21B8">
              <w:rPr>
                <w:noProof/>
                <w:webHidden/>
              </w:rPr>
              <w:t>4</w:t>
            </w:r>
            <w:r w:rsidR="00FD21B8">
              <w:rPr>
                <w:noProof/>
                <w:webHidden/>
              </w:rPr>
              <w:fldChar w:fldCharType="end"/>
            </w:r>
          </w:hyperlink>
        </w:p>
        <w:p w14:paraId="6B4A391C" w14:textId="0AB91776" w:rsidR="00FD21B8" w:rsidRDefault="00BF2205">
          <w:pPr>
            <w:pStyle w:val="INNH2"/>
            <w:tabs>
              <w:tab w:val="right" w:leader="dot" w:pos="9062"/>
            </w:tabs>
            <w:rPr>
              <w:rFonts w:eastAsiaTheme="minorEastAsia"/>
              <w:noProof/>
              <w:lang w:val="nb-NO" w:eastAsia="nb-NO"/>
            </w:rPr>
          </w:pPr>
          <w:hyperlink w:anchor="_Toc57053774" w:history="1">
            <w:r w:rsidR="00FD21B8" w:rsidRPr="0054683A">
              <w:rPr>
                <w:rStyle w:val="Hyperkobling"/>
                <w:rFonts w:ascii="Arial" w:eastAsia="Calibri Light" w:hAnsi="Arial" w:cs="Arial"/>
                <w:noProof/>
              </w:rPr>
              <w:t>Nasjonale forventningar</w:t>
            </w:r>
            <w:r w:rsidR="00FD21B8">
              <w:rPr>
                <w:noProof/>
                <w:webHidden/>
              </w:rPr>
              <w:tab/>
            </w:r>
            <w:r w:rsidR="00FD21B8">
              <w:rPr>
                <w:noProof/>
                <w:webHidden/>
              </w:rPr>
              <w:fldChar w:fldCharType="begin"/>
            </w:r>
            <w:r w:rsidR="00FD21B8">
              <w:rPr>
                <w:noProof/>
                <w:webHidden/>
              </w:rPr>
              <w:instrText xml:space="preserve"> PAGEREF _Toc57053774 \h </w:instrText>
            </w:r>
            <w:r w:rsidR="00FD21B8">
              <w:rPr>
                <w:noProof/>
                <w:webHidden/>
              </w:rPr>
            </w:r>
            <w:r w:rsidR="00FD21B8">
              <w:rPr>
                <w:noProof/>
                <w:webHidden/>
              </w:rPr>
              <w:fldChar w:fldCharType="separate"/>
            </w:r>
            <w:r w:rsidR="00FD21B8">
              <w:rPr>
                <w:noProof/>
                <w:webHidden/>
              </w:rPr>
              <w:t>4</w:t>
            </w:r>
            <w:r w:rsidR="00FD21B8">
              <w:rPr>
                <w:noProof/>
                <w:webHidden/>
              </w:rPr>
              <w:fldChar w:fldCharType="end"/>
            </w:r>
          </w:hyperlink>
        </w:p>
        <w:p w14:paraId="197DDACA" w14:textId="5CA3755C" w:rsidR="00FD21B8" w:rsidRDefault="00BF2205">
          <w:pPr>
            <w:pStyle w:val="INNH2"/>
            <w:tabs>
              <w:tab w:val="right" w:leader="dot" w:pos="9062"/>
            </w:tabs>
            <w:rPr>
              <w:rFonts w:eastAsiaTheme="minorEastAsia"/>
              <w:noProof/>
              <w:lang w:val="nb-NO" w:eastAsia="nb-NO"/>
            </w:rPr>
          </w:pPr>
          <w:hyperlink w:anchor="_Toc57053775" w:history="1">
            <w:r w:rsidR="00FD21B8" w:rsidRPr="0054683A">
              <w:rPr>
                <w:rStyle w:val="Hyperkobling"/>
                <w:rFonts w:ascii="Arial" w:eastAsia="Calibri Light" w:hAnsi="Arial" w:cs="Arial"/>
                <w:noProof/>
              </w:rPr>
              <w:t>Regionale føringar og forventningar</w:t>
            </w:r>
            <w:r w:rsidR="00FD21B8">
              <w:rPr>
                <w:noProof/>
                <w:webHidden/>
              </w:rPr>
              <w:tab/>
            </w:r>
            <w:r w:rsidR="00FD21B8">
              <w:rPr>
                <w:noProof/>
                <w:webHidden/>
              </w:rPr>
              <w:fldChar w:fldCharType="begin"/>
            </w:r>
            <w:r w:rsidR="00FD21B8">
              <w:rPr>
                <w:noProof/>
                <w:webHidden/>
              </w:rPr>
              <w:instrText xml:space="preserve"> PAGEREF _Toc57053775 \h </w:instrText>
            </w:r>
            <w:r w:rsidR="00FD21B8">
              <w:rPr>
                <w:noProof/>
                <w:webHidden/>
              </w:rPr>
            </w:r>
            <w:r w:rsidR="00FD21B8">
              <w:rPr>
                <w:noProof/>
                <w:webHidden/>
              </w:rPr>
              <w:fldChar w:fldCharType="separate"/>
            </w:r>
            <w:r w:rsidR="00FD21B8">
              <w:rPr>
                <w:noProof/>
                <w:webHidden/>
              </w:rPr>
              <w:t>4</w:t>
            </w:r>
            <w:r w:rsidR="00FD21B8">
              <w:rPr>
                <w:noProof/>
                <w:webHidden/>
              </w:rPr>
              <w:fldChar w:fldCharType="end"/>
            </w:r>
          </w:hyperlink>
        </w:p>
        <w:p w14:paraId="0C3F355A" w14:textId="5C7C0B83" w:rsidR="00FD21B8" w:rsidRDefault="00BF2205">
          <w:pPr>
            <w:pStyle w:val="INNH1"/>
            <w:tabs>
              <w:tab w:val="right" w:leader="dot" w:pos="9062"/>
            </w:tabs>
            <w:rPr>
              <w:rFonts w:eastAsiaTheme="minorEastAsia"/>
              <w:noProof/>
              <w:lang w:val="nb-NO" w:eastAsia="nb-NO"/>
            </w:rPr>
          </w:pPr>
          <w:hyperlink w:anchor="_Toc57053776" w:history="1">
            <w:r w:rsidR="00FD21B8" w:rsidRPr="0054683A">
              <w:rPr>
                <w:rStyle w:val="Hyperkobling"/>
                <w:rFonts w:ascii="Arial" w:hAnsi="Arial" w:cs="Arial"/>
                <w:b/>
                <w:noProof/>
              </w:rPr>
              <w:t>Status, utfordringar og vegen vidare 2020 – 2023</w:t>
            </w:r>
            <w:r w:rsidR="00FD21B8">
              <w:rPr>
                <w:noProof/>
                <w:webHidden/>
              </w:rPr>
              <w:tab/>
            </w:r>
            <w:r w:rsidR="00FD21B8">
              <w:rPr>
                <w:noProof/>
                <w:webHidden/>
              </w:rPr>
              <w:fldChar w:fldCharType="begin"/>
            </w:r>
            <w:r w:rsidR="00FD21B8">
              <w:rPr>
                <w:noProof/>
                <w:webHidden/>
              </w:rPr>
              <w:instrText xml:space="preserve"> PAGEREF _Toc57053776 \h </w:instrText>
            </w:r>
            <w:r w:rsidR="00FD21B8">
              <w:rPr>
                <w:noProof/>
                <w:webHidden/>
              </w:rPr>
            </w:r>
            <w:r w:rsidR="00FD21B8">
              <w:rPr>
                <w:noProof/>
                <w:webHidden/>
              </w:rPr>
              <w:fldChar w:fldCharType="separate"/>
            </w:r>
            <w:r w:rsidR="00FD21B8">
              <w:rPr>
                <w:noProof/>
                <w:webHidden/>
              </w:rPr>
              <w:t>5</w:t>
            </w:r>
            <w:r w:rsidR="00FD21B8">
              <w:rPr>
                <w:noProof/>
                <w:webHidden/>
              </w:rPr>
              <w:fldChar w:fldCharType="end"/>
            </w:r>
          </w:hyperlink>
        </w:p>
        <w:p w14:paraId="6FEE797C" w14:textId="0A6E3365" w:rsidR="00FD21B8" w:rsidRDefault="00BF2205">
          <w:pPr>
            <w:pStyle w:val="INNH2"/>
            <w:tabs>
              <w:tab w:val="right" w:leader="dot" w:pos="9062"/>
            </w:tabs>
            <w:rPr>
              <w:rFonts w:eastAsiaTheme="minorEastAsia"/>
              <w:noProof/>
              <w:lang w:val="nb-NO" w:eastAsia="nb-NO"/>
            </w:rPr>
          </w:pPr>
          <w:hyperlink w:anchor="_Toc57053777" w:history="1">
            <w:r w:rsidR="00FD21B8" w:rsidRPr="0054683A">
              <w:rPr>
                <w:rStyle w:val="Hyperkobling"/>
                <w:rFonts w:ascii="Arial" w:eastAsia="Calibri Light" w:hAnsi="Arial" w:cs="Arial"/>
                <w:noProof/>
              </w:rPr>
              <w:t>Om kommuneplanen</w:t>
            </w:r>
            <w:r w:rsidR="00FD21B8">
              <w:rPr>
                <w:noProof/>
                <w:webHidden/>
              </w:rPr>
              <w:tab/>
            </w:r>
            <w:r w:rsidR="00FD21B8">
              <w:rPr>
                <w:noProof/>
                <w:webHidden/>
              </w:rPr>
              <w:fldChar w:fldCharType="begin"/>
            </w:r>
            <w:r w:rsidR="00FD21B8">
              <w:rPr>
                <w:noProof/>
                <w:webHidden/>
              </w:rPr>
              <w:instrText xml:space="preserve"> PAGEREF _Toc57053777 \h </w:instrText>
            </w:r>
            <w:r w:rsidR="00FD21B8">
              <w:rPr>
                <w:noProof/>
                <w:webHidden/>
              </w:rPr>
            </w:r>
            <w:r w:rsidR="00FD21B8">
              <w:rPr>
                <w:noProof/>
                <w:webHidden/>
              </w:rPr>
              <w:fldChar w:fldCharType="separate"/>
            </w:r>
            <w:r w:rsidR="00FD21B8">
              <w:rPr>
                <w:noProof/>
                <w:webHidden/>
              </w:rPr>
              <w:t>5</w:t>
            </w:r>
            <w:r w:rsidR="00FD21B8">
              <w:rPr>
                <w:noProof/>
                <w:webHidden/>
              </w:rPr>
              <w:fldChar w:fldCharType="end"/>
            </w:r>
          </w:hyperlink>
        </w:p>
        <w:p w14:paraId="2AB7884D" w14:textId="28F46285" w:rsidR="00FD21B8" w:rsidRDefault="00BF2205">
          <w:pPr>
            <w:pStyle w:val="INNH2"/>
            <w:tabs>
              <w:tab w:val="right" w:leader="dot" w:pos="9062"/>
            </w:tabs>
            <w:rPr>
              <w:rFonts w:eastAsiaTheme="minorEastAsia"/>
              <w:noProof/>
              <w:lang w:val="nb-NO" w:eastAsia="nb-NO"/>
            </w:rPr>
          </w:pPr>
          <w:hyperlink w:anchor="_Toc57053778" w:history="1">
            <w:r w:rsidR="00FD21B8" w:rsidRPr="0054683A">
              <w:rPr>
                <w:rStyle w:val="Hyperkobling"/>
                <w:rFonts w:ascii="Arial" w:eastAsia="Calibri Light" w:hAnsi="Arial" w:cs="Arial"/>
                <w:noProof/>
              </w:rPr>
              <w:t>Status og utfordringar</w:t>
            </w:r>
            <w:r w:rsidR="00FD21B8">
              <w:rPr>
                <w:noProof/>
                <w:webHidden/>
              </w:rPr>
              <w:tab/>
            </w:r>
            <w:r w:rsidR="00FD21B8">
              <w:rPr>
                <w:noProof/>
                <w:webHidden/>
              </w:rPr>
              <w:fldChar w:fldCharType="begin"/>
            </w:r>
            <w:r w:rsidR="00FD21B8">
              <w:rPr>
                <w:noProof/>
                <w:webHidden/>
              </w:rPr>
              <w:instrText xml:space="preserve"> PAGEREF _Toc57053778 \h </w:instrText>
            </w:r>
            <w:r w:rsidR="00FD21B8">
              <w:rPr>
                <w:noProof/>
                <w:webHidden/>
              </w:rPr>
            </w:r>
            <w:r w:rsidR="00FD21B8">
              <w:rPr>
                <w:noProof/>
                <w:webHidden/>
              </w:rPr>
              <w:fldChar w:fldCharType="separate"/>
            </w:r>
            <w:r w:rsidR="00FD21B8">
              <w:rPr>
                <w:noProof/>
                <w:webHidden/>
              </w:rPr>
              <w:t>6</w:t>
            </w:r>
            <w:r w:rsidR="00FD21B8">
              <w:rPr>
                <w:noProof/>
                <w:webHidden/>
              </w:rPr>
              <w:fldChar w:fldCharType="end"/>
            </w:r>
          </w:hyperlink>
        </w:p>
        <w:p w14:paraId="5DF4CE5C" w14:textId="77AB998E" w:rsidR="00FD21B8" w:rsidRDefault="00BF2205">
          <w:pPr>
            <w:pStyle w:val="INNH3"/>
            <w:tabs>
              <w:tab w:val="right" w:leader="dot" w:pos="9062"/>
            </w:tabs>
            <w:rPr>
              <w:rFonts w:eastAsiaTheme="minorEastAsia"/>
              <w:noProof/>
              <w:lang w:val="nb-NO" w:eastAsia="nb-NO"/>
            </w:rPr>
          </w:pPr>
          <w:hyperlink w:anchor="_Toc57053779" w:history="1">
            <w:r w:rsidR="00FD21B8" w:rsidRPr="0054683A">
              <w:rPr>
                <w:rStyle w:val="Hyperkobling"/>
                <w:rFonts w:eastAsia="Calibri Light" w:cs="Arial"/>
                <w:noProof/>
              </w:rPr>
              <w:t>«Klima og klimatilpassing»</w:t>
            </w:r>
            <w:r w:rsidR="00FD21B8">
              <w:rPr>
                <w:noProof/>
                <w:webHidden/>
              </w:rPr>
              <w:tab/>
            </w:r>
            <w:r w:rsidR="00FD21B8">
              <w:rPr>
                <w:noProof/>
                <w:webHidden/>
              </w:rPr>
              <w:fldChar w:fldCharType="begin"/>
            </w:r>
            <w:r w:rsidR="00FD21B8">
              <w:rPr>
                <w:noProof/>
                <w:webHidden/>
              </w:rPr>
              <w:instrText xml:space="preserve"> PAGEREF _Toc57053779 \h </w:instrText>
            </w:r>
            <w:r w:rsidR="00FD21B8">
              <w:rPr>
                <w:noProof/>
                <w:webHidden/>
              </w:rPr>
            </w:r>
            <w:r w:rsidR="00FD21B8">
              <w:rPr>
                <w:noProof/>
                <w:webHidden/>
              </w:rPr>
              <w:fldChar w:fldCharType="separate"/>
            </w:r>
            <w:r w:rsidR="00FD21B8">
              <w:rPr>
                <w:noProof/>
                <w:webHidden/>
              </w:rPr>
              <w:t>6</w:t>
            </w:r>
            <w:r w:rsidR="00FD21B8">
              <w:rPr>
                <w:noProof/>
                <w:webHidden/>
              </w:rPr>
              <w:fldChar w:fldCharType="end"/>
            </w:r>
          </w:hyperlink>
        </w:p>
        <w:p w14:paraId="139D77D7" w14:textId="2A14F03B" w:rsidR="00FD21B8" w:rsidRDefault="00BF2205">
          <w:pPr>
            <w:pStyle w:val="INNH3"/>
            <w:tabs>
              <w:tab w:val="right" w:leader="dot" w:pos="9062"/>
            </w:tabs>
            <w:rPr>
              <w:rFonts w:eastAsiaTheme="minorEastAsia"/>
              <w:noProof/>
              <w:lang w:val="nb-NO" w:eastAsia="nb-NO"/>
            </w:rPr>
          </w:pPr>
          <w:hyperlink w:anchor="_Toc57053780" w:history="1">
            <w:r w:rsidR="00FD21B8" w:rsidRPr="0054683A">
              <w:rPr>
                <w:rStyle w:val="Hyperkobling"/>
                <w:rFonts w:eastAsia="Calibri Light" w:cs="Arial"/>
                <w:noProof/>
              </w:rPr>
              <w:t>«Vossingane»</w:t>
            </w:r>
            <w:r w:rsidR="00FD21B8">
              <w:rPr>
                <w:noProof/>
                <w:webHidden/>
              </w:rPr>
              <w:tab/>
            </w:r>
            <w:r w:rsidR="00FD21B8">
              <w:rPr>
                <w:noProof/>
                <w:webHidden/>
              </w:rPr>
              <w:fldChar w:fldCharType="begin"/>
            </w:r>
            <w:r w:rsidR="00FD21B8">
              <w:rPr>
                <w:noProof/>
                <w:webHidden/>
              </w:rPr>
              <w:instrText xml:space="preserve"> PAGEREF _Toc57053780 \h </w:instrText>
            </w:r>
            <w:r w:rsidR="00FD21B8">
              <w:rPr>
                <w:noProof/>
                <w:webHidden/>
              </w:rPr>
            </w:r>
            <w:r w:rsidR="00FD21B8">
              <w:rPr>
                <w:noProof/>
                <w:webHidden/>
              </w:rPr>
              <w:fldChar w:fldCharType="separate"/>
            </w:r>
            <w:r w:rsidR="00FD21B8">
              <w:rPr>
                <w:noProof/>
                <w:webHidden/>
              </w:rPr>
              <w:t>6</w:t>
            </w:r>
            <w:r w:rsidR="00FD21B8">
              <w:rPr>
                <w:noProof/>
                <w:webHidden/>
              </w:rPr>
              <w:fldChar w:fldCharType="end"/>
            </w:r>
          </w:hyperlink>
        </w:p>
        <w:p w14:paraId="1B0B3379" w14:textId="6D39EC0B" w:rsidR="00FD21B8" w:rsidRDefault="00BF2205">
          <w:pPr>
            <w:pStyle w:val="INNH3"/>
            <w:tabs>
              <w:tab w:val="right" w:leader="dot" w:pos="9062"/>
            </w:tabs>
            <w:rPr>
              <w:rFonts w:eastAsiaTheme="minorEastAsia"/>
              <w:noProof/>
              <w:lang w:val="nb-NO" w:eastAsia="nb-NO"/>
            </w:rPr>
          </w:pPr>
          <w:hyperlink w:anchor="_Toc57053781" w:history="1">
            <w:r w:rsidR="00FD21B8" w:rsidRPr="0054683A">
              <w:rPr>
                <w:rStyle w:val="Hyperkobling"/>
                <w:rFonts w:eastAsia="Calibri Light" w:cs="Arial"/>
                <w:noProof/>
              </w:rPr>
              <w:t>«Utanforskap»</w:t>
            </w:r>
            <w:r w:rsidR="00FD21B8">
              <w:rPr>
                <w:noProof/>
                <w:webHidden/>
              </w:rPr>
              <w:tab/>
            </w:r>
            <w:r w:rsidR="00FD21B8">
              <w:rPr>
                <w:noProof/>
                <w:webHidden/>
              </w:rPr>
              <w:fldChar w:fldCharType="begin"/>
            </w:r>
            <w:r w:rsidR="00FD21B8">
              <w:rPr>
                <w:noProof/>
                <w:webHidden/>
              </w:rPr>
              <w:instrText xml:space="preserve"> PAGEREF _Toc57053781 \h </w:instrText>
            </w:r>
            <w:r w:rsidR="00FD21B8">
              <w:rPr>
                <w:noProof/>
                <w:webHidden/>
              </w:rPr>
            </w:r>
            <w:r w:rsidR="00FD21B8">
              <w:rPr>
                <w:noProof/>
                <w:webHidden/>
              </w:rPr>
              <w:fldChar w:fldCharType="separate"/>
            </w:r>
            <w:r w:rsidR="00FD21B8">
              <w:rPr>
                <w:noProof/>
                <w:webHidden/>
              </w:rPr>
              <w:t>6</w:t>
            </w:r>
            <w:r w:rsidR="00FD21B8">
              <w:rPr>
                <w:noProof/>
                <w:webHidden/>
              </w:rPr>
              <w:fldChar w:fldCharType="end"/>
            </w:r>
          </w:hyperlink>
        </w:p>
        <w:p w14:paraId="17C25D8F" w14:textId="2DD22BB6" w:rsidR="00FD21B8" w:rsidRDefault="00BF2205">
          <w:pPr>
            <w:pStyle w:val="INNH1"/>
            <w:tabs>
              <w:tab w:val="right" w:leader="dot" w:pos="9062"/>
            </w:tabs>
            <w:rPr>
              <w:rFonts w:eastAsiaTheme="minorEastAsia"/>
              <w:noProof/>
              <w:lang w:val="nb-NO" w:eastAsia="nb-NO"/>
            </w:rPr>
          </w:pPr>
          <w:hyperlink w:anchor="_Toc57053782" w:history="1">
            <w:r w:rsidR="00FD21B8" w:rsidRPr="0054683A">
              <w:rPr>
                <w:rStyle w:val="Hyperkobling"/>
                <w:rFonts w:ascii="Arial" w:hAnsi="Arial" w:cs="Arial"/>
                <w:b/>
                <w:noProof/>
              </w:rPr>
              <w:t>Prioriterte planoppgåver 2020 - 2023</w:t>
            </w:r>
            <w:r w:rsidR="00FD21B8">
              <w:rPr>
                <w:noProof/>
                <w:webHidden/>
              </w:rPr>
              <w:tab/>
            </w:r>
            <w:r w:rsidR="00FD21B8">
              <w:rPr>
                <w:noProof/>
                <w:webHidden/>
              </w:rPr>
              <w:fldChar w:fldCharType="begin"/>
            </w:r>
            <w:r w:rsidR="00FD21B8">
              <w:rPr>
                <w:noProof/>
                <w:webHidden/>
              </w:rPr>
              <w:instrText xml:space="preserve"> PAGEREF _Toc57053782 \h </w:instrText>
            </w:r>
            <w:r w:rsidR="00FD21B8">
              <w:rPr>
                <w:noProof/>
                <w:webHidden/>
              </w:rPr>
            </w:r>
            <w:r w:rsidR="00FD21B8">
              <w:rPr>
                <w:noProof/>
                <w:webHidden/>
              </w:rPr>
              <w:fldChar w:fldCharType="separate"/>
            </w:r>
            <w:r w:rsidR="00FD21B8">
              <w:rPr>
                <w:noProof/>
                <w:webHidden/>
              </w:rPr>
              <w:t>7</w:t>
            </w:r>
            <w:r w:rsidR="00FD21B8">
              <w:rPr>
                <w:noProof/>
                <w:webHidden/>
              </w:rPr>
              <w:fldChar w:fldCharType="end"/>
            </w:r>
          </w:hyperlink>
        </w:p>
        <w:p w14:paraId="168BFE0F" w14:textId="607417E6" w:rsidR="00FD21B8" w:rsidRDefault="00BF2205">
          <w:pPr>
            <w:pStyle w:val="INNH3"/>
            <w:tabs>
              <w:tab w:val="right" w:leader="dot" w:pos="9062"/>
            </w:tabs>
            <w:rPr>
              <w:rFonts w:eastAsiaTheme="minorEastAsia"/>
              <w:noProof/>
              <w:lang w:val="nb-NO" w:eastAsia="nb-NO"/>
            </w:rPr>
          </w:pPr>
          <w:hyperlink w:anchor="_Toc57053783" w:history="1">
            <w:r w:rsidR="00FD21B8" w:rsidRPr="0054683A">
              <w:rPr>
                <w:rStyle w:val="Hyperkobling"/>
                <w:rFonts w:eastAsia="Calibri Light" w:cs="Arial"/>
                <w:noProof/>
              </w:rPr>
              <w:t>Behov for revidering av kommuneplanen</w:t>
            </w:r>
            <w:r w:rsidR="00FD21B8">
              <w:rPr>
                <w:noProof/>
                <w:webHidden/>
              </w:rPr>
              <w:tab/>
            </w:r>
            <w:r w:rsidR="00FD21B8">
              <w:rPr>
                <w:noProof/>
                <w:webHidden/>
              </w:rPr>
              <w:fldChar w:fldCharType="begin"/>
            </w:r>
            <w:r w:rsidR="00FD21B8">
              <w:rPr>
                <w:noProof/>
                <w:webHidden/>
              </w:rPr>
              <w:instrText xml:space="preserve"> PAGEREF _Toc57053783 \h </w:instrText>
            </w:r>
            <w:r w:rsidR="00FD21B8">
              <w:rPr>
                <w:noProof/>
                <w:webHidden/>
              </w:rPr>
            </w:r>
            <w:r w:rsidR="00FD21B8">
              <w:rPr>
                <w:noProof/>
                <w:webHidden/>
              </w:rPr>
              <w:fldChar w:fldCharType="separate"/>
            </w:r>
            <w:r w:rsidR="00FD21B8">
              <w:rPr>
                <w:noProof/>
                <w:webHidden/>
              </w:rPr>
              <w:t>7</w:t>
            </w:r>
            <w:r w:rsidR="00FD21B8">
              <w:rPr>
                <w:noProof/>
                <w:webHidden/>
              </w:rPr>
              <w:fldChar w:fldCharType="end"/>
            </w:r>
          </w:hyperlink>
        </w:p>
        <w:p w14:paraId="139E4764" w14:textId="08AAE5FE" w:rsidR="00FD21B8" w:rsidRDefault="00BF2205">
          <w:pPr>
            <w:pStyle w:val="INNH3"/>
            <w:tabs>
              <w:tab w:val="right" w:leader="dot" w:pos="9062"/>
            </w:tabs>
            <w:rPr>
              <w:rFonts w:eastAsiaTheme="minorEastAsia"/>
              <w:noProof/>
              <w:lang w:val="nb-NO" w:eastAsia="nb-NO"/>
            </w:rPr>
          </w:pPr>
          <w:hyperlink w:anchor="_Toc57053784" w:history="1">
            <w:r w:rsidR="00FD21B8" w:rsidRPr="0054683A">
              <w:rPr>
                <w:rStyle w:val="Hyperkobling"/>
                <w:rFonts w:eastAsia="Calibri Light" w:cs="Arial"/>
                <w:noProof/>
              </w:rPr>
              <w:t>«Klima og klimatilpassing»</w:t>
            </w:r>
            <w:r w:rsidR="00FD21B8">
              <w:rPr>
                <w:noProof/>
                <w:webHidden/>
              </w:rPr>
              <w:tab/>
            </w:r>
            <w:r w:rsidR="00FD21B8">
              <w:rPr>
                <w:noProof/>
                <w:webHidden/>
              </w:rPr>
              <w:fldChar w:fldCharType="begin"/>
            </w:r>
            <w:r w:rsidR="00FD21B8">
              <w:rPr>
                <w:noProof/>
                <w:webHidden/>
              </w:rPr>
              <w:instrText xml:space="preserve"> PAGEREF _Toc57053784 \h </w:instrText>
            </w:r>
            <w:r w:rsidR="00FD21B8">
              <w:rPr>
                <w:noProof/>
                <w:webHidden/>
              </w:rPr>
            </w:r>
            <w:r w:rsidR="00FD21B8">
              <w:rPr>
                <w:noProof/>
                <w:webHidden/>
              </w:rPr>
              <w:fldChar w:fldCharType="separate"/>
            </w:r>
            <w:r w:rsidR="00FD21B8">
              <w:rPr>
                <w:noProof/>
                <w:webHidden/>
              </w:rPr>
              <w:t>7</w:t>
            </w:r>
            <w:r w:rsidR="00FD21B8">
              <w:rPr>
                <w:noProof/>
                <w:webHidden/>
              </w:rPr>
              <w:fldChar w:fldCharType="end"/>
            </w:r>
          </w:hyperlink>
        </w:p>
        <w:p w14:paraId="3A2574CF" w14:textId="7DBEC02B" w:rsidR="00FD21B8" w:rsidRDefault="00BF2205">
          <w:pPr>
            <w:pStyle w:val="INNH3"/>
            <w:tabs>
              <w:tab w:val="right" w:leader="dot" w:pos="9062"/>
            </w:tabs>
            <w:rPr>
              <w:rFonts w:eastAsiaTheme="minorEastAsia"/>
              <w:noProof/>
              <w:lang w:val="nb-NO" w:eastAsia="nb-NO"/>
            </w:rPr>
          </w:pPr>
          <w:hyperlink w:anchor="_Toc57053785" w:history="1">
            <w:r w:rsidR="00FD21B8" w:rsidRPr="0054683A">
              <w:rPr>
                <w:rStyle w:val="Hyperkobling"/>
                <w:noProof/>
              </w:rPr>
              <w:t>«Vossingane»</w:t>
            </w:r>
            <w:r w:rsidR="00FD21B8">
              <w:rPr>
                <w:noProof/>
                <w:webHidden/>
              </w:rPr>
              <w:tab/>
            </w:r>
            <w:r w:rsidR="00FD21B8">
              <w:rPr>
                <w:noProof/>
                <w:webHidden/>
              </w:rPr>
              <w:fldChar w:fldCharType="begin"/>
            </w:r>
            <w:r w:rsidR="00FD21B8">
              <w:rPr>
                <w:noProof/>
                <w:webHidden/>
              </w:rPr>
              <w:instrText xml:space="preserve"> PAGEREF _Toc57053785 \h </w:instrText>
            </w:r>
            <w:r w:rsidR="00FD21B8">
              <w:rPr>
                <w:noProof/>
                <w:webHidden/>
              </w:rPr>
            </w:r>
            <w:r w:rsidR="00FD21B8">
              <w:rPr>
                <w:noProof/>
                <w:webHidden/>
              </w:rPr>
              <w:fldChar w:fldCharType="separate"/>
            </w:r>
            <w:r w:rsidR="00FD21B8">
              <w:rPr>
                <w:noProof/>
                <w:webHidden/>
              </w:rPr>
              <w:t>8</w:t>
            </w:r>
            <w:r w:rsidR="00FD21B8">
              <w:rPr>
                <w:noProof/>
                <w:webHidden/>
              </w:rPr>
              <w:fldChar w:fldCharType="end"/>
            </w:r>
          </w:hyperlink>
        </w:p>
        <w:p w14:paraId="49FF0CDB" w14:textId="444A85D9" w:rsidR="00FD21B8" w:rsidRDefault="00BF2205">
          <w:pPr>
            <w:pStyle w:val="INNH3"/>
            <w:tabs>
              <w:tab w:val="right" w:leader="dot" w:pos="9062"/>
            </w:tabs>
            <w:rPr>
              <w:rFonts w:eastAsiaTheme="minorEastAsia"/>
              <w:noProof/>
              <w:lang w:val="nb-NO" w:eastAsia="nb-NO"/>
            </w:rPr>
          </w:pPr>
          <w:hyperlink w:anchor="_Toc57053786" w:history="1">
            <w:r w:rsidR="00FD21B8" w:rsidRPr="0054683A">
              <w:rPr>
                <w:rStyle w:val="Hyperkobling"/>
                <w:rFonts w:eastAsia="Calibri Light" w:cs="Arial"/>
                <w:noProof/>
              </w:rPr>
              <w:t>«Utanforskap»</w:t>
            </w:r>
            <w:r w:rsidR="00FD21B8">
              <w:rPr>
                <w:noProof/>
                <w:webHidden/>
              </w:rPr>
              <w:tab/>
            </w:r>
            <w:r w:rsidR="00FD21B8">
              <w:rPr>
                <w:noProof/>
                <w:webHidden/>
              </w:rPr>
              <w:fldChar w:fldCharType="begin"/>
            </w:r>
            <w:r w:rsidR="00FD21B8">
              <w:rPr>
                <w:noProof/>
                <w:webHidden/>
              </w:rPr>
              <w:instrText xml:space="preserve"> PAGEREF _Toc57053786 \h </w:instrText>
            </w:r>
            <w:r w:rsidR="00FD21B8">
              <w:rPr>
                <w:noProof/>
                <w:webHidden/>
              </w:rPr>
            </w:r>
            <w:r w:rsidR="00FD21B8">
              <w:rPr>
                <w:noProof/>
                <w:webHidden/>
              </w:rPr>
              <w:fldChar w:fldCharType="separate"/>
            </w:r>
            <w:r w:rsidR="00FD21B8">
              <w:rPr>
                <w:noProof/>
                <w:webHidden/>
              </w:rPr>
              <w:t>9</w:t>
            </w:r>
            <w:r w:rsidR="00FD21B8">
              <w:rPr>
                <w:noProof/>
                <w:webHidden/>
              </w:rPr>
              <w:fldChar w:fldCharType="end"/>
            </w:r>
          </w:hyperlink>
        </w:p>
        <w:p w14:paraId="589CF75D" w14:textId="5D2506F3" w:rsidR="00FD21B8" w:rsidRDefault="00BF2205">
          <w:pPr>
            <w:pStyle w:val="INNH3"/>
            <w:tabs>
              <w:tab w:val="right" w:leader="dot" w:pos="9062"/>
            </w:tabs>
            <w:rPr>
              <w:rFonts w:eastAsiaTheme="minorEastAsia"/>
              <w:noProof/>
              <w:lang w:val="nb-NO" w:eastAsia="nb-NO"/>
            </w:rPr>
          </w:pPr>
          <w:hyperlink w:anchor="_Toc57053787" w:history="1">
            <w:r w:rsidR="00FD21B8" w:rsidRPr="0054683A">
              <w:rPr>
                <w:rStyle w:val="Hyperkobling"/>
                <w:rFonts w:eastAsia="Calibri Light" w:cs="Arial"/>
                <w:noProof/>
              </w:rPr>
              <w:t>Grunnlagsdokument</w:t>
            </w:r>
            <w:r w:rsidR="00FD21B8">
              <w:rPr>
                <w:noProof/>
                <w:webHidden/>
              </w:rPr>
              <w:tab/>
            </w:r>
            <w:r w:rsidR="00FD21B8">
              <w:rPr>
                <w:noProof/>
                <w:webHidden/>
              </w:rPr>
              <w:fldChar w:fldCharType="begin"/>
            </w:r>
            <w:r w:rsidR="00FD21B8">
              <w:rPr>
                <w:noProof/>
                <w:webHidden/>
              </w:rPr>
              <w:instrText xml:space="preserve"> PAGEREF _Toc57053787 \h </w:instrText>
            </w:r>
            <w:r w:rsidR="00FD21B8">
              <w:rPr>
                <w:noProof/>
                <w:webHidden/>
              </w:rPr>
            </w:r>
            <w:r w:rsidR="00FD21B8">
              <w:rPr>
                <w:noProof/>
                <w:webHidden/>
              </w:rPr>
              <w:fldChar w:fldCharType="separate"/>
            </w:r>
            <w:r w:rsidR="00FD21B8">
              <w:rPr>
                <w:noProof/>
                <w:webHidden/>
              </w:rPr>
              <w:t>10</w:t>
            </w:r>
            <w:r w:rsidR="00FD21B8">
              <w:rPr>
                <w:noProof/>
                <w:webHidden/>
              </w:rPr>
              <w:fldChar w:fldCharType="end"/>
            </w:r>
          </w:hyperlink>
        </w:p>
        <w:p w14:paraId="18CA8168" w14:textId="5E369B98" w:rsidR="00FD21B8" w:rsidRDefault="00BF2205">
          <w:pPr>
            <w:pStyle w:val="INNH1"/>
            <w:tabs>
              <w:tab w:val="right" w:leader="dot" w:pos="9062"/>
            </w:tabs>
            <w:rPr>
              <w:rFonts w:eastAsiaTheme="minorEastAsia"/>
              <w:noProof/>
              <w:lang w:val="nb-NO" w:eastAsia="nb-NO"/>
            </w:rPr>
          </w:pPr>
          <w:hyperlink w:anchor="_Toc57053788" w:history="1">
            <w:r w:rsidR="00FD21B8" w:rsidRPr="0054683A">
              <w:rPr>
                <w:rStyle w:val="Hyperkobling"/>
                <w:rFonts w:ascii="Arial" w:hAnsi="Arial" w:cs="Arial"/>
                <w:b/>
                <w:noProof/>
              </w:rPr>
              <w:t>Samla oversikt – planoppgåver 2020 – 2023</w:t>
            </w:r>
            <w:r w:rsidR="00FD21B8">
              <w:rPr>
                <w:noProof/>
                <w:webHidden/>
              </w:rPr>
              <w:tab/>
            </w:r>
            <w:r w:rsidR="00FD21B8">
              <w:rPr>
                <w:noProof/>
                <w:webHidden/>
              </w:rPr>
              <w:fldChar w:fldCharType="begin"/>
            </w:r>
            <w:r w:rsidR="00FD21B8">
              <w:rPr>
                <w:noProof/>
                <w:webHidden/>
              </w:rPr>
              <w:instrText xml:space="preserve"> PAGEREF _Toc57053788 \h </w:instrText>
            </w:r>
            <w:r w:rsidR="00FD21B8">
              <w:rPr>
                <w:noProof/>
                <w:webHidden/>
              </w:rPr>
            </w:r>
            <w:r w:rsidR="00FD21B8">
              <w:rPr>
                <w:noProof/>
                <w:webHidden/>
              </w:rPr>
              <w:fldChar w:fldCharType="separate"/>
            </w:r>
            <w:r w:rsidR="00FD21B8">
              <w:rPr>
                <w:noProof/>
                <w:webHidden/>
              </w:rPr>
              <w:t>11</w:t>
            </w:r>
            <w:r w:rsidR="00FD21B8">
              <w:rPr>
                <w:noProof/>
                <w:webHidden/>
              </w:rPr>
              <w:fldChar w:fldCharType="end"/>
            </w:r>
          </w:hyperlink>
        </w:p>
        <w:p w14:paraId="2BD3255C" w14:textId="111E67E5" w:rsidR="00FD21B8" w:rsidRDefault="00BF2205">
          <w:pPr>
            <w:pStyle w:val="INNH1"/>
            <w:tabs>
              <w:tab w:val="right" w:leader="dot" w:pos="9062"/>
            </w:tabs>
            <w:rPr>
              <w:rStyle w:val="Hyperkobling"/>
              <w:noProof/>
            </w:rPr>
          </w:pPr>
          <w:hyperlink w:anchor="_Toc57053789" w:history="1">
            <w:r w:rsidR="00FD21B8" w:rsidRPr="0054683A">
              <w:rPr>
                <w:rStyle w:val="Hyperkobling"/>
                <w:rFonts w:ascii="Arial" w:hAnsi="Arial" w:cs="Arial"/>
                <w:b/>
                <w:noProof/>
              </w:rPr>
              <w:t>Oppfølging av planstrategien</w:t>
            </w:r>
            <w:r w:rsidR="00FD21B8">
              <w:rPr>
                <w:noProof/>
                <w:webHidden/>
              </w:rPr>
              <w:tab/>
            </w:r>
            <w:r w:rsidR="00FD21B8">
              <w:rPr>
                <w:noProof/>
                <w:webHidden/>
              </w:rPr>
              <w:fldChar w:fldCharType="begin"/>
            </w:r>
            <w:r w:rsidR="00FD21B8">
              <w:rPr>
                <w:noProof/>
                <w:webHidden/>
              </w:rPr>
              <w:instrText xml:space="preserve"> PAGEREF _Toc57053789 \h </w:instrText>
            </w:r>
            <w:r w:rsidR="00FD21B8">
              <w:rPr>
                <w:noProof/>
                <w:webHidden/>
              </w:rPr>
            </w:r>
            <w:r w:rsidR="00FD21B8">
              <w:rPr>
                <w:noProof/>
                <w:webHidden/>
              </w:rPr>
              <w:fldChar w:fldCharType="separate"/>
            </w:r>
            <w:r w:rsidR="00FD21B8">
              <w:rPr>
                <w:noProof/>
                <w:webHidden/>
              </w:rPr>
              <w:t>11</w:t>
            </w:r>
            <w:r w:rsidR="00FD21B8">
              <w:rPr>
                <w:noProof/>
                <w:webHidden/>
              </w:rPr>
              <w:fldChar w:fldCharType="end"/>
            </w:r>
          </w:hyperlink>
        </w:p>
        <w:p w14:paraId="568477E9" w14:textId="77777777" w:rsidR="00454BBB" w:rsidRPr="00454BBB" w:rsidRDefault="00454BBB" w:rsidP="00454BBB"/>
        <w:p w14:paraId="5E4D0533" w14:textId="1B1FA4A4" w:rsidR="00FD21B8" w:rsidRDefault="00BF2205">
          <w:pPr>
            <w:pStyle w:val="INNH1"/>
            <w:tabs>
              <w:tab w:val="right" w:leader="dot" w:pos="9062"/>
            </w:tabs>
            <w:rPr>
              <w:rFonts w:eastAsiaTheme="minorEastAsia"/>
              <w:noProof/>
              <w:lang w:val="nb-NO" w:eastAsia="nb-NO"/>
            </w:rPr>
          </w:pPr>
          <w:hyperlink w:anchor="_Toc57053790" w:history="1">
            <w:r w:rsidR="00FD21B8" w:rsidRPr="0054683A">
              <w:rPr>
                <w:rStyle w:val="Hyperkobling"/>
                <w:rFonts w:ascii="Arial" w:hAnsi="Arial" w:cs="Arial"/>
                <w:b/>
                <w:noProof/>
              </w:rPr>
              <w:t>VEDLEGG:</w:t>
            </w:r>
            <w:r w:rsidR="00FD21B8">
              <w:rPr>
                <w:noProof/>
                <w:webHidden/>
              </w:rPr>
              <w:tab/>
            </w:r>
            <w:r w:rsidR="00FD21B8">
              <w:rPr>
                <w:noProof/>
                <w:webHidden/>
              </w:rPr>
              <w:fldChar w:fldCharType="begin"/>
            </w:r>
            <w:r w:rsidR="00FD21B8">
              <w:rPr>
                <w:noProof/>
                <w:webHidden/>
              </w:rPr>
              <w:instrText xml:space="preserve"> PAGEREF _Toc57053790 \h </w:instrText>
            </w:r>
            <w:r w:rsidR="00FD21B8">
              <w:rPr>
                <w:noProof/>
                <w:webHidden/>
              </w:rPr>
            </w:r>
            <w:r w:rsidR="00FD21B8">
              <w:rPr>
                <w:noProof/>
                <w:webHidden/>
              </w:rPr>
              <w:fldChar w:fldCharType="separate"/>
            </w:r>
            <w:r w:rsidR="00FD21B8">
              <w:rPr>
                <w:noProof/>
                <w:webHidden/>
              </w:rPr>
              <w:t>12</w:t>
            </w:r>
            <w:r w:rsidR="00FD21B8">
              <w:rPr>
                <w:noProof/>
                <w:webHidden/>
              </w:rPr>
              <w:fldChar w:fldCharType="end"/>
            </w:r>
          </w:hyperlink>
        </w:p>
        <w:p w14:paraId="4BCD5A01" w14:textId="58B7FCDD" w:rsidR="00FD21B8" w:rsidRDefault="00BF2205">
          <w:pPr>
            <w:pStyle w:val="INNH2"/>
            <w:tabs>
              <w:tab w:val="right" w:leader="dot" w:pos="9062"/>
            </w:tabs>
            <w:rPr>
              <w:rFonts w:eastAsiaTheme="minorEastAsia"/>
              <w:noProof/>
              <w:lang w:val="nb-NO" w:eastAsia="nb-NO"/>
            </w:rPr>
          </w:pPr>
          <w:hyperlink w:anchor="_Toc57053791" w:history="1">
            <w:r w:rsidR="00FD21B8" w:rsidRPr="0054683A">
              <w:rPr>
                <w:rStyle w:val="Hyperkobling"/>
                <w:rFonts w:ascii="Arial" w:eastAsia="Calibri Light" w:hAnsi="Arial" w:cs="Arial"/>
                <w:noProof/>
              </w:rPr>
              <w:t>Status gjeldande planar i Voss herad og planarbeid som har starta opp</w:t>
            </w:r>
            <w:r w:rsidR="00FD21B8">
              <w:rPr>
                <w:noProof/>
                <w:webHidden/>
              </w:rPr>
              <w:tab/>
            </w:r>
            <w:r w:rsidR="00FD21B8">
              <w:rPr>
                <w:noProof/>
                <w:webHidden/>
              </w:rPr>
              <w:fldChar w:fldCharType="begin"/>
            </w:r>
            <w:r w:rsidR="00FD21B8">
              <w:rPr>
                <w:noProof/>
                <w:webHidden/>
              </w:rPr>
              <w:instrText xml:space="preserve"> PAGEREF _Toc57053791 \h </w:instrText>
            </w:r>
            <w:r w:rsidR="00FD21B8">
              <w:rPr>
                <w:noProof/>
                <w:webHidden/>
              </w:rPr>
            </w:r>
            <w:r w:rsidR="00FD21B8">
              <w:rPr>
                <w:noProof/>
                <w:webHidden/>
              </w:rPr>
              <w:fldChar w:fldCharType="separate"/>
            </w:r>
            <w:r w:rsidR="00FD21B8">
              <w:rPr>
                <w:noProof/>
                <w:webHidden/>
              </w:rPr>
              <w:t>13</w:t>
            </w:r>
            <w:r w:rsidR="00FD21B8">
              <w:rPr>
                <w:noProof/>
                <w:webHidden/>
              </w:rPr>
              <w:fldChar w:fldCharType="end"/>
            </w:r>
          </w:hyperlink>
        </w:p>
        <w:p w14:paraId="2002C875" w14:textId="4DA0148E" w:rsidR="00FD21B8" w:rsidRDefault="00BF2205">
          <w:pPr>
            <w:pStyle w:val="INNH2"/>
            <w:tabs>
              <w:tab w:val="right" w:leader="dot" w:pos="9062"/>
            </w:tabs>
            <w:rPr>
              <w:rFonts w:eastAsiaTheme="minorEastAsia"/>
              <w:noProof/>
              <w:lang w:val="nb-NO" w:eastAsia="nb-NO"/>
            </w:rPr>
          </w:pPr>
          <w:hyperlink w:anchor="_Toc57053792" w:history="1">
            <w:r w:rsidR="00FD21B8" w:rsidRPr="0054683A">
              <w:rPr>
                <w:rStyle w:val="Hyperkobling"/>
                <w:rFonts w:ascii="Arial" w:eastAsia="Calibri Light" w:hAnsi="Arial" w:cs="Arial"/>
                <w:noProof/>
              </w:rPr>
              <w:t>Oversikt over vedtekne planar Granvin herad og Voss kommune, 31. 12. 2019</w:t>
            </w:r>
            <w:r w:rsidR="00FD21B8">
              <w:rPr>
                <w:noProof/>
                <w:webHidden/>
              </w:rPr>
              <w:tab/>
            </w:r>
            <w:r w:rsidR="00FD21B8">
              <w:rPr>
                <w:noProof/>
                <w:webHidden/>
              </w:rPr>
              <w:fldChar w:fldCharType="begin"/>
            </w:r>
            <w:r w:rsidR="00FD21B8">
              <w:rPr>
                <w:noProof/>
                <w:webHidden/>
              </w:rPr>
              <w:instrText xml:space="preserve"> PAGEREF _Toc57053792 \h </w:instrText>
            </w:r>
            <w:r w:rsidR="00FD21B8">
              <w:rPr>
                <w:noProof/>
                <w:webHidden/>
              </w:rPr>
            </w:r>
            <w:r w:rsidR="00FD21B8">
              <w:rPr>
                <w:noProof/>
                <w:webHidden/>
              </w:rPr>
              <w:fldChar w:fldCharType="separate"/>
            </w:r>
            <w:r w:rsidR="00FD21B8">
              <w:rPr>
                <w:noProof/>
                <w:webHidden/>
              </w:rPr>
              <w:t>14</w:t>
            </w:r>
            <w:r w:rsidR="00FD21B8">
              <w:rPr>
                <w:noProof/>
                <w:webHidden/>
              </w:rPr>
              <w:fldChar w:fldCharType="end"/>
            </w:r>
          </w:hyperlink>
        </w:p>
        <w:p w14:paraId="25D10028" w14:textId="2F77DB06" w:rsidR="00FD21B8" w:rsidRDefault="00BF2205">
          <w:pPr>
            <w:pStyle w:val="INNH2"/>
            <w:tabs>
              <w:tab w:val="right" w:leader="dot" w:pos="9062"/>
            </w:tabs>
            <w:rPr>
              <w:rFonts w:eastAsiaTheme="minorEastAsia"/>
              <w:noProof/>
              <w:lang w:val="nb-NO" w:eastAsia="nb-NO"/>
            </w:rPr>
          </w:pPr>
          <w:hyperlink w:anchor="_Toc57053793" w:history="1">
            <w:r w:rsidR="00FD21B8" w:rsidRPr="0054683A">
              <w:rPr>
                <w:rStyle w:val="Hyperkobling"/>
                <w:rFonts w:ascii="Arial" w:eastAsia="Calibri Light" w:hAnsi="Arial" w:cs="Arial"/>
                <w:noProof/>
                <w:lang w:val="nb-NO"/>
              </w:rPr>
              <w:t>Definisjonar</w:t>
            </w:r>
            <w:r w:rsidR="00FD21B8">
              <w:rPr>
                <w:noProof/>
                <w:webHidden/>
              </w:rPr>
              <w:tab/>
            </w:r>
            <w:r w:rsidR="00FD21B8">
              <w:rPr>
                <w:noProof/>
                <w:webHidden/>
              </w:rPr>
              <w:fldChar w:fldCharType="begin"/>
            </w:r>
            <w:r w:rsidR="00FD21B8">
              <w:rPr>
                <w:noProof/>
                <w:webHidden/>
              </w:rPr>
              <w:instrText xml:space="preserve"> PAGEREF _Toc57053793 \h </w:instrText>
            </w:r>
            <w:r w:rsidR="00FD21B8">
              <w:rPr>
                <w:noProof/>
                <w:webHidden/>
              </w:rPr>
            </w:r>
            <w:r w:rsidR="00FD21B8">
              <w:rPr>
                <w:noProof/>
                <w:webHidden/>
              </w:rPr>
              <w:fldChar w:fldCharType="separate"/>
            </w:r>
            <w:r w:rsidR="00FD21B8">
              <w:rPr>
                <w:noProof/>
                <w:webHidden/>
              </w:rPr>
              <w:t>16</w:t>
            </w:r>
            <w:r w:rsidR="00FD21B8">
              <w:rPr>
                <w:noProof/>
                <w:webHidden/>
              </w:rPr>
              <w:fldChar w:fldCharType="end"/>
            </w:r>
          </w:hyperlink>
        </w:p>
        <w:p w14:paraId="5DEA3458" w14:textId="05B5AF01" w:rsidR="00CF377D" w:rsidRPr="00F55B83" w:rsidRDefault="00CF377D">
          <w:pPr>
            <w:rPr>
              <w:rFonts w:ascii="Arial" w:hAnsi="Arial" w:cs="Arial"/>
            </w:rPr>
          </w:pPr>
          <w:r w:rsidRPr="00F55B83">
            <w:rPr>
              <w:rFonts w:ascii="Arial" w:hAnsi="Arial" w:cs="Arial"/>
              <w:b/>
              <w:bCs/>
            </w:rPr>
            <w:fldChar w:fldCharType="end"/>
          </w:r>
        </w:p>
      </w:sdtContent>
    </w:sdt>
    <w:p w14:paraId="74269A9A" w14:textId="21E66350" w:rsidR="00342B18" w:rsidRPr="00F55B83" w:rsidRDefault="00342B18" w:rsidP="00D572E4">
      <w:pPr>
        <w:pStyle w:val="Overskrift2"/>
        <w:rPr>
          <w:rFonts w:ascii="Arial" w:hAnsi="Arial" w:cs="Arial"/>
        </w:rPr>
      </w:pPr>
    </w:p>
    <w:p w14:paraId="6B2F25A7" w14:textId="21E66350" w:rsidR="00342B18" w:rsidRPr="00F55B83" w:rsidRDefault="00342B18" w:rsidP="00D572E4">
      <w:pPr>
        <w:pStyle w:val="Overskrift2"/>
        <w:rPr>
          <w:rFonts w:ascii="Arial" w:hAnsi="Arial" w:cs="Arial"/>
        </w:rPr>
      </w:pPr>
    </w:p>
    <w:p w14:paraId="507F4D26" w14:textId="21E66350" w:rsidR="00CB409B" w:rsidRPr="00F55B83" w:rsidRDefault="00CB409B" w:rsidP="00CB409B">
      <w:pPr>
        <w:rPr>
          <w:rFonts w:ascii="Arial" w:hAnsi="Arial" w:cs="Arial"/>
        </w:rPr>
      </w:pPr>
    </w:p>
    <w:p w14:paraId="539B67C3" w14:textId="0BE87451" w:rsidR="00CB409B" w:rsidRPr="00F55B83" w:rsidRDefault="00CB409B" w:rsidP="00CB409B">
      <w:pPr>
        <w:rPr>
          <w:rFonts w:ascii="Arial" w:hAnsi="Arial" w:cs="Arial"/>
        </w:rPr>
      </w:pPr>
    </w:p>
    <w:p w14:paraId="27CFEB99" w14:textId="44EEEF32" w:rsidR="0066004F" w:rsidRPr="00F55B83" w:rsidRDefault="00240EF0" w:rsidP="00E12170">
      <w:pPr>
        <w:pStyle w:val="Overskrift1"/>
        <w:rPr>
          <w:rFonts w:ascii="Arial" w:hAnsi="Arial" w:cs="Arial"/>
          <w:b/>
        </w:rPr>
      </w:pPr>
      <w:r w:rsidRPr="00F55B83">
        <w:rPr>
          <w:rFonts w:ascii="Arial" w:hAnsi="Arial" w:cs="Arial"/>
        </w:rPr>
        <w:br w:type="page"/>
      </w:r>
      <w:bookmarkStart w:id="1" w:name="_Toc57053769"/>
      <w:r w:rsidR="00D572E4" w:rsidRPr="00F55B83">
        <w:rPr>
          <w:rFonts w:ascii="Arial" w:hAnsi="Arial" w:cs="Arial"/>
          <w:b/>
        </w:rPr>
        <w:lastRenderedPageBreak/>
        <w:t>Forord</w:t>
      </w:r>
      <w:bookmarkEnd w:id="1"/>
    </w:p>
    <w:p w14:paraId="5B15BFBD" w14:textId="77777777" w:rsidR="00DF06C7" w:rsidRPr="00F55B83" w:rsidRDefault="00DF06C7" w:rsidP="00513EE8">
      <w:pPr>
        <w:autoSpaceDE w:val="0"/>
        <w:autoSpaceDN w:val="0"/>
        <w:adjustRightInd w:val="0"/>
        <w:spacing w:after="0" w:line="240" w:lineRule="auto"/>
        <w:rPr>
          <w:rFonts w:ascii="Arial" w:hAnsi="Arial" w:cs="Arial"/>
        </w:rPr>
      </w:pPr>
    </w:p>
    <w:p w14:paraId="03306758" w14:textId="77777777" w:rsidR="00FF2C98" w:rsidRPr="00F55B83" w:rsidRDefault="00FF2C98" w:rsidP="00FF2C98">
      <w:pPr>
        <w:autoSpaceDE w:val="0"/>
        <w:autoSpaceDN w:val="0"/>
        <w:adjustRightInd w:val="0"/>
        <w:spacing w:afterLines="200" w:after="480" w:line="23" w:lineRule="atLeast"/>
        <w:rPr>
          <w:rFonts w:ascii="Arial" w:hAnsi="Arial" w:cs="Arial"/>
        </w:rPr>
      </w:pPr>
      <w:r w:rsidRPr="00F55B83">
        <w:rPr>
          <w:rFonts w:ascii="Arial" w:hAnsi="Arial" w:cs="Arial"/>
        </w:rPr>
        <w:t>Ny start i eit nytt herad markerer ei tid for endring og eit høve til å ta grep for å vidareutvikla gode og berekraftige lokalsamfunn. Heradet står overfor ei spennande tid i åra som kjem. Det å ta dei rette grepa for å utvikla kommunen i tråd med sentrale føringar, økonomiske rammer og innbyggarane sine forventningar er viktig og krevjande.</w:t>
      </w:r>
    </w:p>
    <w:p w14:paraId="72F93B69" w14:textId="77777777" w:rsidR="00FF2C98" w:rsidRPr="00F55B83" w:rsidRDefault="00FF2C98" w:rsidP="00FF2C98">
      <w:pPr>
        <w:spacing w:afterLines="200" w:after="480" w:line="23" w:lineRule="atLeast"/>
        <w:rPr>
          <w:rFonts w:ascii="Arial" w:hAnsi="Arial" w:cs="Arial"/>
        </w:rPr>
      </w:pPr>
      <w:r w:rsidRPr="00F55B83">
        <w:rPr>
          <w:rFonts w:ascii="Arial" w:hAnsi="Arial" w:cs="Arial"/>
        </w:rPr>
        <w:t xml:space="preserve">Samfunnet endrar seg raskt og kan føra til at me lyt løysa utfordringar effektivt utan for mykje planlegging. Sjølv om heradet har eit visst handlingsrom, vil det vera store og viktige prosessar me ikkje kan styra heilt sjølve. Arbeidet med ny veg og bane mellom Voss og Bergen og realisering av flaumsikringsvern, vil vera døme på dette. Det gjeld å planlegga der utviklinga kan styrast, og samstundes vera budd på dei mogelegheiter og utfordringar me vil møta. Me må gjera dei viktige tinga i rett rekkjefølge.  </w:t>
      </w:r>
    </w:p>
    <w:p w14:paraId="5E691DEF" w14:textId="77777777" w:rsidR="00FF2C98" w:rsidRPr="00F55B83" w:rsidRDefault="00FF2C98" w:rsidP="00FF2C98">
      <w:pPr>
        <w:autoSpaceDE w:val="0"/>
        <w:autoSpaceDN w:val="0"/>
        <w:adjustRightInd w:val="0"/>
        <w:spacing w:afterLines="200" w:after="480" w:line="23" w:lineRule="atLeast"/>
        <w:rPr>
          <w:rFonts w:ascii="Arial" w:hAnsi="Arial" w:cs="Arial"/>
        </w:rPr>
      </w:pPr>
      <w:r w:rsidRPr="00F55B83">
        <w:rPr>
          <w:rFonts w:ascii="Arial" w:hAnsi="Arial" w:cs="Arial"/>
        </w:rPr>
        <w:t xml:space="preserve">Koronapandemien har råka Vossasamfunnet hardt. Næringslivet vårt har store utfordringar og mange av oss er utrygge både med tanke på helse, jobb og inntekt - og kva konsekvensar pandemien vil ha på sikt. Samstundes har tida med koronakrise synt at me er eit samfunn som evnar å omstilla oss. Både næringsliv, frivillige og tilsette i heradet står på for å hjelpa til der det trengst. Me er mange som vil «ta eit tak» til beste for andre enn oss sjølve. </w:t>
      </w:r>
    </w:p>
    <w:p w14:paraId="01AE553C" w14:textId="77777777" w:rsidR="00FF2C98" w:rsidRPr="00F55B83" w:rsidRDefault="00FF2C98" w:rsidP="00FF2C98">
      <w:pPr>
        <w:autoSpaceDE w:val="0"/>
        <w:autoSpaceDN w:val="0"/>
        <w:adjustRightInd w:val="0"/>
        <w:spacing w:afterLines="200" w:after="480" w:line="23" w:lineRule="atLeast"/>
        <w:rPr>
          <w:rFonts w:ascii="Arial" w:hAnsi="Arial" w:cs="Arial"/>
        </w:rPr>
      </w:pPr>
      <w:r w:rsidRPr="00F55B83">
        <w:rPr>
          <w:rFonts w:ascii="Arial" w:hAnsi="Arial" w:cs="Arial"/>
        </w:rPr>
        <w:t xml:space="preserve">Kommuneplanen seier noko om korleis me vil at lokalsamfunnet skal sjå ut i framtida. Voss herad har tufta kommuneplanen på FN sine berekraftsmål tilpassa lokale tilhøve. Berekraftsmåla dannar òg bakteppet for planstrategien. Slik vil me styra planressursane til planoppgåver med reelle planbehov og oppgåver som har politisk prioritet.  </w:t>
      </w:r>
    </w:p>
    <w:p w14:paraId="1808987F" w14:textId="77777777" w:rsidR="00FF2C98" w:rsidRPr="00F55B83" w:rsidRDefault="00FF2C98" w:rsidP="00FF2C98">
      <w:pPr>
        <w:autoSpaceDE w:val="0"/>
        <w:autoSpaceDN w:val="0"/>
        <w:adjustRightInd w:val="0"/>
        <w:spacing w:afterLines="200" w:after="480" w:line="23" w:lineRule="atLeast"/>
        <w:rPr>
          <w:rFonts w:ascii="Arial" w:hAnsi="Arial" w:cs="Arial"/>
        </w:rPr>
      </w:pPr>
      <w:r w:rsidRPr="00F55B83">
        <w:rPr>
          <w:rFonts w:ascii="Arial" w:hAnsi="Arial" w:cs="Arial"/>
        </w:rPr>
        <w:t xml:space="preserve">God planlegging har me når eit breitt spekter av aktørar involverer og engasjerer seg. Voss herad skal sikra gode medverknadsprosessar i planarbeidet. Heile Vossasamfunnet lyt bidra for at me skal nå dei måla me har sett for heradet. </w:t>
      </w:r>
    </w:p>
    <w:p w14:paraId="6F66CE87" w14:textId="77777777" w:rsidR="00420113" w:rsidRPr="00F55B83" w:rsidRDefault="00420113" w:rsidP="004C285A">
      <w:pPr>
        <w:spacing w:afterLines="200" w:after="480" w:line="23" w:lineRule="atLeast"/>
        <w:rPr>
          <w:rFonts w:ascii="Arial" w:hAnsi="Arial" w:cs="Arial"/>
        </w:rPr>
      </w:pPr>
    </w:p>
    <w:p w14:paraId="41F72A5D" w14:textId="66A2126F" w:rsidR="00ED595C" w:rsidRPr="00F55B83" w:rsidRDefault="00ED595C" w:rsidP="00850FFC">
      <w:pPr>
        <w:spacing w:line="30" w:lineRule="atLeast"/>
        <w:rPr>
          <w:rFonts w:ascii="Arial" w:hAnsi="Arial" w:cs="Arial"/>
        </w:rPr>
      </w:pPr>
    </w:p>
    <w:p w14:paraId="72AA1EA9" w14:textId="036740A5" w:rsidR="00E15285" w:rsidRPr="00F55B83" w:rsidRDefault="00E15285" w:rsidP="00850FFC">
      <w:pPr>
        <w:spacing w:line="30" w:lineRule="atLeast"/>
        <w:rPr>
          <w:rFonts w:ascii="Arial" w:hAnsi="Arial" w:cs="Arial"/>
        </w:rPr>
      </w:pPr>
    </w:p>
    <w:p w14:paraId="10B0B87B" w14:textId="77777777" w:rsidR="00E15285" w:rsidRPr="00F55B83" w:rsidRDefault="00E15285" w:rsidP="00407C8B">
      <w:pPr>
        <w:rPr>
          <w:rFonts w:ascii="Arial" w:hAnsi="Arial" w:cs="Arial"/>
        </w:rPr>
      </w:pPr>
    </w:p>
    <w:p w14:paraId="075ABB3A" w14:textId="624E5367" w:rsidR="00ED595C" w:rsidRPr="00F55B83" w:rsidRDefault="00733B48" w:rsidP="00076583">
      <w:pPr>
        <w:spacing w:after="120"/>
        <w:rPr>
          <w:rFonts w:ascii="Arial" w:hAnsi="Arial" w:cs="Arial"/>
        </w:rPr>
      </w:pPr>
      <w:r w:rsidRPr="00F55B83">
        <w:rPr>
          <w:rFonts w:ascii="Arial" w:hAnsi="Arial" w:cs="Arial"/>
        </w:rPr>
        <w:t xml:space="preserve">Hans- Erik Ringkjøb </w:t>
      </w:r>
      <w:r w:rsidRPr="00F55B83">
        <w:rPr>
          <w:rFonts w:ascii="Arial" w:hAnsi="Arial" w:cs="Arial"/>
        </w:rPr>
        <w:tab/>
      </w:r>
      <w:r w:rsidRPr="00F55B83">
        <w:rPr>
          <w:rFonts w:ascii="Arial" w:hAnsi="Arial" w:cs="Arial"/>
        </w:rPr>
        <w:tab/>
      </w:r>
      <w:r w:rsidRPr="00F55B83">
        <w:rPr>
          <w:rFonts w:ascii="Arial" w:hAnsi="Arial" w:cs="Arial"/>
        </w:rPr>
        <w:tab/>
      </w:r>
      <w:r w:rsidRPr="00F55B83">
        <w:rPr>
          <w:rFonts w:ascii="Arial" w:hAnsi="Arial" w:cs="Arial"/>
        </w:rPr>
        <w:tab/>
      </w:r>
      <w:r w:rsidRPr="00F55B83">
        <w:rPr>
          <w:rFonts w:ascii="Arial" w:hAnsi="Arial" w:cs="Arial"/>
        </w:rPr>
        <w:tab/>
      </w:r>
      <w:r w:rsidRPr="00F55B83">
        <w:rPr>
          <w:rFonts w:ascii="Arial" w:hAnsi="Arial" w:cs="Arial"/>
        </w:rPr>
        <w:tab/>
      </w:r>
      <w:r w:rsidRPr="00F55B83">
        <w:rPr>
          <w:rFonts w:ascii="Arial" w:hAnsi="Arial" w:cs="Arial"/>
        </w:rPr>
        <w:tab/>
      </w:r>
      <w:r w:rsidR="0065023A" w:rsidRPr="00F55B83">
        <w:rPr>
          <w:rFonts w:ascii="Arial" w:hAnsi="Arial" w:cs="Arial"/>
        </w:rPr>
        <w:t xml:space="preserve">Arild McClellan Steine </w:t>
      </w:r>
    </w:p>
    <w:p w14:paraId="245BABF1" w14:textId="71E285AF" w:rsidR="0065023A" w:rsidRPr="00F55B83" w:rsidRDefault="00733B48" w:rsidP="00076583">
      <w:pPr>
        <w:spacing w:after="120"/>
        <w:rPr>
          <w:rFonts w:ascii="Arial" w:hAnsi="Arial" w:cs="Arial"/>
          <w:i/>
          <w:lang w:val="nb-NO"/>
        </w:rPr>
      </w:pPr>
      <w:proofErr w:type="spellStart"/>
      <w:r w:rsidRPr="00F55B83">
        <w:rPr>
          <w:rFonts w:ascii="Arial" w:hAnsi="Arial" w:cs="Arial"/>
          <w:i/>
          <w:lang w:val="nb-NO"/>
        </w:rPr>
        <w:t>Ordførar</w:t>
      </w:r>
      <w:proofErr w:type="spellEnd"/>
      <w:r w:rsidRPr="00F55B83">
        <w:rPr>
          <w:rFonts w:ascii="Arial" w:hAnsi="Arial" w:cs="Arial"/>
          <w:i/>
          <w:lang w:val="nb-NO"/>
        </w:rPr>
        <w:t>, Voss herad</w:t>
      </w:r>
      <w:r w:rsidRPr="00F55B83">
        <w:rPr>
          <w:rFonts w:ascii="Arial" w:hAnsi="Arial" w:cs="Arial"/>
          <w:i/>
          <w:lang w:val="nb-NO"/>
        </w:rPr>
        <w:tab/>
      </w:r>
      <w:r w:rsidRPr="00F55B83">
        <w:rPr>
          <w:rFonts w:ascii="Arial" w:hAnsi="Arial" w:cs="Arial"/>
          <w:i/>
          <w:lang w:val="nb-NO"/>
        </w:rPr>
        <w:tab/>
      </w:r>
      <w:r w:rsidRPr="00F55B83">
        <w:rPr>
          <w:rFonts w:ascii="Arial" w:hAnsi="Arial" w:cs="Arial"/>
          <w:i/>
          <w:lang w:val="nb-NO"/>
        </w:rPr>
        <w:tab/>
      </w:r>
      <w:r w:rsidRPr="00F55B83">
        <w:rPr>
          <w:rFonts w:ascii="Arial" w:hAnsi="Arial" w:cs="Arial"/>
          <w:i/>
          <w:lang w:val="nb-NO"/>
        </w:rPr>
        <w:tab/>
      </w:r>
      <w:r w:rsidRPr="00F55B83">
        <w:rPr>
          <w:rFonts w:ascii="Arial" w:hAnsi="Arial" w:cs="Arial"/>
          <w:i/>
          <w:lang w:val="nb-NO"/>
        </w:rPr>
        <w:tab/>
      </w:r>
      <w:r w:rsidRPr="00F55B83">
        <w:rPr>
          <w:rFonts w:ascii="Arial" w:hAnsi="Arial" w:cs="Arial"/>
          <w:i/>
          <w:lang w:val="nb-NO"/>
        </w:rPr>
        <w:tab/>
      </w:r>
      <w:r w:rsidRPr="00F55B83">
        <w:rPr>
          <w:rFonts w:ascii="Arial" w:hAnsi="Arial" w:cs="Arial"/>
          <w:i/>
          <w:lang w:val="nb-NO"/>
        </w:rPr>
        <w:tab/>
      </w:r>
      <w:r w:rsidR="0065023A" w:rsidRPr="00F55B83">
        <w:rPr>
          <w:rFonts w:ascii="Arial" w:hAnsi="Arial" w:cs="Arial"/>
          <w:i/>
          <w:lang w:val="nb-NO"/>
        </w:rPr>
        <w:t>Rådmann, Voss herad</w:t>
      </w:r>
    </w:p>
    <w:p w14:paraId="7A8AB604" w14:textId="3675C3A5" w:rsidR="00733B48" w:rsidRPr="00F55B83" w:rsidRDefault="00733B48">
      <w:pPr>
        <w:spacing w:after="160" w:line="259" w:lineRule="auto"/>
        <w:rPr>
          <w:rFonts w:ascii="Arial" w:hAnsi="Arial" w:cs="Arial"/>
          <w:i/>
          <w:lang w:val="nb-NO"/>
        </w:rPr>
      </w:pPr>
      <w:r w:rsidRPr="00F55B83">
        <w:rPr>
          <w:rFonts w:ascii="Arial" w:hAnsi="Arial" w:cs="Arial"/>
          <w:i/>
          <w:lang w:val="nb-NO"/>
        </w:rPr>
        <w:br w:type="page"/>
      </w:r>
    </w:p>
    <w:p w14:paraId="0F91BA96" w14:textId="2DA0537C" w:rsidR="00861320" w:rsidRPr="00F55B83" w:rsidRDefault="00B353E4" w:rsidP="00AE539B">
      <w:pPr>
        <w:pStyle w:val="Overskrift1"/>
        <w:rPr>
          <w:rFonts w:ascii="Arial" w:hAnsi="Arial" w:cs="Arial"/>
          <w:b/>
        </w:rPr>
      </w:pPr>
      <w:bookmarkStart w:id="2" w:name="_Toc57053770"/>
      <w:r w:rsidRPr="00F55B83">
        <w:rPr>
          <w:rFonts w:ascii="Arial" w:hAnsi="Arial" w:cs="Arial"/>
          <w:b/>
        </w:rPr>
        <w:lastRenderedPageBreak/>
        <w:t>Innleiing</w:t>
      </w:r>
      <w:bookmarkEnd w:id="2"/>
      <w:r w:rsidR="000614E9" w:rsidRPr="00F55B83">
        <w:rPr>
          <w:rFonts w:ascii="Arial" w:hAnsi="Arial" w:cs="Arial"/>
          <w:b/>
        </w:rPr>
        <w:t xml:space="preserve"> </w:t>
      </w:r>
    </w:p>
    <w:p w14:paraId="04A58BF7" w14:textId="77777777" w:rsidR="00AC6DEC" w:rsidRPr="00F55B83" w:rsidRDefault="00AC6DEC" w:rsidP="00755519">
      <w:pPr>
        <w:rPr>
          <w:rFonts w:ascii="Arial" w:hAnsi="Arial" w:cs="Arial"/>
        </w:rPr>
      </w:pPr>
    </w:p>
    <w:p w14:paraId="09173C74" w14:textId="43473C47" w:rsidR="00AC6DEC" w:rsidRPr="00F55B83" w:rsidRDefault="00AC6DEC" w:rsidP="00AE539B">
      <w:pPr>
        <w:pStyle w:val="Overskrift2"/>
        <w:rPr>
          <w:rFonts w:ascii="Arial" w:eastAsia="Calibri Light" w:hAnsi="Arial" w:cs="Arial"/>
          <w:color w:val="36867F"/>
          <w:sz w:val="28"/>
          <w:szCs w:val="28"/>
        </w:rPr>
      </w:pPr>
      <w:bookmarkStart w:id="3" w:name="_Toc57053771"/>
      <w:r w:rsidRPr="00F55B83">
        <w:rPr>
          <w:rFonts w:ascii="Arial" w:eastAsia="Calibri Light" w:hAnsi="Arial" w:cs="Arial"/>
          <w:color w:val="36867F"/>
          <w:sz w:val="28"/>
          <w:szCs w:val="28"/>
        </w:rPr>
        <w:t>Kva er kommunal planstrategi?</w:t>
      </w:r>
      <w:bookmarkEnd w:id="3"/>
    </w:p>
    <w:p w14:paraId="580D817A" w14:textId="3CF00079" w:rsidR="00323063" w:rsidRPr="00F55B83" w:rsidRDefault="00323063" w:rsidP="00323063">
      <w:pPr>
        <w:rPr>
          <w:rFonts w:ascii="Arial" w:hAnsi="Arial" w:cs="Arial"/>
        </w:rPr>
      </w:pPr>
      <w:r w:rsidRPr="00F55B83">
        <w:rPr>
          <w:rFonts w:ascii="Arial" w:hAnsi="Arial" w:cs="Arial"/>
        </w:rPr>
        <w:t>Planstrategien er f</w:t>
      </w:r>
      <w:r w:rsidR="00F96A4A" w:rsidRPr="00F55B83">
        <w:rPr>
          <w:rFonts w:ascii="Arial" w:hAnsi="Arial" w:cs="Arial"/>
        </w:rPr>
        <w:t>y</w:t>
      </w:r>
      <w:r w:rsidRPr="00F55B83">
        <w:rPr>
          <w:rFonts w:ascii="Arial" w:hAnsi="Arial" w:cs="Arial"/>
        </w:rPr>
        <w:t xml:space="preserve">rste ledd i kommunen sitt plansystem og langsiktige samfunnsplanlegging. Heradsstyret skal minst </w:t>
      </w:r>
      <w:r w:rsidR="00F96A4A" w:rsidRPr="00F55B83">
        <w:rPr>
          <w:rFonts w:ascii="Arial" w:hAnsi="Arial" w:cs="Arial"/>
        </w:rPr>
        <w:t>e</w:t>
      </w:r>
      <w:r w:rsidRPr="00F55B83">
        <w:rPr>
          <w:rFonts w:ascii="Arial" w:hAnsi="Arial" w:cs="Arial"/>
        </w:rPr>
        <w:t xml:space="preserve">in gang i kvar valperiode (fireårsperiode), og seinast </w:t>
      </w:r>
      <w:r w:rsidR="00401ACD" w:rsidRPr="00F55B83">
        <w:rPr>
          <w:rFonts w:ascii="Arial" w:hAnsi="Arial" w:cs="Arial"/>
        </w:rPr>
        <w:t>e</w:t>
      </w:r>
      <w:r w:rsidRPr="00F55B83">
        <w:rPr>
          <w:rFonts w:ascii="Arial" w:hAnsi="Arial" w:cs="Arial"/>
        </w:rPr>
        <w:t xml:space="preserve">itt år etter </w:t>
      </w:r>
      <w:proofErr w:type="spellStart"/>
      <w:r w:rsidRPr="00F55B83">
        <w:rPr>
          <w:rFonts w:ascii="Arial" w:hAnsi="Arial" w:cs="Arial"/>
        </w:rPr>
        <w:t>konstituering</w:t>
      </w:r>
      <w:proofErr w:type="spellEnd"/>
      <w:r w:rsidRPr="00F55B83">
        <w:rPr>
          <w:rFonts w:ascii="Arial" w:hAnsi="Arial" w:cs="Arial"/>
        </w:rPr>
        <w:t xml:space="preserve">, utarbeida og vedta ein kommunal planstrategi. Føremålet med planstrategien er å vurdera kva planar som skal utarbeidast og reviderast i valperioden. </w:t>
      </w:r>
    </w:p>
    <w:p w14:paraId="140C798B" w14:textId="64873E56" w:rsidR="002A7489" w:rsidRPr="00F55B83" w:rsidRDefault="002A7489" w:rsidP="00323063">
      <w:pPr>
        <w:rPr>
          <w:rFonts w:ascii="Arial" w:hAnsi="Arial" w:cs="Arial"/>
        </w:rPr>
      </w:pPr>
      <w:r w:rsidRPr="00F55B83">
        <w:rPr>
          <w:rFonts w:ascii="Arial" w:hAnsi="Arial" w:cs="Arial"/>
        </w:rPr>
        <w:t xml:space="preserve">Planstrategien omfattar </w:t>
      </w:r>
      <w:r w:rsidR="00691438" w:rsidRPr="00F55B83">
        <w:rPr>
          <w:rFonts w:ascii="Arial" w:hAnsi="Arial" w:cs="Arial"/>
        </w:rPr>
        <w:t>såleis</w:t>
      </w:r>
      <w:r w:rsidR="00DA489A" w:rsidRPr="00F55B83">
        <w:rPr>
          <w:rFonts w:ascii="Arial" w:hAnsi="Arial" w:cs="Arial"/>
        </w:rPr>
        <w:t xml:space="preserve"> ei drøfting av dei utfordringar kommunen har, val knytt til samfunnsutvikling og arealbruk</w:t>
      </w:r>
      <w:r w:rsidR="009E6E6D" w:rsidRPr="00F55B83">
        <w:rPr>
          <w:rFonts w:ascii="Arial" w:hAnsi="Arial" w:cs="Arial"/>
        </w:rPr>
        <w:t>,</w:t>
      </w:r>
      <w:r w:rsidR="00DA489A" w:rsidRPr="00F55B83">
        <w:rPr>
          <w:rFonts w:ascii="Arial" w:hAnsi="Arial" w:cs="Arial"/>
        </w:rPr>
        <w:t xml:space="preserve"> og </w:t>
      </w:r>
      <w:r w:rsidR="006B24D2" w:rsidRPr="00F55B83">
        <w:rPr>
          <w:rFonts w:ascii="Arial" w:hAnsi="Arial" w:cs="Arial"/>
        </w:rPr>
        <w:t xml:space="preserve">ei samla vurdering av planbehovet. </w:t>
      </w:r>
      <w:r w:rsidR="00461DCA" w:rsidRPr="00F55B83">
        <w:rPr>
          <w:rFonts w:ascii="Arial" w:hAnsi="Arial" w:cs="Arial"/>
        </w:rPr>
        <w:t>Dette skal bidra til at planlegginga i Voss herad vert behovsstyrt</w:t>
      </w:r>
      <w:r w:rsidR="003A1CC3" w:rsidRPr="00F55B83">
        <w:rPr>
          <w:rFonts w:ascii="Arial" w:hAnsi="Arial" w:cs="Arial"/>
        </w:rPr>
        <w:t xml:space="preserve"> og ikkje meir omfattande enn nødvendig. </w:t>
      </w:r>
      <w:r w:rsidR="00C51FF8" w:rsidRPr="00F55B83">
        <w:rPr>
          <w:rFonts w:ascii="Arial" w:hAnsi="Arial" w:cs="Arial"/>
        </w:rPr>
        <w:t>Planstrategien er</w:t>
      </w:r>
      <w:r w:rsidR="00FF6EEC" w:rsidRPr="00F55B83">
        <w:rPr>
          <w:rFonts w:ascii="Arial" w:hAnsi="Arial" w:cs="Arial"/>
        </w:rPr>
        <w:t xml:space="preserve"> slik eit verktøy for å kunna ta stilling til kva planoppgåver me skal gjennomføra dei neste fire åra</w:t>
      </w:r>
      <w:r w:rsidR="00DA4FC8" w:rsidRPr="00F55B83">
        <w:rPr>
          <w:rFonts w:ascii="Arial" w:hAnsi="Arial" w:cs="Arial"/>
        </w:rPr>
        <w:t xml:space="preserve">. </w:t>
      </w:r>
    </w:p>
    <w:p w14:paraId="71EE465C" w14:textId="7A2BFEC0" w:rsidR="00F96A4A" w:rsidRPr="00F55B83" w:rsidRDefault="00B75FCA" w:rsidP="00323063">
      <w:pPr>
        <w:rPr>
          <w:rFonts w:ascii="Arial" w:hAnsi="Arial" w:cs="Arial"/>
        </w:rPr>
      </w:pPr>
      <w:r w:rsidRPr="00F55B83">
        <w:rPr>
          <w:rFonts w:ascii="Arial" w:hAnsi="Arial" w:cs="Arial"/>
        </w:rPr>
        <w:t>A</w:t>
      </w:r>
      <w:r w:rsidR="00B35E9E" w:rsidRPr="00F55B83">
        <w:rPr>
          <w:rFonts w:ascii="Arial" w:hAnsi="Arial" w:cs="Arial"/>
        </w:rPr>
        <w:t>rbeidet med å få</w:t>
      </w:r>
      <w:r w:rsidR="00655131" w:rsidRPr="00F55B83">
        <w:rPr>
          <w:rFonts w:ascii="Arial" w:hAnsi="Arial" w:cs="Arial"/>
        </w:rPr>
        <w:t xml:space="preserve"> </w:t>
      </w:r>
      <w:r w:rsidR="00B35E9E" w:rsidRPr="00F55B83">
        <w:rPr>
          <w:rFonts w:ascii="Arial" w:hAnsi="Arial" w:cs="Arial"/>
        </w:rPr>
        <w:t xml:space="preserve">på plass ein kommunal planstrategi er </w:t>
      </w:r>
      <w:r w:rsidR="00950444" w:rsidRPr="00F55B83">
        <w:rPr>
          <w:rFonts w:ascii="Arial" w:hAnsi="Arial" w:cs="Arial"/>
        </w:rPr>
        <w:t xml:space="preserve">basert på eit breitt kunnskapsgrunnlag som </w:t>
      </w:r>
      <w:r w:rsidR="002A0E9E" w:rsidRPr="00F55B83">
        <w:rPr>
          <w:rFonts w:ascii="Arial" w:hAnsi="Arial" w:cs="Arial"/>
        </w:rPr>
        <w:t xml:space="preserve">omfattar </w:t>
      </w:r>
      <w:r w:rsidR="00871852" w:rsidRPr="00F55B83">
        <w:rPr>
          <w:rFonts w:ascii="Arial" w:hAnsi="Arial" w:cs="Arial"/>
        </w:rPr>
        <w:t xml:space="preserve">mellom anna </w:t>
      </w:r>
      <w:r w:rsidR="008A1BE9" w:rsidRPr="00F55B83">
        <w:rPr>
          <w:rFonts w:ascii="Arial" w:hAnsi="Arial" w:cs="Arial"/>
        </w:rPr>
        <w:t>kartlegging av status og utfordringar i heradet, oppdatert folkehelsestatus</w:t>
      </w:r>
      <w:r w:rsidR="00820FDE" w:rsidRPr="00F55B83">
        <w:rPr>
          <w:rFonts w:ascii="Arial" w:hAnsi="Arial" w:cs="Arial"/>
        </w:rPr>
        <w:t xml:space="preserve"> samt ei kartlegging av kva heradet har </w:t>
      </w:r>
      <w:r w:rsidR="003864BE" w:rsidRPr="00F55B83">
        <w:rPr>
          <w:rFonts w:ascii="Arial" w:hAnsi="Arial" w:cs="Arial"/>
        </w:rPr>
        <w:t xml:space="preserve">hatt av aktivitetar som har relevans for dei mange berekraftsmåla til FN.  </w:t>
      </w:r>
      <w:r w:rsidR="004A56FD" w:rsidRPr="00F55B83">
        <w:rPr>
          <w:rFonts w:ascii="Arial" w:hAnsi="Arial" w:cs="Arial"/>
        </w:rPr>
        <w:t>«</w:t>
      </w:r>
      <w:r w:rsidR="004306F6" w:rsidRPr="00F55B83">
        <w:rPr>
          <w:rFonts w:ascii="Arial" w:hAnsi="Arial" w:cs="Arial"/>
        </w:rPr>
        <w:t>N</w:t>
      </w:r>
      <w:r w:rsidR="004A56FD" w:rsidRPr="00F55B83">
        <w:rPr>
          <w:rFonts w:ascii="Arial" w:hAnsi="Arial" w:cs="Arial"/>
        </w:rPr>
        <w:t>asjonale forventningar til regional og lokal planlegging 2019 – 2023» og «</w:t>
      </w:r>
      <w:r w:rsidR="00CB428A" w:rsidRPr="00F55B83">
        <w:rPr>
          <w:rFonts w:ascii="Arial" w:hAnsi="Arial" w:cs="Arial"/>
        </w:rPr>
        <w:t>U</w:t>
      </w:r>
      <w:r w:rsidR="004A56FD" w:rsidRPr="00F55B83">
        <w:rPr>
          <w:rFonts w:ascii="Arial" w:hAnsi="Arial" w:cs="Arial"/>
        </w:rPr>
        <w:t xml:space="preserve">tviklingsplan </w:t>
      </w:r>
      <w:r w:rsidR="00CB428A" w:rsidRPr="00F55B83">
        <w:rPr>
          <w:rFonts w:ascii="Arial" w:hAnsi="Arial" w:cs="Arial"/>
        </w:rPr>
        <w:t xml:space="preserve">for </w:t>
      </w:r>
      <w:r w:rsidR="004A56FD" w:rsidRPr="00F55B83">
        <w:rPr>
          <w:rFonts w:ascii="Arial" w:hAnsi="Arial" w:cs="Arial"/>
        </w:rPr>
        <w:t>Vestland</w:t>
      </w:r>
      <w:r w:rsidR="004306F6" w:rsidRPr="00F55B83">
        <w:rPr>
          <w:rFonts w:ascii="Arial" w:hAnsi="Arial" w:cs="Arial"/>
        </w:rPr>
        <w:t xml:space="preserve"> 2020 – 2024» er og viktige utgangspunkt</w:t>
      </w:r>
      <w:r w:rsidR="00691438" w:rsidRPr="00F55B83">
        <w:rPr>
          <w:rFonts w:ascii="Arial" w:hAnsi="Arial" w:cs="Arial"/>
        </w:rPr>
        <w:t xml:space="preserve">. </w:t>
      </w:r>
    </w:p>
    <w:p w14:paraId="15CD27B5" w14:textId="3CA7F393" w:rsidR="00871852" w:rsidRPr="00F55B83" w:rsidRDefault="00871852" w:rsidP="00323063">
      <w:pPr>
        <w:rPr>
          <w:rFonts w:ascii="Arial" w:hAnsi="Arial" w:cs="Arial"/>
          <w:color w:val="FF0000"/>
        </w:rPr>
      </w:pPr>
    </w:p>
    <w:p w14:paraId="4AD9C4E5" w14:textId="4662FC66" w:rsidR="00595528" w:rsidRPr="00F55B83" w:rsidRDefault="00595528" w:rsidP="00AE539B">
      <w:pPr>
        <w:pStyle w:val="Overskrift2"/>
        <w:rPr>
          <w:rFonts w:ascii="Arial" w:hAnsi="Arial" w:cs="Arial"/>
        </w:rPr>
      </w:pPr>
      <w:bookmarkStart w:id="4" w:name="_Toc57053772"/>
      <w:r w:rsidRPr="00F55B83">
        <w:rPr>
          <w:rFonts w:ascii="Arial" w:eastAsia="Calibri Light" w:hAnsi="Arial" w:cs="Arial"/>
          <w:color w:val="36867F"/>
          <w:sz w:val="28"/>
          <w:szCs w:val="28"/>
        </w:rPr>
        <w:t>Plan og styringssystem i Voss herad</w:t>
      </w:r>
      <w:r w:rsidR="00675372" w:rsidRPr="00F55B83">
        <w:rPr>
          <w:rStyle w:val="Fotnotereferanse"/>
          <w:rFonts w:ascii="Arial" w:hAnsi="Arial" w:cs="Arial"/>
          <w:sz w:val="28"/>
          <w:szCs w:val="28"/>
        </w:rPr>
        <w:footnoteReference w:id="2"/>
      </w:r>
      <w:bookmarkEnd w:id="4"/>
    </w:p>
    <w:p w14:paraId="37A29348" w14:textId="68E90978" w:rsidR="00755519" w:rsidRPr="00F55B83" w:rsidRDefault="3857D5F1" w:rsidP="004F6818">
      <w:pPr>
        <w:rPr>
          <w:rFonts w:ascii="Arial" w:hAnsi="Arial" w:cs="Arial"/>
        </w:rPr>
      </w:pPr>
      <w:r w:rsidRPr="00F55B83">
        <w:rPr>
          <w:rFonts w:ascii="Arial" w:hAnsi="Arial" w:cs="Arial"/>
        </w:rPr>
        <w:t xml:space="preserve">Overordna politiske målsettingar om modernisering, effektivisering og forenkling gjev føringar for kommunane. Utviklingstrekk som ny teknologi, digitalisering, globalisering og konkurranse om kompetente medarbeidarar gjev auka behov for endring og fornying av offentleg sektor generelt, og kommunane spesielt. Prioriteringar og retning vert også gitt på lokalt nivå. </w:t>
      </w:r>
      <w:r w:rsidR="00505A92" w:rsidRPr="00F55B83">
        <w:rPr>
          <w:rFonts w:ascii="Arial" w:hAnsi="Arial" w:cs="Arial"/>
        </w:rPr>
        <w:t>S</w:t>
      </w:r>
      <w:r w:rsidRPr="00F55B83">
        <w:rPr>
          <w:rFonts w:ascii="Arial" w:hAnsi="Arial" w:cs="Arial"/>
        </w:rPr>
        <w:t xml:space="preserve">tyringssystemet i kommunen skal ivareta dei folkevalde sitt ansvar for strategisk styring og prioriteringar, og rådmannen sitt ansvar for å setja i verk politiske vedtak og styringssignal. </w:t>
      </w:r>
    </w:p>
    <w:p w14:paraId="4A045847" w14:textId="4FDFA0EF" w:rsidR="00AD5AD8" w:rsidRDefault="00AD5AD8" w:rsidP="00B344A9">
      <w:pPr>
        <w:rPr>
          <w:rFonts w:ascii="Arial" w:hAnsi="Arial" w:cs="Arial"/>
          <w:noProof/>
        </w:rPr>
      </w:pPr>
      <w:r>
        <w:rPr>
          <w:rFonts w:ascii="Arial" w:hAnsi="Arial" w:cs="Arial"/>
          <w:noProof/>
        </w:rPr>
        <w:drawing>
          <wp:anchor distT="0" distB="0" distL="114300" distR="114300" simplePos="0" relativeHeight="251659266" behindDoc="1" locked="0" layoutInCell="1" allowOverlap="1" wp14:anchorId="721B3BD5" wp14:editId="5B41897D">
            <wp:simplePos x="0" y="0"/>
            <wp:positionH relativeFrom="column">
              <wp:posOffset>2272775</wp:posOffset>
            </wp:positionH>
            <wp:positionV relativeFrom="paragraph">
              <wp:posOffset>24175</wp:posOffset>
            </wp:positionV>
            <wp:extent cx="3977806" cy="2535510"/>
            <wp:effectExtent l="0" t="0" r="0" b="0"/>
            <wp:wrapTight wrapText="bothSides">
              <wp:wrapPolygon edited="0">
                <wp:start x="1241" y="0"/>
                <wp:lineTo x="0" y="1299"/>
                <wp:lineTo x="0" y="17693"/>
                <wp:lineTo x="1448" y="18505"/>
                <wp:lineTo x="207" y="19641"/>
                <wp:lineTo x="310" y="21102"/>
                <wp:lineTo x="17897" y="21427"/>
                <wp:lineTo x="18414" y="21427"/>
                <wp:lineTo x="18621" y="21102"/>
                <wp:lineTo x="19241" y="19966"/>
                <wp:lineTo x="18207" y="18992"/>
                <wp:lineTo x="15724" y="18505"/>
                <wp:lineTo x="19966" y="17531"/>
                <wp:lineTo x="20069" y="11687"/>
                <wp:lineTo x="18621" y="11363"/>
                <wp:lineTo x="8897" y="10713"/>
                <wp:lineTo x="19034" y="10713"/>
                <wp:lineTo x="20069" y="10551"/>
                <wp:lineTo x="20069" y="6980"/>
                <wp:lineTo x="19448" y="6331"/>
                <wp:lineTo x="17172" y="5519"/>
                <wp:lineTo x="18414" y="5519"/>
                <wp:lineTo x="19966" y="4058"/>
                <wp:lineTo x="20069" y="0"/>
                <wp:lineTo x="1241"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9783" cy="2543144"/>
                    </a:xfrm>
                    <a:prstGeom prst="rect">
                      <a:avLst/>
                    </a:prstGeom>
                    <a:noFill/>
                  </pic:spPr>
                </pic:pic>
              </a:graphicData>
            </a:graphic>
            <wp14:sizeRelH relativeFrom="margin">
              <wp14:pctWidth>0</wp14:pctWidth>
            </wp14:sizeRelH>
            <wp14:sizeRelV relativeFrom="margin">
              <wp14:pctHeight>0</wp14:pctHeight>
            </wp14:sizeRelV>
          </wp:anchor>
        </w:drawing>
      </w:r>
    </w:p>
    <w:p w14:paraId="33D29CDA" w14:textId="7D1CAB2C" w:rsidR="004F6818" w:rsidRPr="00F55B83" w:rsidRDefault="007F1C27" w:rsidP="00B344A9">
      <w:pPr>
        <w:rPr>
          <w:rFonts w:ascii="Arial" w:hAnsi="Arial" w:cs="Arial"/>
          <w:noProof/>
        </w:rPr>
      </w:pPr>
      <w:r w:rsidRPr="00F55B83">
        <w:rPr>
          <w:rFonts w:ascii="Arial" w:hAnsi="Arial" w:cs="Arial"/>
          <w:noProof/>
        </w:rPr>
        <w:t>Ei forenkla hierarkisk framstilling av dei ulike planane i kommunen er vist i figuren</w:t>
      </w:r>
      <w:r w:rsidR="004F6818" w:rsidRPr="00F55B83">
        <w:rPr>
          <w:rFonts w:ascii="Arial" w:hAnsi="Arial" w:cs="Arial"/>
          <w:noProof/>
        </w:rPr>
        <w:t xml:space="preserve"> til høgre</w:t>
      </w:r>
      <w:r w:rsidRPr="00F55B83">
        <w:rPr>
          <w:rFonts w:ascii="Arial" w:hAnsi="Arial" w:cs="Arial"/>
          <w:noProof/>
        </w:rPr>
        <w:t xml:space="preserve">. </w:t>
      </w:r>
    </w:p>
    <w:p w14:paraId="295A4068" w14:textId="0C9D532A" w:rsidR="00124D1C" w:rsidRPr="00F55B83" w:rsidRDefault="007F1C27" w:rsidP="00B344A9">
      <w:pPr>
        <w:rPr>
          <w:rFonts w:ascii="Arial" w:hAnsi="Arial" w:cs="Arial"/>
          <w:noProof/>
        </w:rPr>
      </w:pPr>
      <w:r w:rsidRPr="00F55B83">
        <w:rPr>
          <w:rFonts w:ascii="Arial" w:hAnsi="Arial" w:cs="Arial"/>
          <w:noProof/>
        </w:rPr>
        <w:t>Kommuneplanen er ein langsiktig, strategisk plan med 12 års planhorisont. Vidare har kommunen meir detaljerte planar for ulike område heilt ned til ettårige planar</w:t>
      </w:r>
      <w:r w:rsidR="00EF3B37" w:rsidRPr="00F55B83">
        <w:rPr>
          <w:rFonts w:ascii="Arial" w:hAnsi="Arial" w:cs="Arial"/>
          <w:noProof/>
        </w:rPr>
        <w:t>.</w:t>
      </w:r>
      <w:r w:rsidR="00124D1C" w:rsidRPr="00F55B83">
        <w:rPr>
          <w:rFonts w:ascii="Arial" w:hAnsi="Arial" w:cs="Arial"/>
          <w:noProof/>
        </w:rPr>
        <w:br w:type="page"/>
      </w:r>
    </w:p>
    <w:p w14:paraId="2532B30D" w14:textId="6E808168" w:rsidR="00C45524" w:rsidRPr="00F55B83" w:rsidRDefault="005C56B0" w:rsidP="00B86687">
      <w:pPr>
        <w:pStyle w:val="Overskrift1"/>
        <w:rPr>
          <w:rFonts w:ascii="Arial" w:hAnsi="Arial" w:cs="Arial"/>
          <w:b/>
        </w:rPr>
      </w:pPr>
      <w:bookmarkStart w:id="5" w:name="_Toc57053773"/>
      <w:r w:rsidRPr="00F55B83">
        <w:rPr>
          <w:rFonts w:ascii="Arial" w:hAnsi="Arial" w:cs="Arial"/>
          <w:b/>
        </w:rPr>
        <w:lastRenderedPageBreak/>
        <w:t>Nasjonale og regionale f</w:t>
      </w:r>
      <w:r w:rsidR="00BB24DE" w:rsidRPr="00F55B83">
        <w:rPr>
          <w:rFonts w:ascii="Arial" w:hAnsi="Arial" w:cs="Arial"/>
          <w:b/>
        </w:rPr>
        <w:t>orventningar og f</w:t>
      </w:r>
      <w:r w:rsidRPr="00F55B83">
        <w:rPr>
          <w:rFonts w:ascii="Arial" w:hAnsi="Arial" w:cs="Arial"/>
          <w:b/>
        </w:rPr>
        <w:t>øringar</w:t>
      </w:r>
      <w:bookmarkEnd w:id="5"/>
      <w:r w:rsidR="00C45524" w:rsidRPr="00F55B83">
        <w:rPr>
          <w:rFonts w:ascii="Arial" w:hAnsi="Arial" w:cs="Arial"/>
          <w:b/>
        </w:rPr>
        <w:t xml:space="preserve"> </w:t>
      </w:r>
    </w:p>
    <w:p w14:paraId="4BFDCAD9" w14:textId="5E2AD4A4" w:rsidR="00A101E9" w:rsidRPr="00F55B83" w:rsidRDefault="00A101E9" w:rsidP="0022024B">
      <w:pPr>
        <w:pStyle w:val="Overskrift2"/>
        <w:rPr>
          <w:rFonts w:ascii="Arial" w:hAnsi="Arial" w:cs="Arial"/>
        </w:rPr>
      </w:pPr>
    </w:p>
    <w:p w14:paraId="2C2C7E02" w14:textId="4E369982" w:rsidR="00F52400" w:rsidRPr="00F55B83" w:rsidRDefault="00F52400" w:rsidP="002D191D">
      <w:pPr>
        <w:pStyle w:val="Overskrift2"/>
        <w:spacing w:before="0"/>
        <w:rPr>
          <w:rFonts w:ascii="Arial" w:eastAsia="Calibri Light" w:hAnsi="Arial" w:cs="Arial"/>
          <w:color w:val="36867F"/>
          <w:sz w:val="28"/>
          <w:szCs w:val="28"/>
        </w:rPr>
      </w:pPr>
      <w:bookmarkStart w:id="6" w:name="_Toc57053774"/>
      <w:r w:rsidRPr="00F55B83">
        <w:rPr>
          <w:rFonts w:ascii="Arial" w:eastAsia="Calibri Light" w:hAnsi="Arial" w:cs="Arial"/>
          <w:color w:val="36867F"/>
          <w:sz w:val="28"/>
          <w:szCs w:val="28"/>
        </w:rPr>
        <w:t>Nasjonale forventningar</w:t>
      </w:r>
      <w:bookmarkEnd w:id="6"/>
    </w:p>
    <w:p w14:paraId="63570464" w14:textId="7B23048A" w:rsidR="0085096C" w:rsidRPr="00F55B83" w:rsidRDefault="0085096C" w:rsidP="0085096C">
      <w:pPr>
        <w:rPr>
          <w:rFonts w:ascii="Arial" w:eastAsia="Calibri" w:hAnsi="Arial" w:cs="Arial"/>
        </w:rPr>
      </w:pPr>
      <w:r w:rsidRPr="00F55B83">
        <w:rPr>
          <w:rFonts w:ascii="Arial" w:eastAsia="Calibri" w:hAnsi="Arial" w:cs="Arial"/>
        </w:rPr>
        <w:t xml:space="preserve">Regjeringa legg kvart fjerde år fram </w:t>
      </w:r>
      <w:hyperlink r:id="rId14">
        <w:r w:rsidR="003C03BD" w:rsidRPr="00F55B83">
          <w:rPr>
            <w:rStyle w:val="Hyperkobling"/>
            <w:rFonts w:ascii="Arial" w:hAnsi="Arial" w:cs="Arial"/>
            <w:sz w:val="24"/>
            <w:szCs w:val="24"/>
          </w:rPr>
          <w:t xml:space="preserve">nasjonale </w:t>
        </w:r>
        <w:proofErr w:type="spellStart"/>
        <w:r w:rsidR="003C03BD" w:rsidRPr="00F55B83">
          <w:rPr>
            <w:rStyle w:val="Hyperkobling"/>
            <w:rFonts w:ascii="Arial" w:hAnsi="Arial" w:cs="Arial"/>
            <w:sz w:val="24"/>
            <w:szCs w:val="24"/>
          </w:rPr>
          <w:t>forventninger</w:t>
        </w:r>
        <w:proofErr w:type="spellEnd"/>
      </w:hyperlink>
      <w:r w:rsidR="003C03BD" w:rsidRPr="00F55B83">
        <w:rPr>
          <w:rStyle w:val="Hyperkobling"/>
          <w:rFonts w:ascii="Arial" w:hAnsi="Arial" w:cs="Arial"/>
          <w:sz w:val="24"/>
          <w:szCs w:val="24"/>
        </w:rPr>
        <w:t xml:space="preserve"> </w:t>
      </w:r>
      <w:r w:rsidRPr="00F55B83">
        <w:rPr>
          <w:rFonts w:ascii="Arial" w:eastAsia="Calibri" w:hAnsi="Arial" w:cs="Arial"/>
        </w:rPr>
        <w:t>til regional og kommunal planlegging. Dei nasjonale forventningane skal følgjast opp i fylkeskommunalt og kommunalt arbeid med planstrategiar og planar, og skal leggast til grunn for statlege myndigheiter sin medverknad i planlegginga. Nye forventningar for 2019 – 2023 vart vedteke ved kongeleg resolusjon 14. mai 2019.</w:t>
      </w:r>
    </w:p>
    <w:p w14:paraId="1C504CA4" w14:textId="77777777" w:rsidR="0085096C" w:rsidRPr="00F55B83" w:rsidRDefault="0085096C" w:rsidP="0085096C">
      <w:pPr>
        <w:rPr>
          <w:rFonts w:ascii="Arial" w:eastAsia="Calibri" w:hAnsi="Arial" w:cs="Arial"/>
        </w:rPr>
      </w:pPr>
      <w:r w:rsidRPr="00F55B83">
        <w:rPr>
          <w:rFonts w:ascii="Arial" w:eastAsia="Calibri" w:hAnsi="Arial" w:cs="Arial"/>
        </w:rPr>
        <w:t xml:space="preserve">Regjeringa har bestemt at FN sine 17 berekraftsmål skal vera det politiske hovudsporet for å ta tak i dei største utfordringane me har i vår tid. Bruk av berekraftsmåla til FN skal bidra til at me sikrar sosial rettferd og god helse, at me stansar tap av natur, og at me kan møta klimaendringane. </w:t>
      </w:r>
    </w:p>
    <w:p w14:paraId="22BE2898" w14:textId="77777777" w:rsidR="00996884" w:rsidRPr="00F55B83" w:rsidRDefault="0085096C" w:rsidP="00996884">
      <w:pPr>
        <w:spacing w:after="0"/>
        <w:rPr>
          <w:rFonts w:ascii="Arial" w:eastAsia="Calibri" w:hAnsi="Arial" w:cs="Arial"/>
        </w:rPr>
      </w:pPr>
      <w:r w:rsidRPr="00F55B83">
        <w:rPr>
          <w:rFonts w:ascii="Arial" w:eastAsia="Calibri" w:hAnsi="Arial" w:cs="Arial"/>
        </w:rPr>
        <w:t>Regjeringa legg vekt på at me står ovanfor fire store utfordringar:</w:t>
      </w:r>
    </w:p>
    <w:p w14:paraId="3BC92E07" w14:textId="36AF7785" w:rsidR="0085096C" w:rsidRPr="00F55B83" w:rsidRDefault="0085096C" w:rsidP="00996884">
      <w:pPr>
        <w:pStyle w:val="Listeavsnitt"/>
        <w:numPr>
          <w:ilvl w:val="0"/>
          <w:numId w:val="19"/>
        </w:numPr>
        <w:spacing w:after="0"/>
        <w:rPr>
          <w:rFonts w:ascii="Arial" w:eastAsia="Calibri" w:hAnsi="Arial" w:cs="Arial"/>
        </w:rPr>
      </w:pPr>
      <w:r w:rsidRPr="00F55B83">
        <w:rPr>
          <w:rFonts w:ascii="Arial" w:eastAsia="Calibri" w:hAnsi="Arial" w:cs="Arial"/>
        </w:rPr>
        <w:t>Å skapa eit berekraftig velferdssamfunn</w:t>
      </w:r>
    </w:p>
    <w:p w14:paraId="2FF79D22" w14:textId="052EE1E5" w:rsidR="0085096C" w:rsidRPr="00F55B83" w:rsidRDefault="0085096C" w:rsidP="00996884">
      <w:pPr>
        <w:pStyle w:val="Listeavsnitt"/>
        <w:numPr>
          <w:ilvl w:val="0"/>
          <w:numId w:val="19"/>
        </w:numPr>
        <w:spacing w:after="0" w:line="240" w:lineRule="auto"/>
        <w:rPr>
          <w:rFonts w:ascii="Arial" w:eastAsia="Calibri" w:hAnsi="Arial" w:cs="Arial"/>
        </w:rPr>
      </w:pPr>
      <w:r w:rsidRPr="00F55B83">
        <w:rPr>
          <w:rFonts w:ascii="Arial" w:eastAsia="Calibri" w:hAnsi="Arial" w:cs="Arial"/>
        </w:rPr>
        <w:t>Å skapa eit økologisk berekraftig samfunn gjennom mellom anna ein offensiv klimapolitikk</w:t>
      </w:r>
    </w:p>
    <w:p w14:paraId="4953EBFB" w14:textId="0D60D259" w:rsidR="0085096C" w:rsidRPr="00F55B83" w:rsidRDefault="0085096C" w:rsidP="00996884">
      <w:pPr>
        <w:pStyle w:val="Listeavsnitt"/>
        <w:numPr>
          <w:ilvl w:val="0"/>
          <w:numId w:val="19"/>
        </w:numPr>
        <w:spacing w:after="0" w:line="240" w:lineRule="auto"/>
        <w:rPr>
          <w:rFonts w:ascii="Arial" w:eastAsia="Calibri" w:hAnsi="Arial" w:cs="Arial"/>
        </w:rPr>
      </w:pPr>
      <w:r w:rsidRPr="00F55B83">
        <w:rPr>
          <w:rFonts w:ascii="Arial" w:eastAsia="Calibri" w:hAnsi="Arial" w:cs="Arial"/>
        </w:rPr>
        <w:t>Å skapa eit sosialt berekraftig samfunn</w:t>
      </w:r>
    </w:p>
    <w:p w14:paraId="3390D2BA" w14:textId="2EB3EB6E" w:rsidR="0085096C" w:rsidRPr="00F55B83" w:rsidRDefault="0085096C" w:rsidP="00996884">
      <w:pPr>
        <w:pStyle w:val="Listeavsnitt"/>
        <w:numPr>
          <w:ilvl w:val="0"/>
          <w:numId w:val="19"/>
        </w:numPr>
        <w:spacing w:after="0" w:line="240" w:lineRule="auto"/>
        <w:rPr>
          <w:rFonts w:ascii="Arial" w:eastAsia="Calibri" w:hAnsi="Arial" w:cs="Arial"/>
        </w:rPr>
      </w:pPr>
      <w:r w:rsidRPr="00F55B83">
        <w:rPr>
          <w:rFonts w:ascii="Arial" w:eastAsia="Calibri" w:hAnsi="Arial" w:cs="Arial"/>
        </w:rPr>
        <w:t>Å skapa eit trygt samfunn for alle</w:t>
      </w:r>
    </w:p>
    <w:p w14:paraId="0602DD3B" w14:textId="77777777" w:rsidR="0038370B" w:rsidRPr="00F55B83" w:rsidRDefault="0038370B" w:rsidP="0038370B">
      <w:pPr>
        <w:rPr>
          <w:rFonts w:ascii="Arial" w:eastAsia="Calibri" w:hAnsi="Arial" w:cs="Arial"/>
        </w:rPr>
      </w:pPr>
    </w:p>
    <w:p w14:paraId="3C74A6BE" w14:textId="6D5CD17E" w:rsidR="00C45524" w:rsidRPr="00F55B83" w:rsidRDefault="00C45524" w:rsidP="00B86687">
      <w:pPr>
        <w:pStyle w:val="Overskrift2"/>
        <w:rPr>
          <w:rFonts w:ascii="Arial" w:eastAsia="Calibri Light" w:hAnsi="Arial" w:cs="Arial"/>
          <w:color w:val="36867F"/>
          <w:sz w:val="28"/>
          <w:szCs w:val="28"/>
        </w:rPr>
      </w:pPr>
      <w:bookmarkStart w:id="7" w:name="_Toc57053775"/>
      <w:r w:rsidRPr="00F55B83">
        <w:rPr>
          <w:rFonts w:ascii="Arial" w:eastAsia="Calibri Light" w:hAnsi="Arial" w:cs="Arial"/>
          <w:color w:val="36867F"/>
          <w:sz w:val="28"/>
          <w:szCs w:val="28"/>
        </w:rPr>
        <w:t xml:space="preserve">Regionale </w:t>
      </w:r>
      <w:r w:rsidR="008E19E1" w:rsidRPr="00F55B83">
        <w:rPr>
          <w:rFonts w:ascii="Arial" w:eastAsia="Calibri Light" w:hAnsi="Arial" w:cs="Arial"/>
          <w:color w:val="36867F"/>
          <w:sz w:val="28"/>
          <w:szCs w:val="28"/>
        </w:rPr>
        <w:t>føringar og forventningar</w:t>
      </w:r>
      <w:bookmarkEnd w:id="7"/>
      <w:r w:rsidR="0045736B" w:rsidRPr="00F55B83">
        <w:rPr>
          <w:rFonts w:ascii="Arial" w:eastAsia="Calibri Light" w:hAnsi="Arial" w:cs="Arial"/>
          <w:color w:val="36867F"/>
          <w:sz w:val="28"/>
          <w:szCs w:val="28"/>
        </w:rPr>
        <w:t xml:space="preserve"> </w:t>
      </w:r>
    </w:p>
    <w:p w14:paraId="31FEF056" w14:textId="25972940" w:rsidR="00EF573A" w:rsidRPr="00F55B83" w:rsidRDefault="00BF2205" w:rsidP="00EF573A">
      <w:pPr>
        <w:rPr>
          <w:rFonts w:ascii="Arial" w:eastAsia="Calibri" w:hAnsi="Arial" w:cs="Arial"/>
        </w:rPr>
      </w:pPr>
      <w:hyperlink r:id="rId15">
        <w:r w:rsidR="00725726" w:rsidRPr="00F55B83">
          <w:rPr>
            <w:rStyle w:val="Hyperkobling"/>
            <w:rFonts w:ascii="Arial" w:eastAsia="Calibri" w:hAnsi="Arial" w:cs="Arial"/>
          </w:rPr>
          <w:t>Utviklingsplan for Vestland 2020 - 2024</w:t>
        </w:r>
      </w:hyperlink>
      <w:r w:rsidR="00725726" w:rsidRPr="00F55B83">
        <w:rPr>
          <w:rFonts w:ascii="Arial" w:eastAsia="Calibri" w:hAnsi="Arial" w:cs="Arial"/>
        </w:rPr>
        <w:t xml:space="preserve"> </w:t>
      </w:r>
      <w:r w:rsidR="00EF573A" w:rsidRPr="00F55B83">
        <w:rPr>
          <w:rFonts w:ascii="Arial" w:eastAsia="Calibri" w:hAnsi="Arial" w:cs="Arial"/>
        </w:rPr>
        <w:t xml:space="preserve">definerer langsiktige mål for samfunnsutviklinga, prioriterer strategiar for å oppnå måla og kva regionale planar </w:t>
      </w:r>
      <w:r w:rsidR="002F67E7" w:rsidRPr="00F55B83">
        <w:rPr>
          <w:rFonts w:ascii="Arial" w:eastAsia="Calibri" w:hAnsi="Arial" w:cs="Arial"/>
        </w:rPr>
        <w:t>som</w:t>
      </w:r>
      <w:r w:rsidR="00EF573A" w:rsidRPr="00F55B83">
        <w:rPr>
          <w:rFonts w:ascii="Arial" w:eastAsia="Calibri" w:hAnsi="Arial" w:cs="Arial"/>
        </w:rPr>
        <w:t xml:space="preserve"> skal utarbeida</w:t>
      </w:r>
      <w:r w:rsidR="002F67E7" w:rsidRPr="00F55B83">
        <w:rPr>
          <w:rFonts w:ascii="Arial" w:eastAsia="Calibri" w:hAnsi="Arial" w:cs="Arial"/>
        </w:rPr>
        <w:t>st</w:t>
      </w:r>
      <w:r w:rsidR="00EF573A" w:rsidRPr="00F55B83">
        <w:rPr>
          <w:rFonts w:ascii="Arial" w:eastAsia="Calibri" w:hAnsi="Arial" w:cs="Arial"/>
        </w:rPr>
        <w:t>, revidera</w:t>
      </w:r>
      <w:r w:rsidR="002F67E7" w:rsidRPr="00F55B83">
        <w:rPr>
          <w:rFonts w:ascii="Arial" w:eastAsia="Calibri" w:hAnsi="Arial" w:cs="Arial"/>
        </w:rPr>
        <w:t>st</w:t>
      </w:r>
      <w:r w:rsidR="00EF573A" w:rsidRPr="00F55B83">
        <w:rPr>
          <w:rFonts w:ascii="Arial" w:eastAsia="Calibri" w:hAnsi="Arial" w:cs="Arial"/>
        </w:rPr>
        <w:t xml:space="preserve"> eller vidareføra</w:t>
      </w:r>
      <w:r w:rsidR="002F67E7" w:rsidRPr="00F55B83">
        <w:rPr>
          <w:rFonts w:ascii="Arial" w:eastAsia="Calibri" w:hAnsi="Arial" w:cs="Arial"/>
        </w:rPr>
        <w:t>st</w:t>
      </w:r>
      <w:r w:rsidR="00EF573A" w:rsidRPr="00F55B83">
        <w:rPr>
          <w:rFonts w:ascii="Arial" w:eastAsia="Calibri" w:hAnsi="Arial" w:cs="Arial"/>
        </w:rPr>
        <w:t xml:space="preserve"> dei neste fire åra. Planen er tufta på FN sine berekraftsmål for å sikra ei berekraftig og nyskapande samfunnsutvikling. </w:t>
      </w:r>
      <w:r w:rsidR="00B937EA" w:rsidRPr="00F55B83">
        <w:rPr>
          <w:rFonts w:ascii="Arial" w:eastAsia="Calibri" w:hAnsi="Arial" w:cs="Arial"/>
        </w:rPr>
        <w:t>Planen skal endeleg vedtakast hausten 2020.</w:t>
      </w:r>
    </w:p>
    <w:p w14:paraId="4A43BF6A" w14:textId="77777777" w:rsidR="00280F11" w:rsidRPr="00F55B83" w:rsidRDefault="00280F11" w:rsidP="00280F11">
      <w:pPr>
        <w:rPr>
          <w:rFonts w:ascii="Arial" w:hAnsi="Arial" w:cs="Arial"/>
        </w:rPr>
      </w:pPr>
      <w:r w:rsidRPr="00F55B83">
        <w:rPr>
          <w:rFonts w:ascii="Arial" w:hAnsi="Arial" w:cs="Arial"/>
        </w:rPr>
        <w:t xml:space="preserve">Utviklingsplanen gjev ein felles kurs for å inkludera, inspirera og mobilisera Vestlandssamfunnet til innsats for ei berekraftig og nyskapande utvikling. Sjølv om alle berekraftsmåla er viktige skal innsats på kort sikt prioriterast der utfordringane og moglegheitene er størst. Eit eige indikatorsystem for oppfølging av berekraftsmåla i Vestland skal utviklast i løpet av inneverande valperiode. </w:t>
      </w:r>
    </w:p>
    <w:p w14:paraId="0C0E11DD" w14:textId="77777777" w:rsidR="00280F11" w:rsidRPr="00F55B83" w:rsidRDefault="00280F11" w:rsidP="00280F11">
      <w:pPr>
        <w:rPr>
          <w:rFonts w:ascii="Arial" w:hAnsi="Arial" w:cs="Arial"/>
        </w:rPr>
      </w:pPr>
      <w:r w:rsidRPr="00F55B83">
        <w:rPr>
          <w:rFonts w:ascii="Arial" w:hAnsi="Arial" w:cs="Arial"/>
        </w:rPr>
        <w:t>Fire hovudmål med tilhøyrande 13 strategiar er definert for utviklinga av Vestland fylke:</w:t>
      </w:r>
    </w:p>
    <w:p w14:paraId="4E98C597" w14:textId="77777777" w:rsidR="00280F11" w:rsidRPr="00F55B83" w:rsidRDefault="00280F11" w:rsidP="008E5233">
      <w:pPr>
        <w:pStyle w:val="Listeavsnitt"/>
        <w:numPr>
          <w:ilvl w:val="0"/>
          <w:numId w:val="21"/>
        </w:numPr>
        <w:spacing w:afterLines="200" w:after="480" w:line="23" w:lineRule="atLeast"/>
        <w:rPr>
          <w:rFonts w:ascii="Arial" w:hAnsi="Arial" w:cs="Arial"/>
        </w:rPr>
      </w:pPr>
      <w:r w:rsidRPr="00F55B83">
        <w:rPr>
          <w:rFonts w:ascii="Arial" w:hAnsi="Arial" w:cs="Arial"/>
          <w:i/>
        </w:rPr>
        <w:t>Vestland som det leiande verdiskapingsfylket og nasjonal pådrivar for eit regionalisert og desentralisert Noreg</w:t>
      </w:r>
      <w:r w:rsidRPr="00F55B83">
        <w:rPr>
          <w:rFonts w:ascii="Arial" w:hAnsi="Arial" w:cs="Arial"/>
        </w:rPr>
        <w:t xml:space="preserve">. Strategiar for å nå målet er knytt til; </w:t>
      </w:r>
    </w:p>
    <w:p w14:paraId="55E11ECD" w14:textId="77777777" w:rsidR="00280F11" w:rsidRPr="00F55B83" w:rsidRDefault="00280F11" w:rsidP="008E5233">
      <w:pPr>
        <w:pStyle w:val="Listeavsnitt"/>
        <w:numPr>
          <w:ilvl w:val="0"/>
          <w:numId w:val="22"/>
        </w:numPr>
        <w:spacing w:afterLines="200" w:after="480" w:line="23" w:lineRule="atLeast"/>
        <w:rPr>
          <w:rFonts w:ascii="Arial" w:hAnsi="Arial" w:cs="Arial"/>
        </w:rPr>
      </w:pPr>
      <w:r w:rsidRPr="00F55B83">
        <w:rPr>
          <w:rFonts w:ascii="Arial" w:hAnsi="Arial" w:cs="Arial"/>
        </w:rPr>
        <w:t xml:space="preserve">Kort – og langtidseffektar knytt til å minimera skadeverknadane etter koronakrisa. </w:t>
      </w:r>
    </w:p>
    <w:p w14:paraId="38677C5C" w14:textId="77777777" w:rsidR="00280F11" w:rsidRPr="00F55B83" w:rsidRDefault="00280F11" w:rsidP="008E5233">
      <w:pPr>
        <w:pStyle w:val="Listeavsnitt"/>
        <w:numPr>
          <w:ilvl w:val="0"/>
          <w:numId w:val="22"/>
        </w:numPr>
        <w:spacing w:afterLines="200" w:after="480" w:line="23" w:lineRule="atLeast"/>
        <w:rPr>
          <w:rFonts w:ascii="Arial" w:hAnsi="Arial" w:cs="Arial"/>
          <w:lang w:val="nb-NO"/>
        </w:rPr>
      </w:pPr>
      <w:r w:rsidRPr="00F55B83">
        <w:rPr>
          <w:rFonts w:ascii="Arial" w:hAnsi="Arial" w:cs="Arial"/>
          <w:lang w:val="nb-NO"/>
        </w:rPr>
        <w:t xml:space="preserve">Vekst og sysselsetting gjennom omstilling, </w:t>
      </w:r>
      <w:proofErr w:type="spellStart"/>
      <w:r w:rsidRPr="00F55B83">
        <w:rPr>
          <w:rFonts w:ascii="Arial" w:hAnsi="Arial" w:cs="Arial"/>
          <w:lang w:val="nb-NO"/>
        </w:rPr>
        <w:t>grøn</w:t>
      </w:r>
      <w:proofErr w:type="spellEnd"/>
      <w:r w:rsidRPr="00F55B83">
        <w:rPr>
          <w:rFonts w:ascii="Arial" w:hAnsi="Arial" w:cs="Arial"/>
          <w:lang w:val="nb-NO"/>
        </w:rPr>
        <w:t xml:space="preserve"> konkurransekraft og entreprenørskap.</w:t>
      </w:r>
    </w:p>
    <w:p w14:paraId="751A9FBF" w14:textId="77777777" w:rsidR="00280F11" w:rsidRPr="00F55B83" w:rsidRDefault="00280F11" w:rsidP="008E5233">
      <w:pPr>
        <w:pStyle w:val="Listeavsnitt"/>
        <w:numPr>
          <w:ilvl w:val="0"/>
          <w:numId w:val="22"/>
        </w:numPr>
        <w:spacing w:afterLines="200" w:after="480" w:line="23" w:lineRule="atLeast"/>
        <w:rPr>
          <w:rFonts w:ascii="Arial" w:hAnsi="Arial" w:cs="Arial"/>
        </w:rPr>
      </w:pPr>
      <w:r w:rsidRPr="00F55B83">
        <w:rPr>
          <w:rFonts w:ascii="Arial" w:hAnsi="Arial" w:cs="Arial"/>
        </w:rPr>
        <w:t>Vestland som eit framtidsretta og inkluderande arbeids- og næringsliv basert på regionale fortrinn, forsking og innovasjon.</w:t>
      </w:r>
    </w:p>
    <w:p w14:paraId="196F69C9" w14:textId="77777777" w:rsidR="00280F11" w:rsidRPr="00F55B83" w:rsidRDefault="00280F11" w:rsidP="008E5233">
      <w:pPr>
        <w:pStyle w:val="Listeavsnitt"/>
        <w:numPr>
          <w:ilvl w:val="0"/>
          <w:numId w:val="22"/>
        </w:numPr>
        <w:spacing w:afterLines="200" w:after="480" w:line="23" w:lineRule="atLeast"/>
        <w:rPr>
          <w:rFonts w:ascii="Arial" w:hAnsi="Arial" w:cs="Arial"/>
        </w:rPr>
      </w:pPr>
      <w:r w:rsidRPr="00F55B83">
        <w:rPr>
          <w:rFonts w:ascii="Arial" w:hAnsi="Arial" w:cs="Arial"/>
        </w:rPr>
        <w:t xml:space="preserve">Styrka regionalt folkestyre og utnytta mogelegheitene som ligg i regionreforma. </w:t>
      </w:r>
    </w:p>
    <w:p w14:paraId="623A002F" w14:textId="77777777" w:rsidR="00280F11" w:rsidRPr="00F55B83" w:rsidRDefault="00280F11" w:rsidP="008E5233">
      <w:pPr>
        <w:pStyle w:val="Listeavsnitt"/>
        <w:spacing w:afterLines="200" w:after="480" w:line="23" w:lineRule="atLeast"/>
        <w:ind w:left="1440"/>
        <w:rPr>
          <w:rFonts w:ascii="Arial" w:hAnsi="Arial" w:cs="Arial"/>
        </w:rPr>
      </w:pPr>
    </w:p>
    <w:p w14:paraId="662605CE" w14:textId="77777777" w:rsidR="00280F11" w:rsidRPr="00F55B83" w:rsidRDefault="00280F11" w:rsidP="008E5233">
      <w:pPr>
        <w:pStyle w:val="Listeavsnitt"/>
        <w:numPr>
          <w:ilvl w:val="0"/>
          <w:numId w:val="21"/>
        </w:numPr>
        <w:spacing w:afterLines="200" w:after="480" w:line="23" w:lineRule="atLeast"/>
        <w:rPr>
          <w:rFonts w:ascii="Arial" w:hAnsi="Arial" w:cs="Arial"/>
        </w:rPr>
      </w:pPr>
      <w:r w:rsidRPr="00F55B83">
        <w:rPr>
          <w:rFonts w:ascii="Arial" w:hAnsi="Arial" w:cs="Arial"/>
          <w:i/>
        </w:rPr>
        <w:t>Klima og miljø som premiss for samfunnsutvikling</w:t>
      </w:r>
      <w:r w:rsidRPr="00F55B83">
        <w:rPr>
          <w:rFonts w:ascii="Arial" w:hAnsi="Arial" w:cs="Arial"/>
        </w:rPr>
        <w:t>. Strategiar for å nå målet er knytt til;</w:t>
      </w:r>
    </w:p>
    <w:p w14:paraId="5BB99DE7" w14:textId="77777777" w:rsidR="00280F11" w:rsidRPr="00F55B83" w:rsidRDefault="00280F11" w:rsidP="008E5233">
      <w:pPr>
        <w:pStyle w:val="Listeavsnitt"/>
        <w:numPr>
          <w:ilvl w:val="0"/>
          <w:numId w:val="23"/>
        </w:numPr>
        <w:spacing w:afterLines="200" w:after="480" w:line="23" w:lineRule="atLeast"/>
        <w:rPr>
          <w:rFonts w:ascii="Arial" w:hAnsi="Arial" w:cs="Arial"/>
          <w:lang w:val="nb-NO"/>
        </w:rPr>
      </w:pPr>
      <w:proofErr w:type="spellStart"/>
      <w:r w:rsidRPr="00F55B83">
        <w:rPr>
          <w:rFonts w:ascii="Arial" w:hAnsi="Arial" w:cs="Arial"/>
          <w:lang w:val="nb-NO"/>
        </w:rPr>
        <w:t>Vestland</w:t>
      </w:r>
      <w:proofErr w:type="spellEnd"/>
      <w:r w:rsidRPr="00F55B83">
        <w:rPr>
          <w:rFonts w:ascii="Arial" w:hAnsi="Arial" w:cs="Arial"/>
          <w:lang w:val="nb-NO"/>
        </w:rPr>
        <w:t xml:space="preserve"> som </w:t>
      </w:r>
      <w:proofErr w:type="spellStart"/>
      <w:r w:rsidRPr="00F55B83">
        <w:rPr>
          <w:rFonts w:ascii="Arial" w:hAnsi="Arial" w:cs="Arial"/>
          <w:lang w:val="nb-NO"/>
        </w:rPr>
        <w:t>pådrivar</w:t>
      </w:r>
      <w:proofErr w:type="spellEnd"/>
      <w:r w:rsidRPr="00F55B83">
        <w:rPr>
          <w:rFonts w:ascii="Arial" w:hAnsi="Arial" w:cs="Arial"/>
          <w:lang w:val="nb-NO"/>
        </w:rPr>
        <w:t xml:space="preserve"> for klimaomstilling og nullutslepp.</w:t>
      </w:r>
    </w:p>
    <w:p w14:paraId="7AEBA099" w14:textId="77777777" w:rsidR="00280F11" w:rsidRPr="00F55B83" w:rsidRDefault="00280F11" w:rsidP="008E5233">
      <w:pPr>
        <w:pStyle w:val="Listeavsnitt"/>
        <w:numPr>
          <w:ilvl w:val="0"/>
          <w:numId w:val="23"/>
        </w:numPr>
        <w:spacing w:afterLines="200" w:after="480" w:line="23" w:lineRule="atLeast"/>
        <w:rPr>
          <w:rFonts w:ascii="Arial" w:hAnsi="Arial" w:cs="Arial"/>
        </w:rPr>
      </w:pPr>
      <w:r w:rsidRPr="00F55B83">
        <w:rPr>
          <w:rFonts w:ascii="Arial" w:hAnsi="Arial" w:cs="Arial"/>
        </w:rPr>
        <w:lastRenderedPageBreak/>
        <w:t>Sikring av infrastruktur og forvaltning av viktige natur-, landskaps- og kulturverdiar.</w:t>
      </w:r>
    </w:p>
    <w:p w14:paraId="3C7D0D2F" w14:textId="77777777" w:rsidR="00280F11" w:rsidRPr="00F55B83" w:rsidRDefault="00280F11" w:rsidP="008E5233">
      <w:pPr>
        <w:pStyle w:val="Listeavsnitt"/>
        <w:numPr>
          <w:ilvl w:val="0"/>
          <w:numId w:val="23"/>
        </w:numPr>
        <w:spacing w:afterLines="200" w:after="480" w:line="23" w:lineRule="atLeast"/>
        <w:rPr>
          <w:rFonts w:ascii="Arial" w:hAnsi="Arial" w:cs="Arial"/>
        </w:rPr>
      </w:pPr>
      <w:r w:rsidRPr="00F55B83">
        <w:rPr>
          <w:rFonts w:ascii="Arial" w:hAnsi="Arial" w:cs="Arial"/>
        </w:rPr>
        <w:t xml:space="preserve">Nytta offentlege innkjøp for å bidra til å nå klima- og miljømåla. </w:t>
      </w:r>
    </w:p>
    <w:p w14:paraId="246FAACE" w14:textId="77777777" w:rsidR="00280F11" w:rsidRPr="00F55B83" w:rsidRDefault="00280F11" w:rsidP="008E5233">
      <w:pPr>
        <w:pStyle w:val="Listeavsnitt"/>
        <w:spacing w:afterLines="200" w:after="480" w:line="23" w:lineRule="atLeast"/>
        <w:ind w:left="1440"/>
        <w:rPr>
          <w:rFonts w:ascii="Arial" w:hAnsi="Arial" w:cs="Arial"/>
        </w:rPr>
      </w:pPr>
    </w:p>
    <w:p w14:paraId="6AF8556F" w14:textId="77777777" w:rsidR="00280F11" w:rsidRPr="00F55B83" w:rsidRDefault="00280F11" w:rsidP="008E5233">
      <w:pPr>
        <w:pStyle w:val="Listeavsnitt"/>
        <w:numPr>
          <w:ilvl w:val="0"/>
          <w:numId w:val="21"/>
        </w:numPr>
        <w:spacing w:afterLines="200" w:after="480" w:line="23" w:lineRule="atLeast"/>
        <w:rPr>
          <w:rFonts w:ascii="Arial" w:hAnsi="Arial" w:cs="Arial"/>
        </w:rPr>
      </w:pPr>
      <w:r w:rsidRPr="00F55B83">
        <w:rPr>
          <w:rFonts w:ascii="Arial" w:hAnsi="Arial" w:cs="Arial"/>
          <w:i/>
        </w:rPr>
        <w:t>Lokalsamfunn som ramme for gode kvardagsliv i heile Vestland.</w:t>
      </w:r>
      <w:r w:rsidRPr="00F55B83">
        <w:rPr>
          <w:rFonts w:ascii="Arial" w:hAnsi="Arial" w:cs="Arial"/>
        </w:rPr>
        <w:t xml:space="preserve"> Strategiar for å målet er knytt til;</w:t>
      </w:r>
    </w:p>
    <w:p w14:paraId="53F270CB" w14:textId="77777777" w:rsidR="00280F11" w:rsidRPr="00F55B83" w:rsidRDefault="00280F11" w:rsidP="008E5233">
      <w:pPr>
        <w:pStyle w:val="Listeavsnitt"/>
        <w:numPr>
          <w:ilvl w:val="0"/>
          <w:numId w:val="24"/>
        </w:numPr>
        <w:spacing w:afterLines="200" w:after="480" w:line="23" w:lineRule="atLeast"/>
        <w:rPr>
          <w:rFonts w:ascii="Arial" w:hAnsi="Arial" w:cs="Arial"/>
        </w:rPr>
      </w:pPr>
      <w:r w:rsidRPr="00F55B83">
        <w:rPr>
          <w:rFonts w:ascii="Arial" w:hAnsi="Arial" w:cs="Arial"/>
        </w:rPr>
        <w:t>Å utvikla menneskevenlege og levande lokalsamfunn basert på stadeigne ressursar og kvalitetar.</w:t>
      </w:r>
    </w:p>
    <w:p w14:paraId="16DE0420" w14:textId="77777777" w:rsidR="00280F11" w:rsidRPr="00F55B83" w:rsidRDefault="00280F11" w:rsidP="008E5233">
      <w:pPr>
        <w:pStyle w:val="Listeavsnitt"/>
        <w:numPr>
          <w:ilvl w:val="0"/>
          <w:numId w:val="24"/>
        </w:numPr>
        <w:spacing w:afterLines="200" w:after="480" w:line="23" w:lineRule="atLeast"/>
        <w:rPr>
          <w:rFonts w:ascii="Arial" w:hAnsi="Arial" w:cs="Arial"/>
        </w:rPr>
      </w:pPr>
      <w:r w:rsidRPr="00F55B83">
        <w:rPr>
          <w:rFonts w:ascii="Arial" w:hAnsi="Arial" w:cs="Arial"/>
        </w:rPr>
        <w:t>At Bergen og dei regionale sentra skal utviklast til attraktive sentra og fungera som ei drivkraft for utvikling i heile fylket.</w:t>
      </w:r>
    </w:p>
    <w:p w14:paraId="5E50F413" w14:textId="77777777" w:rsidR="00280F11" w:rsidRPr="00F55B83" w:rsidRDefault="00280F11" w:rsidP="008E5233">
      <w:pPr>
        <w:pStyle w:val="Listeavsnitt"/>
        <w:numPr>
          <w:ilvl w:val="0"/>
          <w:numId w:val="24"/>
        </w:numPr>
        <w:spacing w:afterLines="200" w:after="480" w:line="23" w:lineRule="atLeast"/>
        <w:rPr>
          <w:rFonts w:ascii="Arial" w:hAnsi="Arial" w:cs="Arial"/>
        </w:rPr>
      </w:pPr>
      <w:r w:rsidRPr="00F55B83">
        <w:rPr>
          <w:rFonts w:ascii="Arial" w:hAnsi="Arial" w:cs="Arial"/>
        </w:rPr>
        <w:t>Å utvikla fysisk og digital infrastruktur som sikrar mobilitet og digitale tenester.</w:t>
      </w:r>
    </w:p>
    <w:p w14:paraId="62B05C6F" w14:textId="77777777" w:rsidR="00280F11" w:rsidRPr="00F55B83" w:rsidRDefault="00280F11" w:rsidP="008E5233">
      <w:pPr>
        <w:pStyle w:val="Listeavsnitt"/>
        <w:spacing w:afterLines="200" w:after="480" w:line="23" w:lineRule="atLeast"/>
        <w:ind w:left="1440"/>
        <w:rPr>
          <w:rFonts w:ascii="Arial" w:hAnsi="Arial" w:cs="Arial"/>
        </w:rPr>
      </w:pPr>
    </w:p>
    <w:p w14:paraId="22D6FEDE" w14:textId="77777777" w:rsidR="00280F11" w:rsidRPr="00F55B83" w:rsidRDefault="00280F11" w:rsidP="008E5233">
      <w:pPr>
        <w:pStyle w:val="Listeavsnitt"/>
        <w:numPr>
          <w:ilvl w:val="0"/>
          <w:numId w:val="21"/>
        </w:numPr>
        <w:spacing w:afterLines="200" w:after="480" w:line="23" w:lineRule="atLeast"/>
        <w:rPr>
          <w:rFonts w:ascii="Arial" w:hAnsi="Arial" w:cs="Arial"/>
        </w:rPr>
      </w:pPr>
      <w:r w:rsidRPr="00F55B83">
        <w:rPr>
          <w:rFonts w:ascii="Arial" w:hAnsi="Arial" w:cs="Arial"/>
          <w:i/>
        </w:rPr>
        <w:t>Like mogelegheiter til å delta i verdiskaping</w:t>
      </w:r>
      <w:r w:rsidRPr="00F55B83">
        <w:rPr>
          <w:rFonts w:ascii="Arial" w:hAnsi="Arial" w:cs="Arial"/>
        </w:rPr>
        <w:t>. Strategiar for å nå målet er knytt til;</w:t>
      </w:r>
    </w:p>
    <w:p w14:paraId="2CFC5DBF" w14:textId="77777777" w:rsidR="00280F11" w:rsidRPr="00F55B83" w:rsidRDefault="00280F11" w:rsidP="008E5233">
      <w:pPr>
        <w:pStyle w:val="Listeavsnitt"/>
        <w:numPr>
          <w:ilvl w:val="0"/>
          <w:numId w:val="25"/>
        </w:numPr>
        <w:spacing w:afterLines="200" w:after="480" w:line="23" w:lineRule="atLeast"/>
        <w:rPr>
          <w:rFonts w:ascii="Arial" w:hAnsi="Arial" w:cs="Arial"/>
        </w:rPr>
      </w:pPr>
      <w:r w:rsidRPr="00F55B83">
        <w:rPr>
          <w:rFonts w:ascii="Arial" w:hAnsi="Arial" w:cs="Arial"/>
        </w:rPr>
        <w:t>Å fremja opne og inkluderande arenaer for deltaking i kultur, frivillig arbeid og sivilsamfunn.</w:t>
      </w:r>
    </w:p>
    <w:p w14:paraId="68A52CB8" w14:textId="77777777" w:rsidR="00280F11" w:rsidRPr="00F55B83" w:rsidRDefault="00280F11" w:rsidP="008E5233">
      <w:pPr>
        <w:pStyle w:val="Listeavsnitt"/>
        <w:numPr>
          <w:ilvl w:val="0"/>
          <w:numId w:val="25"/>
        </w:numPr>
        <w:spacing w:afterLines="200" w:after="480" w:line="23" w:lineRule="atLeast"/>
        <w:rPr>
          <w:rFonts w:ascii="Arial" w:hAnsi="Arial" w:cs="Arial"/>
        </w:rPr>
      </w:pPr>
      <w:r w:rsidRPr="00F55B83">
        <w:rPr>
          <w:rFonts w:ascii="Arial" w:hAnsi="Arial" w:cs="Arial"/>
        </w:rPr>
        <w:t>Å utvikla eit meir inkluderande og aldersvenleg samfunn som grunnlag for verdiskaping.</w:t>
      </w:r>
    </w:p>
    <w:p w14:paraId="23B181DC" w14:textId="5316A2FA" w:rsidR="00280F11" w:rsidRPr="00F55B83" w:rsidRDefault="00280F11" w:rsidP="008E5233">
      <w:pPr>
        <w:pStyle w:val="Listeavsnitt"/>
        <w:numPr>
          <w:ilvl w:val="0"/>
          <w:numId w:val="25"/>
        </w:numPr>
        <w:spacing w:afterLines="200" w:after="480" w:line="23" w:lineRule="atLeast"/>
        <w:rPr>
          <w:rFonts w:ascii="Arial" w:hAnsi="Arial" w:cs="Arial"/>
        </w:rPr>
      </w:pPr>
      <w:r w:rsidRPr="00F55B83">
        <w:rPr>
          <w:rFonts w:ascii="Arial" w:hAnsi="Arial" w:cs="Arial"/>
        </w:rPr>
        <w:t xml:space="preserve">Å sikra deltaking gjennom trygg oppvekst, utdanning og livslang læring. </w:t>
      </w:r>
    </w:p>
    <w:p w14:paraId="40183FA7" w14:textId="77777777" w:rsidR="000803AA" w:rsidRPr="00F55B83" w:rsidRDefault="000803AA" w:rsidP="000803AA">
      <w:pPr>
        <w:pStyle w:val="Overskrift1"/>
        <w:rPr>
          <w:rFonts w:ascii="Arial" w:hAnsi="Arial" w:cs="Arial"/>
          <w:b/>
        </w:rPr>
      </w:pPr>
      <w:bookmarkStart w:id="8" w:name="_Toc57053776"/>
      <w:r w:rsidRPr="00F55B83">
        <w:rPr>
          <w:rFonts w:ascii="Arial" w:hAnsi="Arial" w:cs="Arial"/>
          <w:b/>
        </w:rPr>
        <w:t>Status, utfordringar og vegen vidare 2020 – 2023</w:t>
      </w:r>
      <w:bookmarkEnd w:id="8"/>
    </w:p>
    <w:p w14:paraId="15AC6AF2" w14:textId="77777777" w:rsidR="00682D04" w:rsidRPr="00F55B83" w:rsidRDefault="00682D04" w:rsidP="00BE0427">
      <w:pPr>
        <w:pStyle w:val="Overskrift2"/>
        <w:rPr>
          <w:rFonts w:ascii="Arial" w:hAnsi="Arial" w:cs="Arial"/>
        </w:rPr>
      </w:pPr>
    </w:p>
    <w:p w14:paraId="692C4E76" w14:textId="2159FEF8" w:rsidR="00BE0427" w:rsidRPr="00F55B83" w:rsidRDefault="00BE0427" w:rsidP="00BE0427">
      <w:pPr>
        <w:pStyle w:val="Overskrift2"/>
        <w:rPr>
          <w:rFonts w:ascii="Arial" w:eastAsia="Calibri Light" w:hAnsi="Arial" w:cs="Arial"/>
          <w:color w:val="36867F"/>
          <w:sz w:val="28"/>
          <w:szCs w:val="28"/>
        </w:rPr>
      </w:pPr>
      <w:bookmarkStart w:id="9" w:name="_Toc57053777"/>
      <w:r w:rsidRPr="00F55B83">
        <w:rPr>
          <w:rFonts w:ascii="Arial" w:eastAsia="Calibri Light" w:hAnsi="Arial" w:cs="Arial"/>
          <w:color w:val="36867F"/>
          <w:sz w:val="28"/>
          <w:szCs w:val="28"/>
        </w:rPr>
        <w:t>Om kommuneplanen</w:t>
      </w:r>
      <w:bookmarkEnd w:id="9"/>
    </w:p>
    <w:p w14:paraId="7C77AD43" w14:textId="07EA800E" w:rsidR="00BE0427" w:rsidRPr="00F55B83" w:rsidRDefault="00816342" w:rsidP="007805B2">
      <w:pPr>
        <w:spacing w:after="0"/>
        <w:rPr>
          <w:rFonts w:ascii="Arial" w:hAnsi="Arial" w:cs="Arial"/>
        </w:rPr>
      </w:pPr>
      <w:r w:rsidRPr="00F55B83">
        <w:rPr>
          <w:rFonts w:ascii="Arial" w:eastAsia="Calibri" w:hAnsi="Arial" w:cs="Arial"/>
        </w:rPr>
        <w:t xml:space="preserve">Voss herad sin </w:t>
      </w:r>
      <w:hyperlink r:id="rId16" w:history="1">
        <w:r w:rsidRPr="00F55B83">
          <w:rPr>
            <w:rStyle w:val="Hyperkobling"/>
            <w:rFonts w:ascii="Arial" w:eastAsia="Calibri" w:hAnsi="Arial" w:cs="Arial"/>
          </w:rPr>
          <w:t>kommuneplan</w:t>
        </w:r>
      </w:hyperlink>
      <w:r w:rsidRPr="00F55B83">
        <w:rPr>
          <w:rFonts w:ascii="Arial" w:eastAsia="Calibri" w:hAnsi="Arial" w:cs="Arial"/>
        </w:rPr>
        <w:t xml:space="preserve"> vart vedteken </w:t>
      </w:r>
      <w:r w:rsidR="00E43D57" w:rsidRPr="00F55B83">
        <w:rPr>
          <w:rFonts w:ascii="Arial" w:eastAsia="Calibri" w:hAnsi="Arial" w:cs="Arial"/>
        </w:rPr>
        <w:t>i 2020</w:t>
      </w:r>
      <w:r w:rsidR="003E179F" w:rsidRPr="00F55B83">
        <w:rPr>
          <w:rFonts w:ascii="Arial" w:eastAsia="Calibri" w:hAnsi="Arial" w:cs="Arial"/>
        </w:rPr>
        <w:t xml:space="preserve"> og er utgangspunktet for prioritering av planarbeidet vårt dei neste fire åra. </w:t>
      </w:r>
    </w:p>
    <w:p w14:paraId="6430317D" w14:textId="77777777" w:rsidR="007805B2" w:rsidRPr="00F55B83" w:rsidRDefault="007805B2" w:rsidP="007805B2">
      <w:pPr>
        <w:spacing w:after="0"/>
        <w:rPr>
          <w:rFonts w:ascii="Arial" w:hAnsi="Arial" w:cs="Arial"/>
        </w:rPr>
      </w:pPr>
    </w:p>
    <w:p w14:paraId="163EE259" w14:textId="52341D77" w:rsidR="00BE0427" w:rsidRPr="00F55B83" w:rsidRDefault="00B11F82" w:rsidP="00BE0427">
      <w:pPr>
        <w:rPr>
          <w:rFonts w:ascii="Arial" w:hAnsi="Arial" w:cs="Arial"/>
        </w:rPr>
      </w:pPr>
      <w:r w:rsidRPr="00F55B83">
        <w:rPr>
          <w:rFonts w:ascii="Arial" w:hAnsi="Arial" w:cs="Arial"/>
          <w:noProof/>
        </w:rPr>
        <w:drawing>
          <wp:anchor distT="0" distB="0" distL="114300" distR="114300" simplePos="0" relativeHeight="251658242" behindDoc="0" locked="0" layoutInCell="1" allowOverlap="1" wp14:anchorId="19298E6F" wp14:editId="1EB26D00">
            <wp:simplePos x="0" y="0"/>
            <wp:positionH relativeFrom="column">
              <wp:posOffset>2540</wp:posOffset>
            </wp:positionH>
            <wp:positionV relativeFrom="paragraph">
              <wp:posOffset>1080794</wp:posOffset>
            </wp:positionV>
            <wp:extent cx="2909570" cy="2314575"/>
            <wp:effectExtent l="0" t="0" r="5080" b="9525"/>
            <wp:wrapThrough wrapText="bothSides">
              <wp:wrapPolygon edited="0">
                <wp:start x="0" y="0"/>
                <wp:lineTo x="0" y="21511"/>
                <wp:lineTo x="21496" y="21511"/>
                <wp:lineTo x="21496"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957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427" w:rsidRPr="00F55B83">
        <w:rPr>
          <w:rFonts w:ascii="Arial" w:hAnsi="Arial" w:cs="Arial"/>
        </w:rPr>
        <w:t xml:space="preserve">Voss herad skal vera eit sterkt regionsenter med levande bygder. Visjonen vert fylgt opp med tre satsingsområde: </w:t>
      </w:r>
      <w:r w:rsidR="00BE0427" w:rsidRPr="59C5EE76">
        <w:rPr>
          <w:rFonts w:ascii="Arial" w:hAnsi="Arial" w:cs="Arial"/>
          <w:i/>
          <w:iCs/>
        </w:rPr>
        <w:t>«attraktive Voss – bygd for sterke opplevingar», «innovative Voss – med røter og vengjer» og «inkluderande Voss – bygd for alle»</w:t>
      </w:r>
      <w:r w:rsidR="00BE0427" w:rsidRPr="00F55B83">
        <w:rPr>
          <w:rFonts w:ascii="Arial" w:hAnsi="Arial" w:cs="Arial"/>
        </w:rPr>
        <w:t>.  FN sine berekraftsmål skal utgjera det overordna rammeverket for utvikling av Voss herad.</w:t>
      </w:r>
      <w:r w:rsidR="00924F85" w:rsidRPr="00F55B83">
        <w:rPr>
          <w:rStyle w:val="Fotnotereferanse"/>
          <w:rFonts w:ascii="Arial" w:hAnsi="Arial" w:cs="Arial"/>
        </w:rPr>
        <w:footnoteReference w:id="3"/>
      </w:r>
      <w:r w:rsidR="00BE0427" w:rsidRPr="00F55B83">
        <w:rPr>
          <w:rFonts w:ascii="Arial" w:hAnsi="Arial" w:cs="Arial"/>
        </w:rPr>
        <w:t xml:space="preserve"> Berekraftsmåla skal hjelpa oss å løfta blikket, styra i riktig retning og utvikla gode løysingar som gjer at Voss herad bidrar i global utvikling. </w:t>
      </w:r>
    </w:p>
    <w:p w14:paraId="7E47273E" w14:textId="5EF81A2A" w:rsidR="008E5233" w:rsidRPr="00F55B83" w:rsidRDefault="006368C7" w:rsidP="00C30556">
      <w:pPr>
        <w:ind w:left="4248"/>
        <w:rPr>
          <w:rFonts w:ascii="Arial" w:hAnsi="Arial" w:cs="Arial"/>
        </w:rPr>
      </w:pPr>
      <w:r w:rsidRPr="00F55B83">
        <w:rPr>
          <w:rFonts w:ascii="Arial" w:hAnsi="Arial" w:cs="Arial"/>
        </w:rPr>
        <w:t>FN sine berekraftsmål er her framstilt i ein pyramide der dei ulike nivåa vert integrert i kvarandre</w:t>
      </w:r>
      <w:r w:rsidR="00CA7359" w:rsidRPr="00F55B83">
        <w:rPr>
          <w:rFonts w:ascii="Arial" w:hAnsi="Arial" w:cs="Arial"/>
        </w:rPr>
        <w:t>,</w:t>
      </w:r>
      <w:r w:rsidRPr="00F55B83">
        <w:rPr>
          <w:rFonts w:ascii="Arial" w:hAnsi="Arial" w:cs="Arial"/>
        </w:rPr>
        <w:t xml:space="preserve"> og</w:t>
      </w:r>
      <w:r w:rsidR="008E7C6B" w:rsidRPr="00F55B83">
        <w:rPr>
          <w:rFonts w:ascii="Arial" w:hAnsi="Arial" w:cs="Arial"/>
        </w:rPr>
        <w:t xml:space="preserve"> synleggjer at</w:t>
      </w:r>
      <w:r w:rsidR="006D2B28" w:rsidRPr="00F55B83">
        <w:rPr>
          <w:rFonts w:ascii="Arial" w:hAnsi="Arial" w:cs="Arial"/>
        </w:rPr>
        <w:t xml:space="preserve"> </w:t>
      </w:r>
      <w:r w:rsidRPr="00F55B83">
        <w:rPr>
          <w:rFonts w:ascii="Arial" w:hAnsi="Arial" w:cs="Arial"/>
        </w:rPr>
        <w:t>«alt heng saman med alt».  Mål og delmål fastlagt i samfunnsdelen vil liggja på ulike nivå</w:t>
      </w:r>
      <w:r w:rsidR="005B5B7C" w:rsidRPr="00F55B83">
        <w:rPr>
          <w:rFonts w:ascii="Arial" w:hAnsi="Arial" w:cs="Arial"/>
        </w:rPr>
        <w:t>,</w:t>
      </w:r>
      <w:r w:rsidRPr="00F55B83">
        <w:rPr>
          <w:rFonts w:ascii="Arial" w:hAnsi="Arial" w:cs="Arial"/>
        </w:rPr>
        <w:t xml:space="preserve"> men arbeidet med å prioritera innsats og oppgåver i åra som kjem vil kunna verta meir intuitiv gjennom å nytta pyramiden som arbeidsverktøy.</w:t>
      </w:r>
    </w:p>
    <w:p w14:paraId="340062EF" w14:textId="4F91CD93" w:rsidR="00D35802" w:rsidRDefault="009D2334" w:rsidP="007D6712">
      <w:pPr>
        <w:ind w:left="4820"/>
        <w:rPr>
          <w:rFonts w:ascii="Arial" w:hAnsi="Arial" w:cs="Arial"/>
        </w:rPr>
      </w:pPr>
      <w:r w:rsidRPr="00F55B83">
        <w:rPr>
          <w:rFonts w:ascii="Arial" w:hAnsi="Arial" w:cs="Arial"/>
        </w:rPr>
        <w:t>Planstrategien skal synleggjera</w:t>
      </w:r>
      <w:r w:rsidR="00EC7E95" w:rsidRPr="00F55B83">
        <w:rPr>
          <w:rFonts w:ascii="Arial" w:hAnsi="Arial" w:cs="Arial"/>
        </w:rPr>
        <w:t xml:space="preserve"> korleis me skal prioritere desse måla</w:t>
      </w:r>
      <w:r w:rsidR="007B2ECC" w:rsidRPr="00F55B83">
        <w:rPr>
          <w:rFonts w:ascii="Arial" w:hAnsi="Arial" w:cs="Arial"/>
        </w:rPr>
        <w:t xml:space="preserve"> </w:t>
      </w:r>
      <w:r w:rsidRPr="00F55B83">
        <w:rPr>
          <w:rFonts w:ascii="Arial" w:hAnsi="Arial" w:cs="Arial"/>
        </w:rPr>
        <w:t xml:space="preserve">og kva planbehov </w:t>
      </w:r>
      <w:r w:rsidR="00D35802">
        <w:rPr>
          <w:rFonts w:ascii="Arial" w:hAnsi="Arial" w:cs="Arial"/>
        </w:rPr>
        <w:t>det</w:t>
      </w:r>
      <w:r w:rsidRPr="00F55B83">
        <w:rPr>
          <w:rFonts w:ascii="Arial" w:hAnsi="Arial" w:cs="Arial"/>
        </w:rPr>
        <w:t xml:space="preserve">te inneber. </w:t>
      </w:r>
    </w:p>
    <w:p w14:paraId="577802E3" w14:textId="32139323" w:rsidR="00D35802" w:rsidRPr="00D35802" w:rsidRDefault="00D35802" w:rsidP="00D35802">
      <w:pPr>
        <w:rPr>
          <w:rFonts w:ascii="Arial" w:hAnsi="Arial" w:cs="Arial"/>
          <w:i/>
          <w:sz w:val="18"/>
          <w:szCs w:val="18"/>
        </w:rPr>
      </w:pPr>
      <w:proofErr w:type="spellStart"/>
      <w:r w:rsidRPr="00D35802">
        <w:rPr>
          <w:rFonts w:ascii="Arial" w:hAnsi="Arial" w:cs="Arial"/>
          <w:i/>
          <w:sz w:val="18"/>
          <w:szCs w:val="18"/>
        </w:rPr>
        <w:t>Kredittering</w:t>
      </w:r>
      <w:proofErr w:type="spellEnd"/>
      <w:r w:rsidRPr="00D35802">
        <w:rPr>
          <w:rFonts w:ascii="Arial" w:hAnsi="Arial" w:cs="Arial"/>
          <w:i/>
          <w:sz w:val="18"/>
          <w:szCs w:val="18"/>
        </w:rPr>
        <w:t xml:space="preserve">: </w:t>
      </w:r>
      <w:proofErr w:type="spellStart"/>
      <w:r w:rsidRPr="00D35802">
        <w:rPr>
          <w:rFonts w:ascii="Arial" w:hAnsi="Arial" w:cs="Arial"/>
          <w:i/>
          <w:sz w:val="18"/>
          <w:szCs w:val="18"/>
        </w:rPr>
        <w:t>Azote</w:t>
      </w:r>
      <w:proofErr w:type="spellEnd"/>
      <w:r w:rsidRPr="00D35802">
        <w:rPr>
          <w:rFonts w:ascii="Arial" w:hAnsi="Arial" w:cs="Arial"/>
          <w:i/>
          <w:sz w:val="18"/>
          <w:szCs w:val="18"/>
        </w:rPr>
        <w:t xml:space="preserve"> Images for Stockholm </w:t>
      </w:r>
      <w:proofErr w:type="spellStart"/>
      <w:r w:rsidRPr="00D35802">
        <w:rPr>
          <w:rFonts w:ascii="Arial" w:hAnsi="Arial" w:cs="Arial"/>
          <w:i/>
          <w:sz w:val="18"/>
          <w:szCs w:val="18"/>
        </w:rPr>
        <w:t>Resilience</w:t>
      </w:r>
      <w:proofErr w:type="spellEnd"/>
      <w:r w:rsidRPr="00D35802">
        <w:rPr>
          <w:rFonts w:ascii="Arial" w:hAnsi="Arial" w:cs="Arial"/>
          <w:i/>
          <w:sz w:val="18"/>
          <w:szCs w:val="18"/>
        </w:rPr>
        <w:t xml:space="preserve"> Centre (</w:t>
      </w:r>
      <w:proofErr w:type="spellStart"/>
      <w:r w:rsidRPr="00D35802">
        <w:rPr>
          <w:rFonts w:ascii="Arial" w:hAnsi="Arial" w:cs="Arial"/>
          <w:i/>
          <w:sz w:val="18"/>
          <w:szCs w:val="18"/>
        </w:rPr>
        <w:t>oversatt</w:t>
      </w:r>
      <w:proofErr w:type="spellEnd"/>
      <w:r w:rsidRPr="00D35802">
        <w:rPr>
          <w:rFonts w:ascii="Arial" w:hAnsi="Arial" w:cs="Arial"/>
          <w:i/>
          <w:sz w:val="18"/>
          <w:szCs w:val="18"/>
        </w:rPr>
        <w:t xml:space="preserve"> av Vestland Fylkeskommune)</w:t>
      </w:r>
    </w:p>
    <w:p w14:paraId="73344876" w14:textId="1312BEC0" w:rsidR="009D2334" w:rsidRPr="00F55B83" w:rsidRDefault="009D2334" w:rsidP="009D2334">
      <w:pPr>
        <w:pStyle w:val="NormalWeb"/>
        <w:spacing w:before="0" w:beforeAutospacing="0" w:after="480" w:afterAutospacing="0"/>
        <w:rPr>
          <w:rFonts w:ascii="Arial" w:eastAsiaTheme="minorHAnsi" w:hAnsi="Arial" w:cs="Arial"/>
          <w:sz w:val="22"/>
          <w:szCs w:val="22"/>
          <w:lang w:eastAsia="en-US"/>
        </w:rPr>
      </w:pPr>
    </w:p>
    <w:p w14:paraId="4086F275" w14:textId="5C35856F" w:rsidR="002A20AB" w:rsidRPr="00F55B83" w:rsidRDefault="002A20AB" w:rsidP="002B0426">
      <w:pPr>
        <w:pStyle w:val="Overskrift2"/>
        <w:rPr>
          <w:rFonts w:ascii="Arial" w:hAnsi="Arial" w:cs="Arial"/>
        </w:rPr>
      </w:pPr>
      <w:bookmarkStart w:id="10" w:name="_Toc57053778"/>
      <w:r w:rsidRPr="00F55B83">
        <w:rPr>
          <w:rFonts w:ascii="Arial" w:eastAsia="Calibri Light" w:hAnsi="Arial" w:cs="Arial"/>
          <w:color w:val="36867F"/>
          <w:sz w:val="28"/>
          <w:szCs w:val="28"/>
        </w:rPr>
        <w:t>Status</w:t>
      </w:r>
      <w:r w:rsidR="00B01500" w:rsidRPr="00F55B83">
        <w:rPr>
          <w:rFonts w:ascii="Arial" w:eastAsia="Calibri Light" w:hAnsi="Arial" w:cs="Arial"/>
          <w:color w:val="36867F"/>
          <w:sz w:val="28"/>
          <w:szCs w:val="28"/>
        </w:rPr>
        <w:t xml:space="preserve"> og utfordringar</w:t>
      </w:r>
      <w:r w:rsidR="008D56E2" w:rsidRPr="00F55B83">
        <w:rPr>
          <w:rStyle w:val="Fotnotereferanse"/>
          <w:rFonts w:ascii="Arial" w:hAnsi="Arial" w:cs="Arial"/>
        </w:rPr>
        <w:footnoteReference w:id="4"/>
      </w:r>
      <w:bookmarkEnd w:id="10"/>
    </w:p>
    <w:p w14:paraId="728DAF12" w14:textId="00CD5499" w:rsidR="00C73403" w:rsidRPr="00F55B83" w:rsidRDefault="003D0E97" w:rsidP="00C73403">
      <w:pPr>
        <w:rPr>
          <w:rFonts w:ascii="Arial" w:hAnsi="Arial" w:cs="Arial"/>
        </w:rPr>
      </w:pPr>
      <w:r w:rsidRPr="00F55B83">
        <w:rPr>
          <w:rFonts w:ascii="Arial" w:hAnsi="Arial" w:cs="Arial"/>
        </w:rPr>
        <w:t>Samanstillinga i «</w:t>
      </w:r>
      <w:hyperlink r:id="rId18" w:history="1">
        <w:r w:rsidRPr="00F55B83">
          <w:rPr>
            <w:rStyle w:val="Hyperkobling"/>
            <w:rFonts w:ascii="Arial" w:hAnsi="Arial" w:cs="Arial"/>
            <w:i/>
            <w:iCs/>
          </w:rPr>
          <w:t>status og utfordringar, august 2020</w:t>
        </w:r>
      </w:hyperlink>
      <w:r w:rsidRPr="00F55B83">
        <w:rPr>
          <w:rFonts w:ascii="Arial" w:hAnsi="Arial" w:cs="Arial"/>
        </w:rPr>
        <w:t>»</w:t>
      </w:r>
      <w:r w:rsidR="0079173A" w:rsidRPr="00F55B83">
        <w:rPr>
          <w:rFonts w:ascii="Arial" w:hAnsi="Arial" w:cs="Arial"/>
        </w:rPr>
        <w:t xml:space="preserve"> gjev</w:t>
      </w:r>
      <w:r w:rsidR="00392953" w:rsidRPr="00F55B83">
        <w:rPr>
          <w:rFonts w:ascii="Arial" w:hAnsi="Arial" w:cs="Arial"/>
        </w:rPr>
        <w:t xml:space="preserve"> oversikt over utfordringar og status for Voss, og syner at </w:t>
      </w:r>
      <w:r w:rsidRPr="00F55B83">
        <w:rPr>
          <w:rFonts w:ascii="Arial" w:hAnsi="Arial" w:cs="Arial"/>
        </w:rPr>
        <w:t>utfordringsbiletet me står ovanfor er både komplekst og samans</w:t>
      </w:r>
      <w:r w:rsidR="00C332C0" w:rsidRPr="00F55B83">
        <w:rPr>
          <w:rFonts w:ascii="Arial" w:hAnsi="Arial" w:cs="Arial"/>
        </w:rPr>
        <w:t>e</w:t>
      </w:r>
      <w:r w:rsidRPr="00F55B83">
        <w:rPr>
          <w:rFonts w:ascii="Arial" w:hAnsi="Arial" w:cs="Arial"/>
        </w:rPr>
        <w:t xml:space="preserve">tt.  </w:t>
      </w:r>
      <w:r w:rsidR="00C73403" w:rsidRPr="00F55B83">
        <w:rPr>
          <w:rFonts w:ascii="Arial" w:hAnsi="Arial" w:cs="Arial"/>
        </w:rPr>
        <w:t>Samfunnet endrar seg raskt og kan innebera at me lyt kunna løysa utfordringar effektivt</w:t>
      </w:r>
      <w:r w:rsidR="0099006D" w:rsidRPr="00F55B83">
        <w:rPr>
          <w:rFonts w:ascii="Arial" w:hAnsi="Arial" w:cs="Arial"/>
        </w:rPr>
        <w:t>.</w:t>
      </w:r>
    </w:p>
    <w:p w14:paraId="6857252F" w14:textId="369C8B30" w:rsidR="004A28ED" w:rsidRPr="00F55B83" w:rsidRDefault="003D0E97" w:rsidP="001A1A33">
      <w:pPr>
        <w:suppressAutoHyphens/>
        <w:autoSpaceDN w:val="0"/>
        <w:spacing w:after="0" w:line="240" w:lineRule="auto"/>
        <w:textAlignment w:val="baseline"/>
        <w:rPr>
          <w:rFonts w:ascii="Arial" w:hAnsi="Arial" w:cs="Arial"/>
        </w:rPr>
      </w:pPr>
      <w:r w:rsidRPr="00F55B83">
        <w:rPr>
          <w:rFonts w:ascii="Arial" w:hAnsi="Arial" w:cs="Arial"/>
        </w:rPr>
        <w:t xml:space="preserve">Etter at koronapandemien råka oss i mars, opplever både </w:t>
      </w:r>
      <w:r w:rsidR="006660C8" w:rsidRPr="00F55B83">
        <w:rPr>
          <w:rFonts w:ascii="Arial" w:hAnsi="Arial" w:cs="Arial"/>
        </w:rPr>
        <w:t>Vo</w:t>
      </w:r>
      <w:r w:rsidRPr="00F55B83">
        <w:rPr>
          <w:rFonts w:ascii="Arial" w:hAnsi="Arial" w:cs="Arial"/>
        </w:rPr>
        <w:t xml:space="preserve">ssasamfunnet og resten av verda at framtida er meir uviss enn før. Det er viktig med vegval som syner endrings- om omstillingsvilje. I takt med at samfunnet endrar seg er det og trong for at rolla kommunen har som samfunnsutviklar vert endra og fornya. </w:t>
      </w:r>
    </w:p>
    <w:p w14:paraId="3B4E06E2" w14:textId="77777777" w:rsidR="006A185E" w:rsidRPr="00F55B83" w:rsidRDefault="006A185E" w:rsidP="003D0E97">
      <w:pPr>
        <w:rPr>
          <w:rFonts w:ascii="Arial" w:hAnsi="Arial" w:cs="Arial"/>
          <w:i/>
        </w:rPr>
      </w:pPr>
    </w:p>
    <w:p w14:paraId="46315734" w14:textId="0353A783" w:rsidR="003D0E97" w:rsidRPr="00F55B83" w:rsidRDefault="007D2C0D" w:rsidP="003D0E97">
      <w:pPr>
        <w:rPr>
          <w:rFonts w:ascii="Arial" w:hAnsi="Arial" w:cs="Arial"/>
          <w:i/>
        </w:rPr>
      </w:pPr>
      <w:r w:rsidRPr="00F55B83">
        <w:rPr>
          <w:rFonts w:ascii="Arial" w:hAnsi="Arial" w:cs="Arial"/>
          <w:i/>
        </w:rPr>
        <w:t>Fylgjande hovudutfordringar vert lagt til grunn for planarbeidet 2020- 2023:</w:t>
      </w:r>
    </w:p>
    <w:p w14:paraId="7C803889" w14:textId="4114114B" w:rsidR="007D2C0D" w:rsidRPr="00F55B83" w:rsidRDefault="007D2C0D" w:rsidP="00A521B1">
      <w:pPr>
        <w:pStyle w:val="Overskrift3"/>
        <w:rPr>
          <w:rFonts w:cs="Arial"/>
          <w:b/>
        </w:rPr>
      </w:pPr>
      <w:bookmarkStart w:id="11" w:name="_Toc57053779"/>
      <w:r w:rsidRPr="00F55B83">
        <w:rPr>
          <w:rFonts w:eastAsia="Calibri Light" w:cs="Arial"/>
          <w:color w:val="36867F"/>
        </w:rPr>
        <w:t>«Klima og klimatilpas</w:t>
      </w:r>
      <w:r w:rsidR="00F5123C" w:rsidRPr="00F55B83">
        <w:rPr>
          <w:rFonts w:eastAsia="Calibri Light" w:cs="Arial"/>
          <w:color w:val="36867F"/>
        </w:rPr>
        <w:t>s</w:t>
      </w:r>
      <w:r w:rsidRPr="00F55B83">
        <w:rPr>
          <w:rFonts w:eastAsia="Calibri Light" w:cs="Arial"/>
          <w:color w:val="36867F"/>
        </w:rPr>
        <w:t>ing»</w:t>
      </w:r>
      <w:bookmarkEnd w:id="11"/>
      <w:r w:rsidR="004A28FC" w:rsidRPr="00F55B83">
        <w:rPr>
          <w:rFonts w:cs="Arial"/>
          <w:b/>
        </w:rPr>
        <w:tab/>
      </w:r>
    </w:p>
    <w:p w14:paraId="3791C00A" w14:textId="77777777" w:rsidR="00FC64E5" w:rsidRPr="00F55B83" w:rsidRDefault="00FC64E5" w:rsidP="00FC64E5">
      <w:pPr>
        <w:autoSpaceDE w:val="0"/>
        <w:autoSpaceDN w:val="0"/>
        <w:adjustRightInd w:val="0"/>
        <w:spacing w:after="0" w:line="240" w:lineRule="auto"/>
        <w:rPr>
          <w:rFonts w:ascii="Arial" w:hAnsi="Arial" w:cs="Arial"/>
        </w:rPr>
      </w:pPr>
      <w:r w:rsidRPr="00F55B83">
        <w:rPr>
          <w:rFonts w:ascii="Arial" w:hAnsi="Arial" w:cs="Arial"/>
        </w:rPr>
        <w:t>FN sitt klimapanel skisserer eit behov for å halvere klimagassutsleppa med 50 % innan 2030 for å nå måla sett i Paris-avtalen. Dette har ført til at også nasjonale og regionale mål har blitt meir ambisiøse, samstundes som ny forsking og rapportar skildrar alvoret ved å ikkje setje i verk tilstrekkelege tiltak.</w:t>
      </w:r>
    </w:p>
    <w:p w14:paraId="29EAEC17" w14:textId="77777777" w:rsidR="00C81444" w:rsidRPr="00F55B83" w:rsidRDefault="007D2C0D" w:rsidP="002456CC">
      <w:pPr>
        <w:suppressAutoHyphens/>
        <w:autoSpaceDN w:val="0"/>
        <w:spacing w:after="0" w:line="240" w:lineRule="auto"/>
        <w:textAlignment w:val="baseline"/>
        <w:rPr>
          <w:rFonts w:ascii="Arial" w:hAnsi="Arial" w:cs="Arial"/>
        </w:rPr>
      </w:pPr>
      <w:r w:rsidRPr="00F55B83">
        <w:rPr>
          <w:rFonts w:ascii="Arial" w:hAnsi="Arial" w:cs="Arial"/>
        </w:rPr>
        <w:t>Klimaendringar er ei av dei største utfordringane verda står overfor</w:t>
      </w:r>
      <w:r w:rsidR="003E68E1" w:rsidRPr="00F55B83">
        <w:rPr>
          <w:rFonts w:ascii="Arial" w:hAnsi="Arial" w:cs="Arial"/>
        </w:rPr>
        <w:t>,</w:t>
      </w:r>
      <w:r w:rsidRPr="00F55B83">
        <w:rPr>
          <w:rFonts w:ascii="Arial" w:hAnsi="Arial" w:cs="Arial"/>
        </w:rPr>
        <w:t xml:space="preserve"> og råkar alle samfunnsområde. Sjølv om utfordringar knytt til klima er globale, er det ei utfordring med store lokale konsekvensar. </w:t>
      </w:r>
    </w:p>
    <w:p w14:paraId="14EB4760" w14:textId="77777777" w:rsidR="001A1A33" w:rsidRPr="00F55B83" w:rsidRDefault="001A1A33" w:rsidP="002456CC">
      <w:pPr>
        <w:suppressAutoHyphens/>
        <w:autoSpaceDN w:val="0"/>
        <w:spacing w:after="0" w:line="240" w:lineRule="auto"/>
        <w:textAlignment w:val="baseline"/>
        <w:rPr>
          <w:rFonts w:ascii="Arial" w:hAnsi="Arial" w:cs="Arial"/>
        </w:rPr>
      </w:pPr>
    </w:p>
    <w:p w14:paraId="5E05CCA4" w14:textId="7C100C58" w:rsidR="007D2C0D" w:rsidRPr="00F55B83" w:rsidRDefault="007D2C0D" w:rsidP="002456CC">
      <w:pPr>
        <w:suppressAutoHyphens/>
        <w:autoSpaceDN w:val="0"/>
        <w:spacing w:after="0" w:line="240" w:lineRule="auto"/>
        <w:textAlignment w:val="baseline"/>
        <w:rPr>
          <w:rFonts w:ascii="Arial" w:hAnsi="Arial" w:cs="Arial"/>
        </w:rPr>
      </w:pPr>
      <w:r w:rsidRPr="00F55B83">
        <w:rPr>
          <w:rFonts w:ascii="Arial" w:hAnsi="Arial" w:cs="Arial"/>
        </w:rPr>
        <w:t>For oss vert klima ein sentral del av risikobiletet i framtida, og me kan venta auka nedbør, meir ekstremvêr og andre gradvise endringar som kan få store konsekvensar</w:t>
      </w:r>
      <w:r w:rsidR="0098339A" w:rsidRPr="00F55B83">
        <w:rPr>
          <w:rFonts w:ascii="Arial" w:hAnsi="Arial" w:cs="Arial"/>
        </w:rPr>
        <w:t xml:space="preserve"> </w:t>
      </w:r>
      <w:r w:rsidRPr="00F55B83">
        <w:rPr>
          <w:rFonts w:ascii="Arial" w:hAnsi="Arial" w:cs="Arial"/>
        </w:rPr>
        <w:t>for helse, landbruk, samferdsle, bygg, anlegg og naturmangfald</w:t>
      </w:r>
      <w:r w:rsidR="00D45548" w:rsidRPr="00F55B83">
        <w:rPr>
          <w:rFonts w:ascii="Arial" w:hAnsi="Arial" w:cs="Arial"/>
        </w:rPr>
        <w:t xml:space="preserve">. </w:t>
      </w:r>
      <w:r w:rsidR="0069147C" w:rsidRPr="00F55B83">
        <w:rPr>
          <w:rFonts w:ascii="Arial" w:hAnsi="Arial" w:cs="Arial"/>
        </w:rPr>
        <w:t xml:space="preserve">Dette gir nye utfordringar for planlegginga, og eit nytt risiko- og </w:t>
      </w:r>
      <w:proofErr w:type="spellStart"/>
      <w:r w:rsidR="0069147C" w:rsidRPr="00F55B83">
        <w:rPr>
          <w:rFonts w:ascii="Arial" w:hAnsi="Arial" w:cs="Arial"/>
        </w:rPr>
        <w:t>sårbarheitsbilete</w:t>
      </w:r>
      <w:proofErr w:type="spellEnd"/>
      <w:r w:rsidR="0069147C" w:rsidRPr="00F55B83">
        <w:rPr>
          <w:rFonts w:ascii="Arial" w:hAnsi="Arial" w:cs="Arial"/>
        </w:rPr>
        <w:t xml:space="preserve"> som påverkar samfunnsutvikling, næringsliv og kvardagslivet til folk. </w:t>
      </w:r>
      <w:r w:rsidR="00225528" w:rsidRPr="00F55B83">
        <w:rPr>
          <w:rFonts w:ascii="Arial" w:hAnsi="Arial" w:cs="Arial"/>
        </w:rPr>
        <w:t xml:space="preserve">Samstundes vil det vera eit </w:t>
      </w:r>
      <w:r w:rsidR="00EE0438" w:rsidRPr="00F55B83">
        <w:rPr>
          <w:rFonts w:ascii="Arial" w:hAnsi="Arial" w:cs="Arial"/>
        </w:rPr>
        <w:t>stort potensial for auka verdiskaping og næringsutvikling i utvikling av gode løysningar for klimatilpassing.</w:t>
      </w:r>
      <w:r w:rsidR="002456CC" w:rsidRPr="00F55B83">
        <w:rPr>
          <w:rFonts w:ascii="Arial" w:hAnsi="Arial" w:cs="Arial"/>
        </w:rPr>
        <w:t xml:space="preserve"> </w:t>
      </w:r>
      <w:r w:rsidRPr="00F55B83">
        <w:rPr>
          <w:rFonts w:ascii="Arial" w:hAnsi="Arial" w:cs="Arial"/>
        </w:rPr>
        <w:t>For Voss herad vil utfordringar knytt til flaum og flaumsikring vera spesielt viktig å prioritera i åra som kjem. </w:t>
      </w:r>
    </w:p>
    <w:p w14:paraId="1AFC8C13" w14:textId="77777777" w:rsidR="00D45548" w:rsidRPr="00F55B83" w:rsidRDefault="00D45548" w:rsidP="00887CA2">
      <w:pPr>
        <w:pStyle w:val="Overskrift3"/>
        <w:rPr>
          <w:rFonts w:eastAsiaTheme="minorHAnsi" w:cs="Arial"/>
          <w:color w:val="auto"/>
          <w:sz w:val="22"/>
          <w:szCs w:val="22"/>
        </w:rPr>
      </w:pPr>
    </w:p>
    <w:p w14:paraId="0F7BCB2D" w14:textId="01F123F1" w:rsidR="00B01500" w:rsidRPr="00F55B83" w:rsidRDefault="00B01500" w:rsidP="00887CA2">
      <w:pPr>
        <w:pStyle w:val="Overskrift3"/>
        <w:rPr>
          <w:rFonts w:eastAsia="Calibri Light" w:cs="Arial"/>
          <w:color w:val="36867F"/>
        </w:rPr>
      </w:pPr>
      <w:bookmarkStart w:id="12" w:name="_Toc57053780"/>
      <w:r w:rsidRPr="00F55B83">
        <w:rPr>
          <w:rFonts w:eastAsia="Calibri Light" w:cs="Arial"/>
          <w:color w:val="36867F"/>
        </w:rPr>
        <w:t>«Vossingane»</w:t>
      </w:r>
      <w:bookmarkEnd w:id="12"/>
    </w:p>
    <w:p w14:paraId="1B2E3E03" w14:textId="3017A87B" w:rsidR="00B01500" w:rsidRPr="00F55B83" w:rsidRDefault="00B01500" w:rsidP="00044FAD">
      <w:pPr>
        <w:spacing w:after="0"/>
        <w:rPr>
          <w:rFonts w:ascii="Arial" w:hAnsi="Arial" w:cs="Arial"/>
        </w:rPr>
      </w:pPr>
      <w:r w:rsidRPr="00F55B83">
        <w:rPr>
          <w:rFonts w:ascii="Arial" w:hAnsi="Arial" w:cs="Arial"/>
        </w:rPr>
        <w:t xml:space="preserve">Barn, unge og gamle er dei store brukarane av kommunale tenester. Folketalet </w:t>
      </w:r>
      <w:r w:rsidR="005E743B" w:rsidRPr="00F55B83">
        <w:rPr>
          <w:rFonts w:ascii="Arial" w:hAnsi="Arial" w:cs="Arial"/>
        </w:rPr>
        <w:t xml:space="preserve">i </w:t>
      </w:r>
      <w:r w:rsidRPr="00F55B83">
        <w:rPr>
          <w:rFonts w:ascii="Arial" w:hAnsi="Arial" w:cs="Arial"/>
        </w:rPr>
        <w:t>Voss</w:t>
      </w:r>
      <w:r w:rsidR="005E743B" w:rsidRPr="00F55B83">
        <w:rPr>
          <w:rFonts w:ascii="Arial" w:hAnsi="Arial" w:cs="Arial"/>
        </w:rPr>
        <w:t xml:space="preserve"> herad</w:t>
      </w:r>
      <w:r w:rsidRPr="00F55B83">
        <w:rPr>
          <w:rFonts w:ascii="Arial" w:hAnsi="Arial" w:cs="Arial"/>
        </w:rPr>
        <w:t xml:space="preserve"> aukar, men forventa auke i åra som kjem</w:t>
      </w:r>
      <w:r w:rsidR="004B1587" w:rsidRPr="00F55B83">
        <w:rPr>
          <w:rFonts w:ascii="Arial" w:hAnsi="Arial" w:cs="Arial"/>
        </w:rPr>
        <w:t xml:space="preserve"> gjeld</w:t>
      </w:r>
      <w:r w:rsidRPr="00F55B83">
        <w:rPr>
          <w:rFonts w:ascii="Arial" w:hAnsi="Arial" w:cs="Arial"/>
        </w:rPr>
        <w:t xml:space="preserve"> hovudsakleg dei eldste aldersgruppene</w:t>
      </w:r>
      <w:r w:rsidR="0099464B" w:rsidRPr="00F55B83">
        <w:rPr>
          <w:rFonts w:ascii="Arial" w:hAnsi="Arial" w:cs="Arial"/>
        </w:rPr>
        <w:t>,</w:t>
      </w:r>
      <w:r w:rsidRPr="00F55B83">
        <w:rPr>
          <w:rFonts w:ascii="Arial" w:hAnsi="Arial" w:cs="Arial"/>
        </w:rPr>
        <w:t xml:space="preserve"> og det blir relativt færre personar i arbeidsdyktig alder framover. Dette kan skapa utfordringar </w:t>
      </w:r>
      <w:r w:rsidR="005E743B" w:rsidRPr="00F55B83">
        <w:rPr>
          <w:rFonts w:ascii="Arial" w:hAnsi="Arial" w:cs="Arial"/>
        </w:rPr>
        <w:t xml:space="preserve">både </w:t>
      </w:r>
      <w:r w:rsidRPr="00F55B83">
        <w:rPr>
          <w:rFonts w:ascii="Arial" w:hAnsi="Arial" w:cs="Arial"/>
        </w:rPr>
        <w:t>med finansiering av teneste</w:t>
      </w:r>
      <w:r w:rsidR="005E743B" w:rsidRPr="00F55B83">
        <w:rPr>
          <w:rFonts w:ascii="Arial" w:hAnsi="Arial" w:cs="Arial"/>
        </w:rPr>
        <w:t>r</w:t>
      </w:r>
      <w:r w:rsidR="003C6391" w:rsidRPr="00F55B83">
        <w:rPr>
          <w:rFonts w:ascii="Arial" w:hAnsi="Arial" w:cs="Arial"/>
        </w:rPr>
        <w:t xml:space="preserve"> og med </w:t>
      </w:r>
      <w:r w:rsidRPr="00F55B83">
        <w:rPr>
          <w:rFonts w:ascii="Arial" w:hAnsi="Arial" w:cs="Arial"/>
        </w:rPr>
        <w:t>rekruttering</w:t>
      </w:r>
      <w:r w:rsidR="00D20C20" w:rsidRPr="00F55B83">
        <w:rPr>
          <w:rFonts w:ascii="Arial" w:hAnsi="Arial" w:cs="Arial"/>
        </w:rPr>
        <w:t xml:space="preserve"> av</w:t>
      </w:r>
      <w:r w:rsidRPr="00F55B83">
        <w:rPr>
          <w:rFonts w:ascii="Arial" w:hAnsi="Arial" w:cs="Arial"/>
        </w:rPr>
        <w:t xml:space="preserve"> riktig kompetanse til framtidas næringsliv. Næringsstrukturen i heradet er sårbar for konjunkturendringar</w:t>
      </w:r>
      <w:r w:rsidR="00714396" w:rsidRPr="00F55B83">
        <w:rPr>
          <w:rFonts w:ascii="Arial" w:hAnsi="Arial" w:cs="Arial"/>
        </w:rPr>
        <w:t>.</w:t>
      </w:r>
    </w:p>
    <w:p w14:paraId="580DC990" w14:textId="77777777" w:rsidR="00B01500" w:rsidRPr="00F55B83" w:rsidRDefault="00B01500" w:rsidP="00654EAC">
      <w:pPr>
        <w:rPr>
          <w:rFonts w:ascii="Arial" w:hAnsi="Arial" w:cs="Arial"/>
        </w:rPr>
      </w:pPr>
      <w:r w:rsidRPr="00F55B83">
        <w:rPr>
          <w:rFonts w:ascii="Arial" w:hAnsi="Arial" w:cs="Arial"/>
        </w:rPr>
        <w:t xml:space="preserve">  </w:t>
      </w:r>
    </w:p>
    <w:p w14:paraId="23FA764D" w14:textId="6302DBE1" w:rsidR="00B01500" w:rsidRPr="00F55B83" w:rsidRDefault="00B01500" w:rsidP="00210ED3">
      <w:pPr>
        <w:pStyle w:val="Overskrift3"/>
        <w:rPr>
          <w:rFonts w:cs="Arial"/>
          <w:b/>
        </w:rPr>
      </w:pPr>
      <w:bookmarkStart w:id="13" w:name="_Toc57053781"/>
      <w:bookmarkStart w:id="14" w:name="_Hlk50463849"/>
      <w:r w:rsidRPr="00F55B83">
        <w:rPr>
          <w:rFonts w:eastAsia="Calibri Light" w:cs="Arial"/>
          <w:color w:val="36867F"/>
        </w:rPr>
        <w:t>«Utanforskap»</w:t>
      </w:r>
      <w:bookmarkEnd w:id="13"/>
      <w:r w:rsidR="00296C71" w:rsidRPr="00F55B83">
        <w:rPr>
          <w:rFonts w:eastAsia="Calibri Light" w:cs="Arial"/>
          <w:color w:val="36867F"/>
          <w:sz w:val="32"/>
          <w:szCs w:val="32"/>
        </w:rPr>
        <w:t xml:space="preserve"> </w:t>
      </w:r>
    </w:p>
    <w:bookmarkEnd w:id="14"/>
    <w:p w14:paraId="22B033DA" w14:textId="7257B378" w:rsidR="00077E70" w:rsidRPr="00F55B83" w:rsidRDefault="00B01500" w:rsidP="00A521B1">
      <w:pPr>
        <w:spacing w:after="0"/>
        <w:rPr>
          <w:rFonts w:ascii="Arial" w:hAnsi="Arial" w:cs="Arial"/>
          <w:i/>
        </w:rPr>
      </w:pPr>
      <w:r w:rsidRPr="00F55B83">
        <w:rPr>
          <w:rFonts w:ascii="Arial" w:hAnsi="Arial" w:cs="Arial"/>
        </w:rPr>
        <w:t xml:space="preserve">Me har over lang tid opplevd stor vekst i velstand og rikdom i Noreg, men ulikskapane har heller aldri vore større. I ei tid der me aldri har sett meir openheit, toleranse og </w:t>
      </w:r>
      <w:proofErr w:type="spellStart"/>
      <w:r w:rsidRPr="00F55B83">
        <w:rPr>
          <w:rFonts w:ascii="Arial" w:hAnsi="Arial" w:cs="Arial"/>
        </w:rPr>
        <w:t>inkludering</w:t>
      </w:r>
      <w:proofErr w:type="spellEnd"/>
      <w:r w:rsidRPr="00F55B83">
        <w:rPr>
          <w:rFonts w:ascii="Arial" w:hAnsi="Arial" w:cs="Arial"/>
        </w:rPr>
        <w:t xml:space="preserve">, ser me òg motsetningar, utanforskap og hat. Også hjå oss ser me tendensar til at skilnader vert større - at del born i låginntektshushald aukar, </w:t>
      </w:r>
      <w:r w:rsidR="00B75523" w:rsidRPr="00F55B83">
        <w:rPr>
          <w:rFonts w:ascii="Arial" w:hAnsi="Arial" w:cs="Arial"/>
        </w:rPr>
        <w:t xml:space="preserve">at </w:t>
      </w:r>
      <w:r w:rsidRPr="00F55B83">
        <w:rPr>
          <w:rFonts w:ascii="Arial" w:hAnsi="Arial" w:cs="Arial"/>
        </w:rPr>
        <w:t xml:space="preserve">ungdommar </w:t>
      </w:r>
      <w:r w:rsidR="00B75523" w:rsidRPr="00F55B83">
        <w:rPr>
          <w:rFonts w:ascii="Arial" w:hAnsi="Arial" w:cs="Arial"/>
        </w:rPr>
        <w:t xml:space="preserve">ikkje </w:t>
      </w:r>
      <w:r w:rsidRPr="00F55B83">
        <w:rPr>
          <w:rFonts w:ascii="Arial" w:hAnsi="Arial" w:cs="Arial"/>
        </w:rPr>
        <w:t xml:space="preserve">fullfører vidaregåande utdanning, </w:t>
      </w:r>
      <w:r w:rsidR="005B5008" w:rsidRPr="00F55B83">
        <w:rPr>
          <w:rFonts w:ascii="Arial" w:hAnsi="Arial" w:cs="Arial"/>
        </w:rPr>
        <w:t xml:space="preserve">og at </w:t>
      </w:r>
      <w:r w:rsidRPr="00F55B83">
        <w:rPr>
          <w:rFonts w:ascii="Arial" w:hAnsi="Arial" w:cs="Arial"/>
        </w:rPr>
        <w:t>fleire av oss kjenner på einsemd og det å ikkje høyre til</w:t>
      </w:r>
      <w:r w:rsidR="00A521B1" w:rsidRPr="00F55B83">
        <w:rPr>
          <w:rFonts w:ascii="Arial" w:hAnsi="Arial" w:cs="Arial"/>
        </w:rPr>
        <w:t>.</w:t>
      </w:r>
    </w:p>
    <w:p w14:paraId="43533353" w14:textId="5CC0FD50" w:rsidR="005851FA" w:rsidRPr="00F55B83" w:rsidRDefault="000E637A" w:rsidP="00B86687">
      <w:pPr>
        <w:pStyle w:val="Overskrift1"/>
        <w:rPr>
          <w:rFonts w:ascii="Arial" w:hAnsi="Arial" w:cs="Arial"/>
          <w:b/>
        </w:rPr>
      </w:pPr>
      <w:bookmarkStart w:id="15" w:name="_Toc57053782"/>
      <w:r w:rsidRPr="00F55B83">
        <w:rPr>
          <w:rFonts w:ascii="Arial" w:hAnsi="Arial" w:cs="Arial"/>
          <w:b/>
        </w:rPr>
        <w:lastRenderedPageBreak/>
        <w:t>Prioriterte planoppgåver 2020 - 2023</w:t>
      </w:r>
      <w:bookmarkEnd w:id="15"/>
    </w:p>
    <w:p w14:paraId="1590F61C" w14:textId="0F2F51AD" w:rsidR="00A521B1" w:rsidRPr="00F55B83" w:rsidRDefault="008F45D5" w:rsidP="00A521B1">
      <w:pPr>
        <w:rPr>
          <w:rFonts w:ascii="Arial" w:hAnsi="Arial" w:cs="Arial"/>
        </w:rPr>
      </w:pPr>
      <w:r w:rsidRPr="00F55B83">
        <w:rPr>
          <w:rFonts w:ascii="Arial" w:hAnsi="Arial" w:cs="Arial"/>
        </w:rPr>
        <w:t xml:space="preserve">Styring av verksemda er ein viktig del av arbeidet </w:t>
      </w:r>
      <w:r w:rsidR="00DA2F90" w:rsidRPr="00F55B83">
        <w:rPr>
          <w:rFonts w:ascii="Arial" w:hAnsi="Arial" w:cs="Arial"/>
        </w:rPr>
        <w:t>mot</w:t>
      </w:r>
      <w:r w:rsidRPr="00F55B83">
        <w:rPr>
          <w:rFonts w:ascii="Arial" w:hAnsi="Arial" w:cs="Arial"/>
        </w:rPr>
        <w:t xml:space="preserve"> å nå måla våre. For å koma dit at me </w:t>
      </w:r>
      <w:r w:rsidR="00781847" w:rsidRPr="00F55B83">
        <w:rPr>
          <w:rFonts w:ascii="Arial" w:hAnsi="Arial" w:cs="Arial"/>
        </w:rPr>
        <w:t xml:space="preserve">også </w:t>
      </w:r>
      <w:r w:rsidRPr="00F55B83">
        <w:rPr>
          <w:rFonts w:ascii="Arial" w:hAnsi="Arial" w:cs="Arial"/>
        </w:rPr>
        <w:t>har ein berekraftig økonomi</w:t>
      </w:r>
      <w:r w:rsidR="00D40A13" w:rsidRPr="00F55B83">
        <w:rPr>
          <w:rFonts w:ascii="Arial" w:hAnsi="Arial" w:cs="Arial"/>
        </w:rPr>
        <w:t>,</w:t>
      </w:r>
      <w:r w:rsidRPr="00F55B83">
        <w:rPr>
          <w:rFonts w:ascii="Arial" w:hAnsi="Arial" w:cs="Arial"/>
        </w:rPr>
        <w:t xml:space="preserve"> må me forvalta og styra dei økonomiske midlane me har på best mogleg måte</w:t>
      </w:r>
      <w:r w:rsidR="006E183D" w:rsidRPr="00F55B83">
        <w:rPr>
          <w:rFonts w:ascii="Arial" w:hAnsi="Arial" w:cs="Arial"/>
        </w:rPr>
        <w:t>,</w:t>
      </w:r>
      <w:r w:rsidR="00A30C94" w:rsidRPr="00F55B83">
        <w:rPr>
          <w:rFonts w:ascii="Arial" w:hAnsi="Arial" w:cs="Arial"/>
        </w:rPr>
        <w:t xml:space="preserve"> både </w:t>
      </w:r>
      <w:r w:rsidR="00D40A13" w:rsidRPr="00F55B83">
        <w:rPr>
          <w:rFonts w:ascii="Arial" w:hAnsi="Arial" w:cs="Arial"/>
        </w:rPr>
        <w:t>på</w:t>
      </w:r>
      <w:r w:rsidRPr="00F55B83">
        <w:rPr>
          <w:rFonts w:ascii="Arial" w:hAnsi="Arial" w:cs="Arial"/>
        </w:rPr>
        <w:t xml:space="preserve"> kort og lang</w:t>
      </w:r>
      <w:r w:rsidR="00670648" w:rsidRPr="00F55B83">
        <w:rPr>
          <w:rFonts w:ascii="Arial" w:hAnsi="Arial" w:cs="Arial"/>
        </w:rPr>
        <w:t xml:space="preserve"> sikt</w:t>
      </w:r>
      <w:r w:rsidRPr="00F55B83">
        <w:rPr>
          <w:rFonts w:ascii="Arial" w:hAnsi="Arial" w:cs="Arial"/>
        </w:rPr>
        <w:t xml:space="preserve">. </w:t>
      </w:r>
      <w:r w:rsidR="00111490" w:rsidRPr="00F55B83">
        <w:rPr>
          <w:rFonts w:ascii="Arial" w:hAnsi="Arial" w:cs="Arial"/>
        </w:rPr>
        <w:t>Kort oppsummert handlar styring om å planleggja, setja i verk</w:t>
      </w:r>
      <w:r w:rsidR="00950D2D" w:rsidRPr="00F55B83">
        <w:rPr>
          <w:rFonts w:ascii="Arial" w:hAnsi="Arial" w:cs="Arial"/>
        </w:rPr>
        <w:t>,</w:t>
      </w:r>
      <w:r w:rsidR="00111490" w:rsidRPr="00F55B83">
        <w:rPr>
          <w:rFonts w:ascii="Arial" w:hAnsi="Arial" w:cs="Arial"/>
        </w:rPr>
        <w:t xml:space="preserve"> </w:t>
      </w:r>
      <w:r w:rsidR="008814AA" w:rsidRPr="00F55B83">
        <w:rPr>
          <w:rFonts w:ascii="Arial" w:hAnsi="Arial" w:cs="Arial"/>
        </w:rPr>
        <w:t>evaluera</w:t>
      </w:r>
      <w:r w:rsidR="00950D2D" w:rsidRPr="00F55B83">
        <w:rPr>
          <w:rFonts w:ascii="Arial" w:hAnsi="Arial" w:cs="Arial"/>
        </w:rPr>
        <w:t xml:space="preserve"> og</w:t>
      </w:r>
      <w:r w:rsidR="00841DA2" w:rsidRPr="00F55B83">
        <w:rPr>
          <w:rFonts w:ascii="Arial" w:hAnsi="Arial" w:cs="Arial"/>
        </w:rPr>
        <w:t xml:space="preserve"> </w:t>
      </w:r>
      <w:r w:rsidR="008814AA" w:rsidRPr="00F55B83">
        <w:rPr>
          <w:rFonts w:ascii="Arial" w:hAnsi="Arial" w:cs="Arial"/>
        </w:rPr>
        <w:t>korrigera</w:t>
      </w:r>
      <w:r w:rsidR="002C508A" w:rsidRPr="00F55B83">
        <w:rPr>
          <w:rFonts w:ascii="Arial" w:hAnsi="Arial" w:cs="Arial"/>
        </w:rPr>
        <w:t xml:space="preserve">. </w:t>
      </w:r>
      <w:r w:rsidR="00436F02" w:rsidRPr="00F55B83">
        <w:rPr>
          <w:rFonts w:ascii="Arial" w:hAnsi="Arial" w:cs="Arial"/>
        </w:rPr>
        <w:t>Voss herad har behov for større grad av samordn</w:t>
      </w:r>
      <w:r w:rsidR="00DB1A25" w:rsidRPr="00F55B83">
        <w:rPr>
          <w:rFonts w:ascii="Arial" w:hAnsi="Arial" w:cs="Arial"/>
        </w:rPr>
        <w:t>a</w:t>
      </w:r>
      <w:r w:rsidR="00436F02" w:rsidRPr="00F55B83">
        <w:rPr>
          <w:rFonts w:ascii="Arial" w:hAnsi="Arial" w:cs="Arial"/>
        </w:rPr>
        <w:t xml:space="preserve"> planlegging mellom </w:t>
      </w:r>
      <w:r w:rsidR="00DB1A25" w:rsidRPr="00F55B83">
        <w:rPr>
          <w:rFonts w:ascii="Arial" w:hAnsi="Arial" w:cs="Arial"/>
        </w:rPr>
        <w:t>dei ulike sektorane</w:t>
      </w:r>
      <w:r w:rsidR="00D22E43" w:rsidRPr="00F55B83">
        <w:rPr>
          <w:rFonts w:ascii="Arial" w:hAnsi="Arial" w:cs="Arial"/>
        </w:rPr>
        <w:t xml:space="preserve"> -</w:t>
      </w:r>
      <w:r w:rsidR="00DB1A25" w:rsidRPr="00F55B83">
        <w:rPr>
          <w:rFonts w:ascii="Arial" w:hAnsi="Arial" w:cs="Arial"/>
        </w:rPr>
        <w:t xml:space="preserve"> og </w:t>
      </w:r>
      <w:r w:rsidR="00A1415D" w:rsidRPr="00F55B83">
        <w:rPr>
          <w:rFonts w:ascii="Arial" w:hAnsi="Arial" w:cs="Arial"/>
        </w:rPr>
        <w:t xml:space="preserve">saman med andre relevante aktørar. </w:t>
      </w:r>
      <w:r w:rsidR="000E23B3" w:rsidRPr="00F55B83">
        <w:rPr>
          <w:rFonts w:ascii="Arial" w:hAnsi="Arial" w:cs="Arial"/>
        </w:rPr>
        <w:t xml:space="preserve">Nye løysingar på kjente samfunnsutfordringar skal </w:t>
      </w:r>
      <w:r w:rsidR="002A1A07" w:rsidRPr="00F55B83">
        <w:rPr>
          <w:rFonts w:ascii="Arial" w:hAnsi="Arial" w:cs="Arial"/>
        </w:rPr>
        <w:t>realiserast ved at me</w:t>
      </w:r>
      <w:r w:rsidR="00BA687B" w:rsidRPr="00F55B83">
        <w:rPr>
          <w:rFonts w:ascii="Arial" w:hAnsi="Arial" w:cs="Arial"/>
        </w:rPr>
        <w:t xml:space="preserve"> har</w:t>
      </w:r>
      <w:r w:rsidR="005F594B" w:rsidRPr="00F55B83">
        <w:rPr>
          <w:rFonts w:ascii="Arial" w:hAnsi="Arial" w:cs="Arial"/>
        </w:rPr>
        <w:t xml:space="preserve"> p</w:t>
      </w:r>
      <w:r w:rsidR="00D22E43" w:rsidRPr="00F55B83">
        <w:rPr>
          <w:rFonts w:ascii="Arial" w:hAnsi="Arial" w:cs="Arial"/>
        </w:rPr>
        <w:t>l</w:t>
      </w:r>
      <w:r w:rsidR="00436F02" w:rsidRPr="00F55B83">
        <w:rPr>
          <w:rFonts w:ascii="Arial" w:hAnsi="Arial" w:cs="Arial"/>
        </w:rPr>
        <w:t>aner og planprosess</w:t>
      </w:r>
      <w:r w:rsidR="00A1415D" w:rsidRPr="00F55B83">
        <w:rPr>
          <w:rFonts w:ascii="Arial" w:hAnsi="Arial" w:cs="Arial"/>
        </w:rPr>
        <w:t>a</w:t>
      </w:r>
      <w:r w:rsidR="00436F02" w:rsidRPr="00F55B83">
        <w:rPr>
          <w:rFonts w:ascii="Arial" w:hAnsi="Arial" w:cs="Arial"/>
        </w:rPr>
        <w:t>r som stimuler</w:t>
      </w:r>
      <w:r w:rsidR="003A23B5">
        <w:rPr>
          <w:rFonts w:ascii="Arial" w:hAnsi="Arial" w:cs="Arial"/>
        </w:rPr>
        <w:t>e</w:t>
      </w:r>
      <w:r w:rsidR="00436F02" w:rsidRPr="00F55B83">
        <w:rPr>
          <w:rFonts w:ascii="Arial" w:hAnsi="Arial" w:cs="Arial"/>
        </w:rPr>
        <w:t>r til kreative og tverrfagl</w:t>
      </w:r>
      <w:r w:rsidR="00A1415D" w:rsidRPr="00F55B83">
        <w:rPr>
          <w:rFonts w:ascii="Arial" w:hAnsi="Arial" w:cs="Arial"/>
        </w:rPr>
        <w:t>e</w:t>
      </w:r>
      <w:r w:rsidR="00436F02" w:rsidRPr="00F55B83">
        <w:rPr>
          <w:rFonts w:ascii="Arial" w:hAnsi="Arial" w:cs="Arial"/>
        </w:rPr>
        <w:t>ge samhandlingsformer</w:t>
      </w:r>
      <w:r w:rsidR="002A1A07" w:rsidRPr="00F55B83">
        <w:rPr>
          <w:rFonts w:ascii="Arial" w:hAnsi="Arial" w:cs="Arial"/>
        </w:rPr>
        <w:t xml:space="preserve">. </w:t>
      </w:r>
      <w:r w:rsidR="001276E0" w:rsidRPr="00F55B83">
        <w:rPr>
          <w:rFonts w:ascii="Arial" w:hAnsi="Arial" w:cs="Arial"/>
        </w:rPr>
        <w:t xml:space="preserve">Målet er at dette skal skapa </w:t>
      </w:r>
      <w:r w:rsidR="00436F02" w:rsidRPr="00F55B83">
        <w:rPr>
          <w:rFonts w:ascii="Arial" w:hAnsi="Arial" w:cs="Arial"/>
        </w:rPr>
        <w:t>be</w:t>
      </w:r>
      <w:r w:rsidR="001276E0" w:rsidRPr="00F55B83">
        <w:rPr>
          <w:rFonts w:ascii="Arial" w:hAnsi="Arial" w:cs="Arial"/>
        </w:rPr>
        <w:t>t</w:t>
      </w:r>
      <w:r w:rsidR="00436F02" w:rsidRPr="00F55B83">
        <w:rPr>
          <w:rFonts w:ascii="Arial" w:hAnsi="Arial" w:cs="Arial"/>
        </w:rPr>
        <w:t>re lokalsamfunn, miljømessig gode lø</w:t>
      </w:r>
      <w:r w:rsidR="001276E0" w:rsidRPr="00F55B83">
        <w:rPr>
          <w:rFonts w:ascii="Arial" w:hAnsi="Arial" w:cs="Arial"/>
        </w:rPr>
        <w:t>y</w:t>
      </w:r>
      <w:r w:rsidR="00436F02" w:rsidRPr="00F55B83">
        <w:rPr>
          <w:rFonts w:ascii="Arial" w:hAnsi="Arial" w:cs="Arial"/>
        </w:rPr>
        <w:t>sing</w:t>
      </w:r>
      <w:r w:rsidR="001276E0" w:rsidRPr="00F55B83">
        <w:rPr>
          <w:rFonts w:ascii="Arial" w:hAnsi="Arial" w:cs="Arial"/>
        </w:rPr>
        <w:t>a</w:t>
      </w:r>
      <w:r w:rsidR="00436F02" w:rsidRPr="00F55B83">
        <w:rPr>
          <w:rFonts w:ascii="Arial" w:hAnsi="Arial" w:cs="Arial"/>
        </w:rPr>
        <w:t>r og</w:t>
      </w:r>
      <w:r w:rsidR="001276E0" w:rsidRPr="00F55B83">
        <w:rPr>
          <w:rFonts w:ascii="Arial" w:hAnsi="Arial" w:cs="Arial"/>
        </w:rPr>
        <w:t xml:space="preserve"> auka </w:t>
      </w:r>
      <w:r w:rsidR="00436F02" w:rsidRPr="00F55B83">
        <w:rPr>
          <w:rFonts w:ascii="Arial" w:hAnsi="Arial" w:cs="Arial"/>
        </w:rPr>
        <w:t xml:space="preserve">konkurransekraft. </w:t>
      </w:r>
    </w:p>
    <w:p w14:paraId="43DCB0C2" w14:textId="09F29451" w:rsidR="00E31F4A" w:rsidRPr="00F55B83" w:rsidRDefault="00E31F4A" w:rsidP="00E31F4A">
      <w:pPr>
        <w:spacing w:after="0" w:line="288" w:lineRule="auto"/>
        <w:rPr>
          <w:rFonts w:ascii="Arial" w:eastAsia="Times New Roman" w:hAnsi="Arial" w:cs="Arial"/>
          <w:b/>
          <w:smallCaps/>
          <w:color w:val="48B3AB"/>
          <w:sz w:val="20"/>
          <w:szCs w:val="24"/>
        </w:rPr>
      </w:pPr>
    </w:p>
    <w:p w14:paraId="58FA40C5" w14:textId="77777777" w:rsidR="003E0F56" w:rsidRPr="00F55B83" w:rsidRDefault="003E0F56" w:rsidP="00E31CB1">
      <w:pPr>
        <w:pStyle w:val="Overskrift3"/>
        <w:rPr>
          <w:rFonts w:eastAsia="Calibri Light" w:cs="Arial"/>
          <w:color w:val="36867F"/>
        </w:rPr>
      </w:pPr>
      <w:bookmarkStart w:id="16" w:name="_Toc57053783"/>
      <w:r w:rsidRPr="00F55B83">
        <w:rPr>
          <w:rFonts w:eastAsia="Calibri Light" w:cs="Arial"/>
          <w:color w:val="36867F"/>
        </w:rPr>
        <w:t>Behov for revidering av kommuneplanen</w:t>
      </w:r>
      <w:bookmarkEnd w:id="16"/>
    </w:p>
    <w:p w14:paraId="230C16CC" w14:textId="4CC1DFA5" w:rsidR="003E0F56" w:rsidRPr="00F55B83" w:rsidRDefault="00D932C6" w:rsidP="00FC7CFD">
      <w:pPr>
        <w:rPr>
          <w:rFonts w:ascii="Arial" w:hAnsi="Arial" w:cs="Arial"/>
        </w:rPr>
      </w:pPr>
      <w:r w:rsidRPr="00F55B83">
        <w:rPr>
          <w:rFonts w:ascii="Arial" w:hAnsi="Arial" w:cs="Arial"/>
        </w:rPr>
        <w:t xml:space="preserve">Planstrategien skal klargjera om det er </w:t>
      </w:r>
      <w:r w:rsidR="00896050" w:rsidRPr="00F55B83">
        <w:rPr>
          <w:rFonts w:ascii="Arial" w:hAnsi="Arial" w:cs="Arial"/>
        </w:rPr>
        <w:t>behov for om gjeldande kommuneplan eller</w:t>
      </w:r>
      <w:r w:rsidR="00F5671A" w:rsidRPr="00F55B83">
        <w:rPr>
          <w:rFonts w:ascii="Arial" w:hAnsi="Arial" w:cs="Arial"/>
        </w:rPr>
        <w:t xml:space="preserve"> </w:t>
      </w:r>
      <w:r w:rsidR="00896050" w:rsidRPr="00F55B83">
        <w:rPr>
          <w:rFonts w:ascii="Arial" w:hAnsi="Arial" w:cs="Arial"/>
        </w:rPr>
        <w:t xml:space="preserve">delar av denne skal reviderast. Voss herad </w:t>
      </w:r>
      <w:r w:rsidR="007B69F4" w:rsidRPr="00F55B83">
        <w:rPr>
          <w:rFonts w:ascii="Arial" w:hAnsi="Arial" w:cs="Arial"/>
        </w:rPr>
        <w:t xml:space="preserve">vedtok kommuneplan, samfunnsdel og arealdel, i </w:t>
      </w:r>
      <w:r w:rsidR="00B24749">
        <w:rPr>
          <w:rFonts w:ascii="Arial" w:hAnsi="Arial" w:cs="Arial"/>
        </w:rPr>
        <w:t>2020 (vår og haust)</w:t>
      </w:r>
      <w:r w:rsidR="007B69F4" w:rsidRPr="00F55B83">
        <w:rPr>
          <w:rFonts w:ascii="Arial" w:hAnsi="Arial" w:cs="Arial"/>
        </w:rPr>
        <w:t>. Det vert ikkje lagt opp til re</w:t>
      </w:r>
      <w:r w:rsidR="00B01DE2" w:rsidRPr="00F55B83">
        <w:rPr>
          <w:rFonts w:ascii="Arial" w:hAnsi="Arial" w:cs="Arial"/>
        </w:rPr>
        <w:t>visjon</w:t>
      </w:r>
      <w:r w:rsidR="004F5AC4" w:rsidRPr="00F55B83">
        <w:rPr>
          <w:rFonts w:ascii="Arial" w:hAnsi="Arial" w:cs="Arial"/>
        </w:rPr>
        <w:t xml:space="preserve"> av kommuneplanen</w:t>
      </w:r>
      <w:r w:rsidR="00B01DE2" w:rsidRPr="00F55B83">
        <w:rPr>
          <w:rFonts w:ascii="Arial" w:hAnsi="Arial" w:cs="Arial"/>
        </w:rPr>
        <w:t xml:space="preserve"> i planperioden. </w:t>
      </w:r>
    </w:p>
    <w:p w14:paraId="34871C20" w14:textId="6D4A3677" w:rsidR="00111490" w:rsidRPr="00F55B83" w:rsidRDefault="00A66788" w:rsidP="000A0E0C">
      <w:pPr>
        <w:pStyle w:val="Overskrift3"/>
        <w:rPr>
          <w:rFonts w:eastAsia="Calibri Light" w:cs="Arial"/>
          <w:color w:val="36867F"/>
        </w:rPr>
      </w:pPr>
      <w:r w:rsidRPr="00F55B83">
        <w:rPr>
          <w:rFonts w:eastAsia="Calibri Light" w:cs="Arial"/>
          <w:color w:val="36867F"/>
        </w:rPr>
        <w:t xml:space="preserve"> </w:t>
      </w:r>
      <w:bookmarkStart w:id="17" w:name="_Toc57053784"/>
      <w:r w:rsidR="00030ED1" w:rsidRPr="00F55B83">
        <w:rPr>
          <w:rFonts w:eastAsia="Calibri Light" w:cs="Arial"/>
          <w:color w:val="36867F"/>
        </w:rPr>
        <w:t>«Klima og klimatilpas</w:t>
      </w:r>
      <w:r w:rsidR="00542EDB" w:rsidRPr="00F55B83">
        <w:rPr>
          <w:rFonts w:eastAsia="Calibri Light" w:cs="Arial"/>
          <w:color w:val="36867F"/>
        </w:rPr>
        <w:t>s</w:t>
      </w:r>
      <w:r w:rsidR="00030ED1" w:rsidRPr="00F55B83">
        <w:rPr>
          <w:rFonts w:eastAsia="Calibri Light" w:cs="Arial"/>
          <w:color w:val="36867F"/>
        </w:rPr>
        <w:t>ing»</w:t>
      </w:r>
      <w:bookmarkEnd w:id="17"/>
    </w:p>
    <w:p w14:paraId="3C2E3C1E" w14:textId="77777777" w:rsidR="005D3A2F" w:rsidRPr="00F55B83" w:rsidRDefault="005D3A2F" w:rsidP="00527F62">
      <w:pPr>
        <w:suppressAutoHyphens/>
        <w:autoSpaceDN w:val="0"/>
        <w:spacing w:after="0" w:line="240" w:lineRule="auto"/>
        <w:textAlignment w:val="baseline"/>
        <w:rPr>
          <w:rFonts w:ascii="Arial" w:hAnsi="Arial" w:cs="Arial"/>
          <w:noProof/>
        </w:rPr>
      </w:pPr>
      <w:r>
        <w:rPr>
          <w:noProof/>
        </w:rPr>
        <w:drawing>
          <wp:inline distT="0" distB="0" distL="0" distR="0" wp14:anchorId="6186A8BC" wp14:editId="36FA9B65">
            <wp:extent cx="4733926" cy="2665886"/>
            <wp:effectExtent l="0" t="0" r="0" b="127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9">
                      <a:extLst>
                        <a:ext uri="{28A0092B-C50C-407E-A947-70E740481C1C}">
                          <a14:useLocalDpi xmlns:a14="http://schemas.microsoft.com/office/drawing/2010/main" val="0"/>
                        </a:ext>
                      </a:extLst>
                    </a:blip>
                    <a:stretch>
                      <a:fillRect/>
                    </a:stretch>
                  </pic:blipFill>
                  <pic:spPr>
                    <a:xfrm>
                      <a:off x="0" y="0"/>
                      <a:ext cx="4733926" cy="2665886"/>
                    </a:xfrm>
                    <a:prstGeom prst="rect">
                      <a:avLst/>
                    </a:prstGeom>
                  </pic:spPr>
                </pic:pic>
              </a:graphicData>
            </a:graphic>
          </wp:inline>
        </w:drawing>
      </w:r>
    </w:p>
    <w:p w14:paraId="6EB8AD93" w14:textId="697D2941" w:rsidR="000A0E0C" w:rsidRPr="00F55B83" w:rsidRDefault="00FE69BF" w:rsidP="00FD34A5">
      <w:pPr>
        <w:suppressAutoHyphens/>
        <w:autoSpaceDN w:val="0"/>
        <w:spacing w:after="0" w:line="240" w:lineRule="auto"/>
        <w:textAlignment w:val="baseline"/>
        <w:rPr>
          <w:rFonts w:ascii="Arial" w:hAnsi="Arial" w:cs="Arial"/>
        </w:rPr>
      </w:pPr>
      <w:r w:rsidRPr="00F55B83">
        <w:rPr>
          <w:rFonts w:ascii="Arial" w:hAnsi="Arial" w:cs="Arial"/>
        </w:rPr>
        <w:t xml:space="preserve">Utfordringar knytt til </w:t>
      </w:r>
      <w:r w:rsidR="00551B34" w:rsidRPr="00F55B83">
        <w:rPr>
          <w:rFonts w:ascii="Arial" w:hAnsi="Arial" w:cs="Arial"/>
        </w:rPr>
        <w:t>klima</w:t>
      </w:r>
      <w:r w:rsidRPr="00F55B83">
        <w:rPr>
          <w:rFonts w:ascii="Arial" w:hAnsi="Arial" w:cs="Arial"/>
        </w:rPr>
        <w:t xml:space="preserve">endringar </w:t>
      </w:r>
      <w:r w:rsidR="00551B34" w:rsidRPr="00F55B83">
        <w:rPr>
          <w:rFonts w:ascii="Arial" w:hAnsi="Arial" w:cs="Arial"/>
        </w:rPr>
        <w:t xml:space="preserve">er krevjande og inneber at det lyt takast konkrete grep. </w:t>
      </w:r>
      <w:r w:rsidR="00FD34A5" w:rsidRPr="00F55B83">
        <w:rPr>
          <w:rFonts w:ascii="Arial" w:hAnsi="Arial" w:cs="Arial"/>
        </w:rPr>
        <w:t xml:space="preserve"> </w:t>
      </w:r>
      <w:r w:rsidR="00F82EF2" w:rsidRPr="00F55B83">
        <w:rPr>
          <w:rFonts w:ascii="Arial" w:hAnsi="Arial" w:cs="Arial"/>
        </w:rPr>
        <w:t xml:space="preserve">I </w:t>
      </w:r>
      <w:r w:rsidR="0025775F" w:rsidRPr="00F55B83">
        <w:rPr>
          <w:rFonts w:ascii="Arial" w:hAnsi="Arial" w:cs="Arial"/>
        </w:rPr>
        <w:t>planperiode</w:t>
      </w:r>
      <w:r w:rsidR="00F82EF2" w:rsidRPr="00F55B83">
        <w:rPr>
          <w:rFonts w:ascii="Arial" w:hAnsi="Arial" w:cs="Arial"/>
        </w:rPr>
        <w:t>n</w:t>
      </w:r>
      <w:r w:rsidR="0025775F" w:rsidRPr="00F55B83">
        <w:rPr>
          <w:rFonts w:ascii="Arial" w:hAnsi="Arial" w:cs="Arial"/>
        </w:rPr>
        <w:t xml:space="preserve"> vil satsinga </w:t>
      </w:r>
      <w:r w:rsidR="00F82EF2" w:rsidRPr="00F55B83">
        <w:rPr>
          <w:rFonts w:ascii="Arial" w:hAnsi="Arial" w:cs="Arial"/>
        </w:rPr>
        <w:t>for å motverka klimaendringane fokuserast kring fylgjande planar:</w:t>
      </w:r>
    </w:p>
    <w:p w14:paraId="01A4A3F2" w14:textId="77777777" w:rsidR="00FD34A5" w:rsidRPr="00F55B83" w:rsidRDefault="00FD34A5" w:rsidP="00FD34A5">
      <w:pPr>
        <w:suppressAutoHyphens/>
        <w:autoSpaceDN w:val="0"/>
        <w:spacing w:after="0" w:line="240" w:lineRule="auto"/>
        <w:textAlignment w:val="baseline"/>
        <w:rPr>
          <w:rFonts w:ascii="Arial" w:hAnsi="Arial" w:cs="Arial"/>
        </w:rPr>
      </w:pPr>
    </w:p>
    <w:p w14:paraId="2A6CB057" w14:textId="3F0A2FA2" w:rsidR="0025775F" w:rsidRPr="00F55B83" w:rsidRDefault="0025775F" w:rsidP="00E51BC6">
      <w:pPr>
        <w:spacing w:after="0"/>
        <w:rPr>
          <w:rFonts w:ascii="Arial" w:hAnsi="Arial" w:cs="Arial"/>
          <w:b/>
        </w:rPr>
      </w:pPr>
      <w:r w:rsidRPr="00F55B83">
        <w:rPr>
          <w:rFonts w:ascii="Arial" w:hAnsi="Arial" w:cs="Arial"/>
          <w:b/>
        </w:rPr>
        <w:t xml:space="preserve">Klima </w:t>
      </w:r>
      <w:r w:rsidR="00E51BC6" w:rsidRPr="00F55B83">
        <w:rPr>
          <w:rFonts w:ascii="Arial" w:hAnsi="Arial" w:cs="Arial"/>
          <w:b/>
        </w:rPr>
        <w:t>og klimatilpas</w:t>
      </w:r>
      <w:r w:rsidR="00542EDB" w:rsidRPr="00F55B83">
        <w:rPr>
          <w:rFonts w:ascii="Arial" w:hAnsi="Arial" w:cs="Arial"/>
          <w:b/>
        </w:rPr>
        <w:t>s</w:t>
      </w:r>
      <w:r w:rsidR="00E51BC6" w:rsidRPr="00F55B83">
        <w:rPr>
          <w:rFonts w:ascii="Arial" w:hAnsi="Arial" w:cs="Arial"/>
          <w:b/>
        </w:rPr>
        <w:t>ing (kommun</w:t>
      </w:r>
      <w:r w:rsidR="00DB1326" w:rsidRPr="00F55B83">
        <w:rPr>
          <w:rFonts w:ascii="Arial" w:hAnsi="Arial" w:cs="Arial"/>
          <w:b/>
        </w:rPr>
        <w:t>e</w:t>
      </w:r>
      <w:r w:rsidR="00E51BC6" w:rsidRPr="00F55B83">
        <w:rPr>
          <w:rFonts w:ascii="Arial" w:hAnsi="Arial" w:cs="Arial"/>
          <w:b/>
        </w:rPr>
        <w:t>delplan)</w:t>
      </w:r>
    </w:p>
    <w:p w14:paraId="3E3F9959" w14:textId="17C0A241" w:rsidR="00C90E61" w:rsidRPr="00F55B83" w:rsidRDefault="00F23D4A" w:rsidP="00E51BC6">
      <w:pPr>
        <w:spacing w:after="0"/>
        <w:rPr>
          <w:rFonts w:ascii="Arial" w:hAnsi="Arial" w:cs="Arial"/>
        </w:rPr>
      </w:pPr>
      <w:r w:rsidRPr="00F55B83">
        <w:rPr>
          <w:rFonts w:ascii="Arial" w:hAnsi="Arial" w:cs="Arial"/>
        </w:rPr>
        <w:t>Kommun</w:t>
      </w:r>
      <w:r w:rsidR="00DB1326" w:rsidRPr="00F55B83">
        <w:rPr>
          <w:rFonts w:ascii="Arial" w:hAnsi="Arial" w:cs="Arial"/>
        </w:rPr>
        <w:t>e</w:t>
      </w:r>
      <w:r w:rsidRPr="00F55B83">
        <w:rPr>
          <w:rFonts w:ascii="Arial" w:hAnsi="Arial" w:cs="Arial"/>
        </w:rPr>
        <w:t xml:space="preserve">delplanen vil ta utgangspunkt i </w:t>
      </w:r>
      <w:r w:rsidR="003021E0" w:rsidRPr="00F55B83">
        <w:rPr>
          <w:rFonts w:ascii="Arial" w:hAnsi="Arial" w:cs="Arial"/>
        </w:rPr>
        <w:t xml:space="preserve">arbeidet Vestland fylkeskommune startar opp med regional klimaplan og </w:t>
      </w:r>
      <w:r w:rsidR="00665AC1" w:rsidRPr="00F55B83">
        <w:rPr>
          <w:rFonts w:ascii="Arial" w:hAnsi="Arial" w:cs="Arial"/>
        </w:rPr>
        <w:t xml:space="preserve">klima- og energiplan for Voss kommune. </w:t>
      </w:r>
      <w:r w:rsidR="00B827A4" w:rsidRPr="00F55B83">
        <w:rPr>
          <w:rFonts w:ascii="Arial" w:hAnsi="Arial" w:cs="Arial"/>
        </w:rPr>
        <w:t xml:space="preserve"> H</w:t>
      </w:r>
      <w:r w:rsidR="00C90E61" w:rsidRPr="00F55B83">
        <w:rPr>
          <w:rFonts w:ascii="Arial" w:hAnsi="Arial" w:cs="Arial"/>
        </w:rPr>
        <w:t>andlingsplanar som vil verta integrert er:</w:t>
      </w:r>
    </w:p>
    <w:p w14:paraId="63006C90" w14:textId="572376B6" w:rsidR="00C90E61" w:rsidRPr="00F55B83" w:rsidRDefault="00665AC1" w:rsidP="0024193B">
      <w:pPr>
        <w:pStyle w:val="Listeavsnitt"/>
        <w:numPr>
          <w:ilvl w:val="0"/>
          <w:numId w:val="19"/>
        </w:numPr>
        <w:spacing w:after="0"/>
        <w:rPr>
          <w:rFonts w:ascii="Arial" w:hAnsi="Arial" w:cs="Arial"/>
          <w:lang w:val="nb-NO"/>
        </w:rPr>
      </w:pPr>
      <w:r w:rsidRPr="00F55B83">
        <w:rPr>
          <w:rFonts w:ascii="Arial" w:hAnsi="Arial" w:cs="Arial"/>
          <w:lang w:val="nb-NO"/>
        </w:rPr>
        <w:t>Handlingsplan</w:t>
      </w:r>
      <w:r w:rsidR="00D14088" w:rsidRPr="00F55B83">
        <w:rPr>
          <w:rFonts w:ascii="Arial" w:hAnsi="Arial" w:cs="Arial"/>
          <w:lang w:val="nb-NO"/>
        </w:rPr>
        <w:t xml:space="preserve"> </w:t>
      </w:r>
      <w:r w:rsidR="00C90E61" w:rsidRPr="00F55B83">
        <w:rPr>
          <w:rFonts w:ascii="Arial" w:hAnsi="Arial" w:cs="Arial"/>
          <w:lang w:val="nb-NO"/>
        </w:rPr>
        <w:t>for reduksjon i klimautslepp</w:t>
      </w:r>
    </w:p>
    <w:p w14:paraId="5038FFD8" w14:textId="7A2049AC" w:rsidR="00E51BC6" w:rsidRPr="00F55B83" w:rsidRDefault="00D70134" w:rsidP="0024193B">
      <w:pPr>
        <w:pStyle w:val="Listeavsnitt"/>
        <w:numPr>
          <w:ilvl w:val="0"/>
          <w:numId w:val="19"/>
        </w:numPr>
        <w:spacing w:after="0"/>
        <w:rPr>
          <w:rFonts w:ascii="Arial" w:hAnsi="Arial" w:cs="Arial"/>
          <w:lang w:val="nb-NO"/>
        </w:rPr>
      </w:pPr>
      <w:r w:rsidRPr="00F55B83">
        <w:rPr>
          <w:rFonts w:ascii="Arial" w:hAnsi="Arial" w:cs="Arial"/>
          <w:lang w:val="nb-NO"/>
        </w:rPr>
        <w:t>Strategi</w:t>
      </w:r>
      <w:r w:rsidR="00C90E61" w:rsidRPr="00F55B83">
        <w:rPr>
          <w:rFonts w:ascii="Arial" w:hAnsi="Arial" w:cs="Arial"/>
          <w:lang w:val="nb-NO"/>
        </w:rPr>
        <w:t xml:space="preserve"> for </w:t>
      </w:r>
      <w:proofErr w:type="spellStart"/>
      <w:r w:rsidR="00B827A4" w:rsidRPr="00F55B83">
        <w:rPr>
          <w:rFonts w:ascii="Arial" w:hAnsi="Arial" w:cs="Arial"/>
          <w:lang w:val="nb-NO"/>
        </w:rPr>
        <w:t>flaum</w:t>
      </w:r>
      <w:r w:rsidR="00263525" w:rsidRPr="00F55B83">
        <w:rPr>
          <w:rFonts w:ascii="Arial" w:hAnsi="Arial" w:cs="Arial"/>
          <w:lang w:val="nb-NO"/>
        </w:rPr>
        <w:t>sikring</w:t>
      </w:r>
      <w:proofErr w:type="spellEnd"/>
      <w:r w:rsidR="00263525" w:rsidRPr="00F55B83">
        <w:rPr>
          <w:rFonts w:ascii="Arial" w:hAnsi="Arial" w:cs="Arial"/>
          <w:lang w:val="nb-NO"/>
        </w:rPr>
        <w:t xml:space="preserve"> av</w:t>
      </w:r>
      <w:r w:rsidR="00B827A4" w:rsidRPr="00F55B83">
        <w:rPr>
          <w:rFonts w:ascii="Arial" w:hAnsi="Arial" w:cs="Arial"/>
          <w:lang w:val="nb-NO"/>
        </w:rPr>
        <w:t xml:space="preserve"> </w:t>
      </w:r>
      <w:proofErr w:type="spellStart"/>
      <w:r w:rsidR="00B827A4" w:rsidRPr="00F55B83">
        <w:rPr>
          <w:rFonts w:ascii="Arial" w:hAnsi="Arial" w:cs="Arial"/>
          <w:lang w:val="nb-NO"/>
        </w:rPr>
        <w:t>Vossovassdraget</w:t>
      </w:r>
      <w:proofErr w:type="spellEnd"/>
    </w:p>
    <w:p w14:paraId="7693A54A" w14:textId="7A85B703" w:rsidR="00021C4B" w:rsidRDefault="00021C4B" w:rsidP="0024193B">
      <w:pPr>
        <w:pStyle w:val="Listeavsnitt"/>
        <w:numPr>
          <w:ilvl w:val="0"/>
          <w:numId w:val="19"/>
        </w:numPr>
        <w:spacing w:after="0"/>
        <w:rPr>
          <w:rFonts w:ascii="Arial" w:hAnsi="Arial" w:cs="Arial"/>
          <w:lang w:val="nb-NO"/>
        </w:rPr>
      </w:pPr>
      <w:r w:rsidRPr="00F55B83">
        <w:rPr>
          <w:rFonts w:ascii="Arial" w:hAnsi="Arial" w:cs="Arial"/>
          <w:lang w:val="nb-NO"/>
        </w:rPr>
        <w:t>Klima</w:t>
      </w:r>
      <w:r w:rsidR="00041FD0" w:rsidRPr="00F55B83">
        <w:rPr>
          <w:rFonts w:ascii="Arial" w:hAnsi="Arial" w:cs="Arial"/>
          <w:lang w:val="nb-NO"/>
        </w:rPr>
        <w:t>budsjett</w:t>
      </w:r>
      <w:r w:rsidR="008C5870" w:rsidRPr="00F55B83">
        <w:rPr>
          <w:rFonts w:ascii="Arial" w:hAnsi="Arial" w:cs="Arial"/>
          <w:lang w:val="nb-NO"/>
        </w:rPr>
        <w:t xml:space="preserve"> </w:t>
      </w:r>
      <w:r w:rsidR="00041FD0" w:rsidRPr="00F55B83">
        <w:rPr>
          <w:rFonts w:ascii="Arial" w:hAnsi="Arial" w:cs="Arial"/>
          <w:lang w:val="nb-NO"/>
        </w:rPr>
        <w:t xml:space="preserve">og </w:t>
      </w:r>
      <w:r w:rsidR="008C5870" w:rsidRPr="00F55B83">
        <w:rPr>
          <w:rFonts w:ascii="Arial" w:hAnsi="Arial" w:cs="Arial"/>
          <w:lang w:val="nb-NO"/>
        </w:rPr>
        <w:t>-</w:t>
      </w:r>
      <w:proofErr w:type="spellStart"/>
      <w:r w:rsidR="008C5870" w:rsidRPr="00F55B83">
        <w:rPr>
          <w:rFonts w:ascii="Arial" w:hAnsi="Arial" w:cs="Arial"/>
          <w:lang w:val="nb-NO"/>
        </w:rPr>
        <w:t>r</w:t>
      </w:r>
      <w:r w:rsidRPr="00F55B83">
        <w:rPr>
          <w:rFonts w:ascii="Arial" w:hAnsi="Arial" w:cs="Arial"/>
          <w:lang w:val="nb-NO"/>
        </w:rPr>
        <w:t>ekneskap</w:t>
      </w:r>
      <w:proofErr w:type="spellEnd"/>
    </w:p>
    <w:p w14:paraId="76CAE526" w14:textId="616BFF30" w:rsidR="00C85278" w:rsidRPr="00F55B83" w:rsidRDefault="00836256" w:rsidP="0024193B">
      <w:pPr>
        <w:pStyle w:val="Listeavsnitt"/>
        <w:numPr>
          <w:ilvl w:val="0"/>
          <w:numId w:val="19"/>
        </w:numPr>
        <w:spacing w:after="0"/>
        <w:rPr>
          <w:rFonts w:ascii="Arial" w:hAnsi="Arial" w:cs="Arial"/>
          <w:lang w:val="nb-NO"/>
        </w:rPr>
      </w:pPr>
      <w:r>
        <w:rPr>
          <w:rFonts w:ascii="Arial" w:hAnsi="Arial" w:cs="Arial"/>
          <w:lang w:val="nb-NO"/>
        </w:rPr>
        <w:t>S</w:t>
      </w:r>
      <w:r w:rsidR="00991D92">
        <w:rPr>
          <w:rFonts w:ascii="Arial" w:hAnsi="Arial" w:cs="Arial"/>
          <w:lang w:val="nb-NO"/>
        </w:rPr>
        <w:t>trategi</w:t>
      </w:r>
      <w:r>
        <w:rPr>
          <w:rFonts w:ascii="Arial" w:hAnsi="Arial" w:cs="Arial"/>
          <w:lang w:val="nb-NO"/>
        </w:rPr>
        <w:t xml:space="preserve"> for bruk og handtering av plas</w:t>
      </w:r>
      <w:r w:rsidR="00C67188">
        <w:rPr>
          <w:rFonts w:ascii="Arial" w:hAnsi="Arial" w:cs="Arial"/>
          <w:lang w:val="nb-NO"/>
        </w:rPr>
        <w:t>t i Voss herad</w:t>
      </w:r>
    </w:p>
    <w:p w14:paraId="469AAD73" w14:textId="3B42EC88" w:rsidR="00E51BC6" w:rsidRPr="00F55B83" w:rsidRDefault="00E51BC6" w:rsidP="00E51BC6">
      <w:pPr>
        <w:spacing w:after="0"/>
        <w:rPr>
          <w:rFonts w:ascii="Arial" w:hAnsi="Arial" w:cs="Arial"/>
          <w:lang w:val="nb-NO"/>
        </w:rPr>
      </w:pPr>
    </w:p>
    <w:p w14:paraId="01FF9EE3" w14:textId="68815005" w:rsidR="000A0E0C" w:rsidRPr="00F55B83" w:rsidRDefault="00F10555" w:rsidP="007A37C8">
      <w:pPr>
        <w:spacing w:after="0"/>
        <w:rPr>
          <w:rFonts w:ascii="Arial" w:hAnsi="Arial" w:cs="Arial"/>
          <w:b/>
        </w:rPr>
      </w:pPr>
      <w:r w:rsidRPr="00F55B83">
        <w:rPr>
          <w:rFonts w:ascii="Arial" w:hAnsi="Arial" w:cs="Arial"/>
          <w:b/>
        </w:rPr>
        <w:t xml:space="preserve">Naturmangfald </w:t>
      </w:r>
      <w:r w:rsidR="00212832" w:rsidRPr="00F55B83">
        <w:rPr>
          <w:rFonts w:ascii="Arial" w:hAnsi="Arial" w:cs="Arial"/>
          <w:b/>
        </w:rPr>
        <w:t>(temaplan)</w:t>
      </w:r>
    </w:p>
    <w:p w14:paraId="408FD2F1" w14:textId="77777777" w:rsidR="00686785" w:rsidRDefault="0077480F" w:rsidP="00C67188">
      <w:pPr>
        <w:spacing w:after="0"/>
        <w:rPr>
          <w:rFonts w:ascii="Arial" w:hAnsi="Arial" w:cs="Arial"/>
        </w:rPr>
      </w:pPr>
      <w:r w:rsidRPr="00F55B83">
        <w:rPr>
          <w:rFonts w:ascii="Arial" w:hAnsi="Arial" w:cs="Arial"/>
        </w:rPr>
        <w:t xml:space="preserve">Å ta vare på naturen er avgjerande både for å stoppa tapet av artsmangfaldet og bremsa global oppvarming. </w:t>
      </w:r>
      <w:r w:rsidR="00AF339A" w:rsidRPr="00F55B83">
        <w:rPr>
          <w:rFonts w:ascii="Arial" w:hAnsi="Arial" w:cs="Arial"/>
        </w:rPr>
        <w:t>Plan</w:t>
      </w:r>
      <w:r w:rsidR="00307101" w:rsidRPr="00F55B83">
        <w:rPr>
          <w:rFonts w:ascii="Arial" w:hAnsi="Arial" w:cs="Arial"/>
        </w:rPr>
        <w:t xml:space="preserve">arbeidet vil </w:t>
      </w:r>
      <w:r w:rsidR="00A71BA4">
        <w:rPr>
          <w:rFonts w:ascii="Arial" w:hAnsi="Arial" w:cs="Arial"/>
        </w:rPr>
        <w:t xml:space="preserve">ta utgangspunkt i Naturmangfaldslova og </w:t>
      </w:r>
      <w:r w:rsidR="00307101" w:rsidRPr="00F55B83">
        <w:rPr>
          <w:rFonts w:ascii="Arial" w:hAnsi="Arial" w:cs="Arial"/>
        </w:rPr>
        <w:t xml:space="preserve">omfatta ei </w:t>
      </w:r>
      <w:r w:rsidR="00EC38F6" w:rsidRPr="00F55B83">
        <w:rPr>
          <w:rFonts w:ascii="Arial" w:hAnsi="Arial" w:cs="Arial"/>
        </w:rPr>
        <w:t xml:space="preserve">grunding </w:t>
      </w:r>
      <w:r w:rsidR="00694F86" w:rsidRPr="00F55B83">
        <w:rPr>
          <w:rFonts w:ascii="Arial" w:hAnsi="Arial" w:cs="Arial"/>
        </w:rPr>
        <w:t>kartlegg</w:t>
      </w:r>
      <w:r w:rsidR="00D755BC" w:rsidRPr="00F55B83">
        <w:rPr>
          <w:rFonts w:ascii="Arial" w:hAnsi="Arial" w:cs="Arial"/>
        </w:rPr>
        <w:t>ing</w:t>
      </w:r>
      <w:r w:rsidR="00694F86" w:rsidRPr="00F55B83">
        <w:rPr>
          <w:rFonts w:ascii="Arial" w:hAnsi="Arial" w:cs="Arial"/>
        </w:rPr>
        <w:t xml:space="preserve"> slik at </w:t>
      </w:r>
      <w:r w:rsidR="00EC38F6" w:rsidRPr="00F55B83">
        <w:rPr>
          <w:rFonts w:ascii="Arial" w:hAnsi="Arial" w:cs="Arial"/>
        </w:rPr>
        <w:t>me</w:t>
      </w:r>
      <w:r w:rsidR="00694F86" w:rsidRPr="00F55B83">
        <w:rPr>
          <w:rFonts w:ascii="Arial" w:hAnsi="Arial" w:cs="Arial"/>
        </w:rPr>
        <w:t xml:space="preserve"> veit kva typar natur </w:t>
      </w:r>
      <w:r w:rsidR="00D755BC" w:rsidRPr="00F55B83">
        <w:rPr>
          <w:rFonts w:ascii="Arial" w:hAnsi="Arial" w:cs="Arial"/>
        </w:rPr>
        <w:t>me</w:t>
      </w:r>
      <w:r w:rsidR="00694F86" w:rsidRPr="00F55B83">
        <w:rPr>
          <w:rFonts w:ascii="Arial" w:hAnsi="Arial" w:cs="Arial"/>
        </w:rPr>
        <w:t xml:space="preserve"> har, kor den er og kva den rommar. </w:t>
      </w:r>
      <w:r w:rsidR="00C577F1" w:rsidRPr="00F55B83">
        <w:rPr>
          <w:rFonts w:ascii="Arial" w:hAnsi="Arial" w:cs="Arial"/>
        </w:rPr>
        <w:t>Voss herad vil fylg</w:t>
      </w:r>
      <w:r w:rsidR="00E544D9" w:rsidRPr="00F55B83">
        <w:rPr>
          <w:rFonts w:ascii="Arial" w:hAnsi="Arial" w:cs="Arial"/>
        </w:rPr>
        <w:t>ja</w:t>
      </w:r>
      <w:r w:rsidR="00C577F1" w:rsidRPr="00F55B83">
        <w:rPr>
          <w:rFonts w:ascii="Arial" w:hAnsi="Arial" w:cs="Arial"/>
        </w:rPr>
        <w:t xml:space="preserve"> </w:t>
      </w:r>
      <w:r w:rsidR="00EE0F2A" w:rsidRPr="00F55B83">
        <w:rPr>
          <w:rFonts w:ascii="Arial" w:hAnsi="Arial" w:cs="Arial"/>
        </w:rPr>
        <w:t xml:space="preserve">Vestland fylke </w:t>
      </w:r>
      <w:r w:rsidR="00C577F1" w:rsidRPr="00F55B83">
        <w:rPr>
          <w:rFonts w:ascii="Arial" w:hAnsi="Arial" w:cs="Arial"/>
        </w:rPr>
        <w:t xml:space="preserve">sitt arbeid </w:t>
      </w:r>
      <w:r w:rsidR="00F869A6" w:rsidRPr="00F55B83">
        <w:rPr>
          <w:rFonts w:ascii="Arial" w:hAnsi="Arial" w:cs="Arial"/>
        </w:rPr>
        <w:t>med</w:t>
      </w:r>
      <w:r w:rsidR="00EE0F2A" w:rsidRPr="00F55B83">
        <w:rPr>
          <w:rFonts w:ascii="Arial" w:hAnsi="Arial" w:cs="Arial"/>
        </w:rPr>
        <w:t xml:space="preserve"> fokus på </w:t>
      </w:r>
      <w:r w:rsidR="00340C58" w:rsidRPr="00F55B83">
        <w:rPr>
          <w:rFonts w:ascii="Arial" w:hAnsi="Arial" w:cs="Arial"/>
        </w:rPr>
        <w:t xml:space="preserve">å </w:t>
      </w:r>
      <w:r w:rsidR="00EE0F2A" w:rsidRPr="00F55B83">
        <w:rPr>
          <w:rFonts w:ascii="Arial" w:hAnsi="Arial" w:cs="Arial"/>
        </w:rPr>
        <w:t xml:space="preserve">auka </w:t>
      </w:r>
      <w:r w:rsidR="00340C58" w:rsidRPr="00F55B83">
        <w:rPr>
          <w:rFonts w:ascii="Arial" w:hAnsi="Arial" w:cs="Arial"/>
        </w:rPr>
        <w:t xml:space="preserve">og oppdatera kunnskap </w:t>
      </w:r>
      <w:r w:rsidR="00340C58" w:rsidRPr="00F55B83">
        <w:rPr>
          <w:rFonts w:ascii="Arial" w:hAnsi="Arial" w:cs="Arial"/>
        </w:rPr>
        <w:lastRenderedPageBreak/>
        <w:t xml:space="preserve">om </w:t>
      </w:r>
      <w:r w:rsidR="00C577F1" w:rsidRPr="00F55B83">
        <w:rPr>
          <w:rFonts w:ascii="Arial" w:hAnsi="Arial" w:cs="Arial"/>
        </w:rPr>
        <w:t xml:space="preserve">arealverdiar </w:t>
      </w:r>
      <w:r w:rsidR="00F869A6" w:rsidRPr="00F55B83">
        <w:rPr>
          <w:rFonts w:ascii="Arial" w:hAnsi="Arial" w:cs="Arial"/>
        </w:rPr>
        <w:t xml:space="preserve">som grunnlag for eige planverk. </w:t>
      </w:r>
      <w:r w:rsidR="00E52CF1">
        <w:rPr>
          <w:rFonts w:ascii="Arial" w:hAnsi="Arial" w:cs="Arial"/>
        </w:rPr>
        <w:t>Temaplan for naturmangfald skal sjåast i samanheng med utforming av Kommunedelplan for klima og klimatilpassing</w:t>
      </w:r>
      <w:r w:rsidR="00A02BEE">
        <w:rPr>
          <w:rFonts w:ascii="Arial" w:hAnsi="Arial" w:cs="Arial"/>
        </w:rPr>
        <w:t xml:space="preserve"> og i størst mogeleg grad samkøyrast. </w:t>
      </w:r>
      <w:r w:rsidR="00686785">
        <w:rPr>
          <w:rFonts w:ascii="Arial" w:hAnsi="Arial" w:cs="Arial"/>
        </w:rPr>
        <w:t xml:space="preserve">Arbeidet skal omfatta utarbeiding av ein eigen pollineringsstrategi for Voss herad. </w:t>
      </w:r>
    </w:p>
    <w:p w14:paraId="4C6BB7AC" w14:textId="77777777" w:rsidR="00686785" w:rsidRDefault="00686785" w:rsidP="00C67188">
      <w:pPr>
        <w:spacing w:after="0"/>
        <w:rPr>
          <w:rFonts w:eastAsia="Calibri Light" w:cs="Arial"/>
          <w:color w:val="36867F"/>
        </w:rPr>
      </w:pPr>
    </w:p>
    <w:p w14:paraId="4685EEAF" w14:textId="77777777" w:rsidR="00686785" w:rsidRDefault="00686785" w:rsidP="00C67188">
      <w:pPr>
        <w:spacing w:after="0"/>
        <w:rPr>
          <w:rFonts w:eastAsia="Calibri Light" w:cs="Arial"/>
          <w:color w:val="36867F"/>
        </w:rPr>
      </w:pPr>
    </w:p>
    <w:p w14:paraId="79BE6376" w14:textId="5B722F1A" w:rsidR="00094C7C" w:rsidRPr="00686785" w:rsidRDefault="00CA35F9" w:rsidP="00686785">
      <w:pPr>
        <w:pStyle w:val="Overskrift3"/>
      </w:pPr>
      <w:r w:rsidRPr="00686785">
        <w:t xml:space="preserve"> </w:t>
      </w:r>
      <w:bookmarkStart w:id="18" w:name="_Toc57053785"/>
      <w:r w:rsidR="00094C7C" w:rsidRPr="00686785">
        <w:t>«Vossingane»</w:t>
      </w:r>
      <w:bookmarkEnd w:id="18"/>
    </w:p>
    <w:p w14:paraId="48477AD6" w14:textId="7AFF6CCA" w:rsidR="00FF345F" w:rsidRPr="00F55B83" w:rsidRDefault="00AF6D94" w:rsidP="008F45D5">
      <w:pPr>
        <w:rPr>
          <w:rFonts w:ascii="Arial" w:hAnsi="Arial" w:cs="Arial"/>
        </w:rPr>
      </w:pPr>
      <w:r>
        <w:rPr>
          <w:noProof/>
        </w:rPr>
        <w:drawing>
          <wp:inline distT="0" distB="0" distL="0" distR="0" wp14:anchorId="33FD711A" wp14:editId="02DFC906">
            <wp:extent cx="4735902" cy="2667000"/>
            <wp:effectExtent l="0" t="0" r="762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20">
                      <a:extLst>
                        <a:ext uri="{28A0092B-C50C-407E-A947-70E740481C1C}">
                          <a14:useLocalDpi xmlns:a14="http://schemas.microsoft.com/office/drawing/2010/main" val="0"/>
                        </a:ext>
                      </a:extLst>
                    </a:blip>
                    <a:stretch>
                      <a:fillRect/>
                    </a:stretch>
                  </pic:blipFill>
                  <pic:spPr>
                    <a:xfrm>
                      <a:off x="0" y="0"/>
                      <a:ext cx="4735902" cy="2667000"/>
                    </a:xfrm>
                    <a:prstGeom prst="rect">
                      <a:avLst/>
                    </a:prstGeom>
                  </pic:spPr>
                </pic:pic>
              </a:graphicData>
            </a:graphic>
          </wp:inline>
        </w:drawing>
      </w:r>
    </w:p>
    <w:p w14:paraId="788C9D8A" w14:textId="03067C43" w:rsidR="005F17C9" w:rsidRPr="00F55B83" w:rsidRDefault="00683B16" w:rsidP="00F15F71">
      <w:pPr>
        <w:spacing w:after="0"/>
        <w:rPr>
          <w:rFonts w:ascii="Arial" w:hAnsi="Arial" w:cs="Arial"/>
        </w:rPr>
      </w:pPr>
      <w:r w:rsidRPr="00F55B83">
        <w:rPr>
          <w:rFonts w:ascii="Arial" w:hAnsi="Arial" w:cs="Arial"/>
        </w:rPr>
        <w:t xml:space="preserve">Voss herad </w:t>
      </w:r>
      <w:r w:rsidR="00074ABC" w:rsidRPr="00F55B83">
        <w:rPr>
          <w:rFonts w:ascii="Arial" w:hAnsi="Arial" w:cs="Arial"/>
        </w:rPr>
        <w:t>skal vera eit</w:t>
      </w:r>
      <w:r w:rsidR="00431968" w:rsidRPr="00F55B83">
        <w:rPr>
          <w:rFonts w:ascii="Arial" w:hAnsi="Arial" w:cs="Arial"/>
        </w:rPr>
        <w:t xml:space="preserve"> </w:t>
      </w:r>
      <w:r w:rsidR="00074ABC" w:rsidRPr="00F55B83">
        <w:rPr>
          <w:rFonts w:ascii="Arial" w:hAnsi="Arial" w:cs="Arial"/>
        </w:rPr>
        <w:t xml:space="preserve">sterkt regionsenter med levande bygder. </w:t>
      </w:r>
      <w:r w:rsidR="00527CCC" w:rsidRPr="00F55B83">
        <w:rPr>
          <w:rFonts w:ascii="Arial" w:hAnsi="Arial" w:cs="Arial"/>
        </w:rPr>
        <w:t xml:space="preserve">Planarbeidet framover </w:t>
      </w:r>
      <w:r w:rsidR="00431968" w:rsidRPr="00F55B83">
        <w:rPr>
          <w:rFonts w:ascii="Arial" w:hAnsi="Arial" w:cs="Arial"/>
        </w:rPr>
        <w:t xml:space="preserve">skal </w:t>
      </w:r>
      <w:r w:rsidR="00F46E58" w:rsidRPr="00F55B83">
        <w:rPr>
          <w:rFonts w:ascii="Arial" w:hAnsi="Arial" w:cs="Arial"/>
        </w:rPr>
        <w:t>bidra til å styrka vekstpotensialet vårt</w:t>
      </w:r>
      <w:r w:rsidR="00225092" w:rsidRPr="00F55B83">
        <w:rPr>
          <w:rFonts w:ascii="Arial" w:hAnsi="Arial" w:cs="Arial"/>
        </w:rPr>
        <w:t xml:space="preserve">. </w:t>
      </w:r>
      <w:r w:rsidR="0025646A" w:rsidRPr="00F55B83">
        <w:rPr>
          <w:rFonts w:ascii="Arial" w:hAnsi="Arial" w:cs="Arial"/>
        </w:rPr>
        <w:t xml:space="preserve">Fokus vil vera </w:t>
      </w:r>
      <w:r w:rsidR="000A1EA8" w:rsidRPr="00F55B83">
        <w:rPr>
          <w:rFonts w:ascii="Arial" w:hAnsi="Arial" w:cs="Arial"/>
        </w:rPr>
        <w:t xml:space="preserve">strategisk næringsutvikling, </w:t>
      </w:r>
      <w:r w:rsidR="0025646A" w:rsidRPr="00F55B83">
        <w:rPr>
          <w:rFonts w:ascii="Arial" w:hAnsi="Arial" w:cs="Arial"/>
        </w:rPr>
        <w:t xml:space="preserve">kultur og lagsliv som vekstdrivar, </w:t>
      </w:r>
      <w:r w:rsidR="0036598A" w:rsidRPr="00F55B83">
        <w:rPr>
          <w:rFonts w:ascii="Arial" w:hAnsi="Arial" w:cs="Arial"/>
        </w:rPr>
        <w:t xml:space="preserve">utdanning og kompetanse og sentrumsutvikling. </w:t>
      </w:r>
    </w:p>
    <w:p w14:paraId="2375C104" w14:textId="77777777" w:rsidR="005F17C9" w:rsidRPr="00F55B83" w:rsidRDefault="005F17C9" w:rsidP="00F15F71">
      <w:pPr>
        <w:spacing w:after="0"/>
        <w:rPr>
          <w:rFonts w:ascii="Arial" w:hAnsi="Arial" w:cs="Arial"/>
        </w:rPr>
      </w:pPr>
    </w:p>
    <w:p w14:paraId="1E385A22" w14:textId="4584A74D" w:rsidR="00215728" w:rsidRPr="00A30BEA" w:rsidRDefault="0036598A" w:rsidP="00F15F71">
      <w:pPr>
        <w:spacing w:after="0"/>
        <w:rPr>
          <w:rFonts w:ascii="Arial" w:hAnsi="Arial" w:cs="Arial"/>
          <w:i/>
        </w:rPr>
      </w:pPr>
      <w:r w:rsidRPr="00A30BEA">
        <w:rPr>
          <w:rFonts w:ascii="Arial" w:hAnsi="Arial" w:cs="Arial"/>
          <w:i/>
        </w:rPr>
        <w:t xml:space="preserve">Fylgjande planar skal </w:t>
      </w:r>
      <w:r w:rsidR="00215728" w:rsidRPr="00A30BEA">
        <w:rPr>
          <w:rFonts w:ascii="Arial" w:hAnsi="Arial" w:cs="Arial"/>
          <w:i/>
        </w:rPr>
        <w:t>prioriterast:</w:t>
      </w:r>
    </w:p>
    <w:p w14:paraId="64FC0106" w14:textId="77777777" w:rsidR="00F97529" w:rsidRPr="00F55B83" w:rsidRDefault="00F97529" w:rsidP="00F15F71">
      <w:pPr>
        <w:spacing w:after="0"/>
        <w:rPr>
          <w:rFonts w:ascii="Arial" w:hAnsi="Arial" w:cs="Arial"/>
        </w:rPr>
      </w:pPr>
    </w:p>
    <w:p w14:paraId="19242791" w14:textId="48F7F75D" w:rsidR="0036598A" w:rsidRPr="00F55B83" w:rsidRDefault="00215728" w:rsidP="00F15F71">
      <w:pPr>
        <w:spacing w:after="0"/>
        <w:rPr>
          <w:rFonts w:ascii="Arial" w:hAnsi="Arial" w:cs="Arial"/>
          <w:b/>
        </w:rPr>
      </w:pPr>
      <w:r w:rsidRPr="00F55B83">
        <w:rPr>
          <w:rFonts w:ascii="Arial" w:hAnsi="Arial" w:cs="Arial"/>
          <w:b/>
        </w:rPr>
        <w:t>Strategisk næringsutvikling (temaplan)</w:t>
      </w:r>
    </w:p>
    <w:p w14:paraId="1F6CC695" w14:textId="26C27C16" w:rsidR="009007B6" w:rsidRPr="00F55B83" w:rsidRDefault="009007B6" w:rsidP="009007B6">
      <w:pPr>
        <w:rPr>
          <w:rFonts w:ascii="Arial" w:hAnsi="Arial" w:cs="Arial"/>
        </w:rPr>
      </w:pPr>
      <w:r w:rsidRPr="00F55B83">
        <w:rPr>
          <w:rFonts w:ascii="Arial" w:hAnsi="Arial" w:cs="Arial"/>
        </w:rPr>
        <w:t>Koronakrisa har synt at også kommunen lyt tenkja nytt</w:t>
      </w:r>
      <w:r w:rsidR="00380313" w:rsidRPr="00F55B83">
        <w:rPr>
          <w:rFonts w:ascii="Arial" w:hAnsi="Arial" w:cs="Arial"/>
        </w:rPr>
        <w:t xml:space="preserve">. </w:t>
      </w:r>
      <w:r w:rsidR="00472464" w:rsidRPr="00F55B83">
        <w:rPr>
          <w:rFonts w:ascii="Arial" w:hAnsi="Arial" w:cs="Arial"/>
        </w:rPr>
        <w:t>Satsinga på strategisk næringsutvikling</w:t>
      </w:r>
      <w:r w:rsidR="00A57B48" w:rsidRPr="00F55B83">
        <w:rPr>
          <w:rFonts w:ascii="Arial" w:hAnsi="Arial" w:cs="Arial"/>
        </w:rPr>
        <w:t xml:space="preserve"> skal </w:t>
      </w:r>
      <w:r w:rsidRPr="00F55B83">
        <w:rPr>
          <w:rFonts w:ascii="Arial" w:hAnsi="Arial" w:cs="Arial"/>
        </w:rPr>
        <w:t>bidra til at reiselivsnæringa vert styrka samstundes som me inviterer til ny næringslivsutvikling innan andre området, slik at me får «fleire bein å stå på»</w:t>
      </w:r>
      <w:r w:rsidR="001C1795" w:rsidRPr="00F55B83">
        <w:rPr>
          <w:rFonts w:ascii="Arial" w:hAnsi="Arial" w:cs="Arial"/>
        </w:rPr>
        <w:t>, utviklar grøn konkurransekraft</w:t>
      </w:r>
      <w:r w:rsidRPr="00F55B83">
        <w:rPr>
          <w:rFonts w:ascii="Arial" w:hAnsi="Arial" w:cs="Arial"/>
        </w:rPr>
        <w:t xml:space="preserve"> </w:t>
      </w:r>
      <w:r w:rsidR="00875896" w:rsidRPr="00F55B83">
        <w:rPr>
          <w:rFonts w:ascii="Arial" w:hAnsi="Arial" w:cs="Arial"/>
        </w:rPr>
        <w:t xml:space="preserve">- </w:t>
      </w:r>
      <w:r w:rsidRPr="00F55B83">
        <w:rPr>
          <w:rFonts w:ascii="Arial" w:hAnsi="Arial" w:cs="Arial"/>
        </w:rPr>
        <w:t xml:space="preserve">og </w:t>
      </w:r>
      <w:r w:rsidR="00875896" w:rsidRPr="00F55B83">
        <w:rPr>
          <w:rFonts w:ascii="Arial" w:hAnsi="Arial" w:cs="Arial"/>
        </w:rPr>
        <w:t>v</w:t>
      </w:r>
      <w:r w:rsidRPr="00F55B83">
        <w:rPr>
          <w:rFonts w:ascii="Arial" w:hAnsi="Arial" w:cs="Arial"/>
        </w:rPr>
        <w:t>er</w:t>
      </w:r>
      <w:r w:rsidR="00875896" w:rsidRPr="00F55B83">
        <w:rPr>
          <w:rFonts w:ascii="Arial" w:hAnsi="Arial" w:cs="Arial"/>
        </w:rPr>
        <w:t>t</w:t>
      </w:r>
      <w:r w:rsidRPr="00F55B83">
        <w:rPr>
          <w:rFonts w:ascii="Arial" w:hAnsi="Arial" w:cs="Arial"/>
        </w:rPr>
        <w:t xml:space="preserve"> betre rusta for framtida. </w:t>
      </w:r>
      <w:r w:rsidR="008C3919">
        <w:rPr>
          <w:rFonts w:ascii="Arial" w:hAnsi="Arial" w:cs="Arial"/>
        </w:rPr>
        <w:t>L</w:t>
      </w:r>
      <w:r w:rsidR="008C3919" w:rsidRPr="008C3919">
        <w:rPr>
          <w:rFonts w:ascii="Arial" w:hAnsi="Arial" w:cs="Arial"/>
        </w:rPr>
        <w:t>andbruksnæringa si rolle som del av kommunen sitt næringsliv vil inngå i arbeidet med planen.</w:t>
      </w:r>
    </w:p>
    <w:p w14:paraId="0F7696DF" w14:textId="77777777" w:rsidR="00F97529" w:rsidRDefault="00F97529" w:rsidP="00F15F71">
      <w:pPr>
        <w:spacing w:after="0"/>
        <w:rPr>
          <w:rFonts w:ascii="Arial" w:hAnsi="Arial" w:cs="Arial"/>
          <w:b/>
        </w:rPr>
      </w:pPr>
    </w:p>
    <w:p w14:paraId="45DDE88F" w14:textId="32C01F1E" w:rsidR="00215728" w:rsidRPr="00F55B83" w:rsidRDefault="00E54C3D" w:rsidP="00F15F71">
      <w:pPr>
        <w:spacing w:after="0"/>
        <w:rPr>
          <w:rFonts w:ascii="Arial" w:hAnsi="Arial" w:cs="Arial"/>
          <w:b/>
        </w:rPr>
      </w:pPr>
      <w:r w:rsidRPr="00F55B83">
        <w:rPr>
          <w:rFonts w:ascii="Arial" w:hAnsi="Arial" w:cs="Arial"/>
          <w:b/>
        </w:rPr>
        <w:t>Kultur</w:t>
      </w:r>
      <w:r w:rsidR="00E54A72" w:rsidRPr="00F55B83">
        <w:rPr>
          <w:rFonts w:ascii="Arial" w:hAnsi="Arial" w:cs="Arial"/>
          <w:b/>
        </w:rPr>
        <w:t xml:space="preserve">bygda Voss (temaplan) </w:t>
      </w:r>
      <w:r w:rsidR="007F68EB" w:rsidRPr="00F55B83">
        <w:rPr>
          <w:rFonts w:ascii="Arial" w:hAnsi="Arial" w:cs="Arial"/>
          <w:b/>
        </w:rPr>
        <w:t xml:space="preserve">og </w:t>
      </w:r>
      <w:r w:rsidR="00E54A72" w:rsidRPr="00F55B83">
        <w:rPr>
          <w:rFonts w:ascii="Arial" w:hAnsi="Arial" w:cs="Arial"/>
          <w:b/>
        </w:rPr>
        <w:t>Fysisk aktivitet, idrett og friluftsliv</w:t>
      </w:r>
      <w:r w:rsidR="00CA19F4" w:rsidRPr="00F55B83">
        <w:rPr>
          <w:rFonts w:ascii="Arial" w:hAnsi="Arial" w:cs="Arial"/>
          <w:b/>
        </w:rPr>
        <w:t xml:space="preserve"> </w:t>
      </w:r>
      <w:r w:rsidR="00770689" w:rsidRPr="00F55B83">
        <w:rPr>
          <w:rFonts w:ascii="Arial" w:hAnsi="Arial" w:cs="Arial"/>
          <w:b/>
        </w:rPr>
        <w:t>(temaplan)</w:t>
      </w:r>
    </w:p>
    <w:p w14:paraId="6A4D54F7" w14:textId="7406DDD0" w:rsidR="00CA19F4" w:rsidRPr="00F55B83" w:rsidRDefault="007F68EB" w:rsidP="00F15F71">
      <w:pPr>
        <w:spacing w:after="0"/>
        <w:rPr>
          <w:rFonts w:ascii="Arial" w:hAnsi="Arial" w:cs="Arial"/>
        </w:rPr>
      </w:pPr>
      <w:r w:rsidRPr="00F55B83">
        <w:rPr>
          <w:rFonts w:ascii="Arial" w:hAnsi="Arial" w:cs="Arial"/>
        </w:rPr>
        <w:t>Kultur- og idrettsfeltet har potensiale til å mobi</w:t>
      </w:r>
      <w:r w:rsidRPr="00F55B83">
        <w:rPr>
          <w:rFonts w:ascii="Arial" w:hAnsi="Arial" w:cs="Arial"/>
        </w:rPr>
        <w:softHyphen/>
        <w:t>lisera til eit aktivt medborgarskap</w:t>
      </w:r>
      <w:r w:rsidR="00AD3A09" w:rsidRPr="00F55B83">
        <w:rPr>
          <w:rFonts w:ascii="Arial" w:hAnsi="Arial" w:cs="Arial"/>
        </w:rPr>
        <w:t xml:space="preserve">. </w:t>
      </w:r>
      <w:r w:rsidRPr="00F55B83">
        <w:rPr>
          <w:rFonts w:ascii="Arial" w:hAnsi="Arial" w:cs="Arial"/>
        </w:rPr>
        <w:t>Eit godt lokalsamfunn bør ha eit mangfaldig kultur- idrett</w:t>
      </w:r>
      <w:r w:rsidR="009E2126" w:rsidRPr="00F55B83">
        <w:rPr>
          <w:rFonts w:ascii="Arial" w:hAnsi="Arial" w:cs="Arial"/>
        </w:rPr>
        <w:t xml:space="preserve"> – og friluft</w:t>
      </w:r>
      <w:r w:rsidRPr="00F55B83">
        <w:rPr>
          <w:rFonts w:ascii="Arial" w:hAnsi="Arial" w:cs="Arial"/>
        </w:rPr>
        <w:t>sliv</w:t>
      </w:r>
      <w:r w:rsidR="00992D7B" w:rsidRPr="00F55B83">
        <w:rPr>
          <w:rFonts w:ascii="Arial" w:hAnsi="Arial" w:cs="Arial"/>
        </w:rPr>
        <w:t>,</w:t>
      </w:r>
      <w:r w:rsidRPr="00F55B83">
        <w:rPr>
          <w:rFonts w:ascii="Arial" w:hAnsi="Arial" w:cs="Arial"/>
        </w:rPr>
        <w:t xml:space="preserve"> med tilgang for alle.</w:t>
      </w:r>
      <w:r w:rsidR="00770689" w:rsidRPr="00F55B83">
        <w:rPr>
          <w:rFonts w:ascii="Arial" w:hAnsi="Arial" w:cs="Arial"/>
        </w:rPr>
        <w:t xml:space="preserve"> </w:t>
      </w:r>
    </w:p>
    <w:p w14:paraId="41A9D06A" w14:textId="2AAD5BEF" w:rsidR="00CA19F4" w:rsidRPr="00F55B83" w:rsidRDefault="00CA19F4" w:rsidP="00F15F71">
      <w:pPr>
        <w:spacing w:after="0"/>
        <w:rPr>
          <w:rFonts w:ascii="Arial" w:hAnsi="Arial" w:cs="Arial"/>
        </w:rPr>
      </w:pPr>
    </w:p>
    <w:p w14:paraId="10368F13" w14:textId="6FD99B3E" w:rsidR="00D51085" w:rsidRPr="00F55B83" w:rsidRDefault="00D51085" w:rsidP="00F15F71">
      <w:pPr>
        <w:spacing w:after="0"/>
        <w:rPr>
          <w:rFonts w:ascii="Arial" w:hAnsi="Arial" w:cs="Arial"/>
          <w:b/>
        </w:rPr>
      </w:pPr>
      <w:r w:rsidRPr="00F55B83">
        <w:rPr>
          <w:rFonts w:ascii="Arial" w:hAnsi="Arial" w:cs="Arial"/>
          <w:b/>
        </w:rPr>
        <w:t>Voss i vekst – kompetansebygging (temaplan)</w:t>
      </w:r>
    </w:p>
    <w:p w14:paraId="0A258E6A" w14:textId="7A678C83" w:rsidR="00D51085" w:rsidRPr="00F55B83" w:rsidRDefault="0089369C" w:rsidP="00F15F71">
      <w:pPr>
        <w:spacing w:after="0"/>
        <w:rPr>
          <w:rFonts w:ascii="Arial" w:hAnsi="Arial" w:cs="Arial"/>
        </w:rPr>
      </w:pPr>
      <w:r w:rsidRPr="00F55B83">
        <w:rPr>
          <w:rFonts w:ascii="Arial" w:hAnsi="Arial" w:cs="Arial"/>
        </w:rPr>
        <w:t>Ulikheit gjer seg gjeldande på mange område, til dømes utdanning</w:t>
      </w:r>
      <w:r w:rsidR="0032733D" w:rsidRPr="00F55B83">
        <w:rPr>
          <w:rFonts w:ascii="Arial" w:hAnsi="Arial" w:cs="Arial"/>
        </w:rPr>
        <w:t xml:space="preserve">. </w:t>
      </w:r>
      <w:r w:rsidR="00F93E20" w:rsidRPr="00F55B83">
        <w:rPr>
          <w:rFonts w:ascii="Arial" w:hAnsi="Arial" w:cs="Arial"/>
        </w:rPr>
        <w:t xml:space="preserve">«Voss i vekst» </w:t>
      </w:r>
      <w:r w:rsidR="00992D7B" w:rsidRPr="00F55B83">
        <w:rPr>
          <w:rFonts w:ascii="Arial" w:hAnsi="Arial" w:cs="Arial"/>
        </w:rPr>
        <w:t>skal leggja til rett</w:t>
      </w:r>
      <w:r w:rsidR="00D0186B" w:rsidRPr="00F55B83">
        <w:rPr>
          <w:rFonts w:ascii="Arial" w:hAnsi="Arial" w:cs="Arial"/>
        </w:rPr>
        <w:t xml:space="preserve">e for </w:t>
      </w:r>
      <w:r w:rsidR="0059095F" w:rsidRPr="00F55B83">
        <w:rPr>
          <w:rFonts w:ascii="Arial" w:hAnsi="Arial" w:cs="Arial"/>
        </w:rPr>
        <w:t xml:space="preserve">å styrka utdannings- og kompetansenivået i heile heradet, inklusive </w:t>
      </w:r>
      <w:r w:rsidR="004F0066" w:rsidRPr="00F55B83">
        <w:rPr>
          <w:rFonts w:ascii="Arial" w:hAnsi="Arial" w:cs="Arial"/>
        </w:rPr>
        <w:t>kommuneorganisasjonen.</w:t>
      </w:r>
    </w:p>
    <w:p w14:paraId="1160237A" w14:textId="77777777" w:rsidR="00F9081A" w:rsidRPr="00F55B83" w:rsidRDefault="00F9081A" w:rsidP="00F15F71">
      <w:pPr>
        <w:spacing w:after="0"/>
        <w:rPr>
          <w:rFonts w:ascii="Arial" w:hAnsi="Arial" w:cs="Arial"/>
        </w:rPr>
      </w:pPr>
    </w:p>
    <w:p w14:paraId="58161C6C" w14:textId="59EB70B1" w:rsidR="00D51085" w:rsidRPr="00F55B83" w:rsidRDefault="00D51085" w:rsidP="00F15F71">
      <w:pPr>
        <w:spacing w:after="0"/>
        <w:rPr>
          <w:rFonts w:ascii="Arial" w:hAnsi="Arial" w:cs="Arial"/>
          <w:b/>
        </w:rPr>
      </w:pPr>
      <w:r w:rsidRPr="00F55B83">
        <w:rPr>
          <w:rFonts w:ascii="Arial" w:hAnsi="Arial" w:cs="Arial"/>
          <w:b/>
        </w:rPr>
        <w:t>Frivillighe</w:t>
      </w:r>
      <w:r w:rsidR="00483F87" w:rsidRPr="00F55B83">
        <w:rPr>
          <w:rFonts w:ascii="Arial" w:hAnsi="Arial" w:cs="Arial"/>
          <w:b/>
        </w:rPr>
        <w:t>i</w:t>
      </w:r>
      <w:r w:rsidRPr="00F55B83">
        <w:rPr>
          <w:rFonts w:ascii="Arial" w:hAnsi="Arial" w:cs="Arial"/>
          <w:b/>
        </w:rPr>
        <w:t>tspolitikk</w:t>
      </w:r>
    </w:p>
    <w:p w14:paraId="4A0C7C27" w14:textId="24B3EE1E" w:rsidR="003B6997" w:rsidRPr="00F55B83" w:rsidRDefault="00081A59" w:rsidP="003B6997">
      <w:pPr>
        <w:pStyle w:val="Pa1"/>
        <w:spacing w:after="240"/>
        <w:rPr>
          <w:rFonts w:ascii="Arial" w:hAnsi="Arial" w:cs="Arial"/>
          <w:sz w:val="22"/>
          <w:szCs w:val="22"/>
          <w:lang w:val="nn-NO"/>
        </w:rPr>
      </w:pPr>
      <w:r w:rsidRPr="00F55B83">
        <w:rPr>
          <w:rFonts w:ascii="Arial" w:hAnsi="Arial" w:cs="Arial"/>
          <w:sz w:val="22"/>
          <w:szCs w:val="22"/>
          <w:lang w:val="nn-NO"/>
        </w:rPr>
        <w:t>Samspel mellom profesjonelle og frivillige kan vere ei god oppskrift på suksess i framtida.</w:t>
      </w:r>
      <w:r w:rsidR="003B6997" w:rsidRPr="00F55B83">
        <w:rPr>
          <w:rFonts w:ascii="Arial" w:hAnsi="Arial" w:cs="Arial"/>
          <w:sz w:val="22"/>
          <w:szCs w:val="22"/>
          <w:lang w:val="nn-NO"/>
        </w:rPr>
        <w:t xml:space="preserve"> Dugnad og frivillige er ein viktig del av kultur- og idretts</w:t>
      </w:r>
      <w:r w:rsidR="003B6997" w:rsidRPr="00F55B83">
        <w:rPr>
          <w:rFonts w:ascii="Arial" w:hAnsi="Arial" w:cs="Arial"/>
          <w:sz w:val="22"/>
          <w:szCs w:val="22"/>
          <w:lang w:val="nn-NO"/>
        </w:rPr>
        <w:softHyphen/>
        <w:t>livet i Voss herad</w:t>
      </w:r>
      <w:r w:rsidR="00060C56" w:rsidRPr="00F55B83">
        <w:rPr>
          <w:rFonts w:ascii="Arial" w:hAnsi="Arial" w:cs="Arial"/>
          <w:sz w:val="22"/>
          <w:szCs w:val="22"/>
          <w:lang w:val="nn-NO"/>
        </w:rPr>
        <w:t xml:space="preserve">. </w:t>
      </w:r>
      <w:r w:rsidR="003B6997" w:rsidRPr="00F55B83">
        <w:rPr>
          <w:rFonts w:ascii="Arial" w:hAnsi="Arial" w:cs="Arial"/>
          <w:sz w:val="22"/>
          <w:szCs w:val="22"/>
          <w:lang w:val="nn-NO"/>
        </w:rPr>
        <w:t xml:space="preserve">Frivillige blir i større </w:t>
      </w:r>
      <w:r w:rsidR="003B6997" w:rsidRPr="00F55B83">
        <w:rPr>
          <w:rFonts w:ascii="Arial" w:hAnsi="Arial" w:cs="Arial"/>
          <w:sz w:val="22"/>
          <w:szCs w:val="22"/>
          <w:lang w:val="nn-NO"/>
        </w:rPr>
        <w:lastRenderedPageBreak/>
        <w:t xml:space="preserve">og større grad eit naudsynt supplement til offentleg verksemd innan helse- og sosialtenester, til dømes ved integreringsarbeid og i å motverke einsemd. </w:t>
      </w:r>
    </w:p>
    <w:p w14:paraId="6E117A5F" w14:textId="77777777" w:rsidR="00F97529" w:rsidRDefault="00F97529" w:rsidP="005C7F4D">
      <w:pPr>
        <w:spacing w:after="0" w:line="259" w:lineRule="auto"/>
        <w:rPr>
          <w:rFonts w:ascii="Arial" w:eastAsia="Calibri" w:hAnsi="Arial" w:cs="Arial"/>
          <w:b/>
          <w:bCs/>
          <w:lang w:val="nn" w:eastAsia="nn" w:bidi="nn"/>
        </w:rPr>
      </w:pPr>
    </w:p>
    <w:p w14:paraId="3560F4AC" w14:textId="53869BBD" w:rsidR="005C7F4D" w:rsidRPr="00F55B83" w:rsidRDefault="005C7F4D" w:rsidP="005C7F4D">
      <w:pPr>
        <w:spacing w:after="0" w:line="259" w:lineRule="auto"/>
        <w:rPr>
          <w:rFonts w:ascii="Arial" w:eastAsia="Calibri" w:hAnsi="Arial" w:cs="Arial"/>
          <w:b/>
          <w:bCs/>
          <w:lang w:val="nn" w:eastAsia="nn" w:bidi="nn"/>
        </w:rPr>
      </w:pPr>
      <w:r w:rsidRPr="00F55B83">
        <w:rPr>
          <w:rFonts w:ascii="Arial" w:eastAsia="Calibri" w:hAnsi="Arial" w:cs="Arial"/>
          <w:b/>
          <w:bCs/>
          <w:lang w:val="nn" w:eastAsia="nn" w:bidi="nn"/>
        </w:rPr>
        <w:t>Pårørandearbeid (handlingsplan)</w:t>
      </w:r>
    </w:p>
    <w:p w14:paraId="19DA9EDD" w14:textId="030FF0CB" w:rsidR="00445E75" w:rsidRPr="00F55B83" w:rsidRDefault="00174968" w:rsidP="00445E75">
      <w:pPr>
        <w:spacing w:after="0"/>
        <w:rPr>
          <w:rFonts w:ascii="Arial" w:hAnsi="Arial" w:cs="Arial"/>
        </w:rPr>
      </w:pPr>
      <w:r w:rsidRPr="00321183">
        <w:rPr>
          <w:rFonts w:ascii="Arial" w:hAnsi="Arial" w:cs="Arial"/>
        </w:rPr>
        <w:t>Strategi for omsorgssektoren vert vidareført i Voss herad</w:t>
      </w:r>
      <w:r w:rsidR="00321183" w:rsidRPr="00321183">
        <w:rPr>
          <w:rFonts w:ascii="Arial" w:hAnsi="Arial" w:cs="Arial"/>
        </w:rPr>
        <w:t xml:space="preserve"> og er gj</w:t>
      </w:r>
      <w:r w:rsidR="00321183">
        <w:rPr>
          <w:rFonts w:ascii="Arial" w:hAnsi="Arial" w:cs="Arial"/>
        </w:rPr>
        <w:t xml:space="preserve">eldande til 2025. </w:t>
      </w:r>
      <w:r w:rsidR="00870843">
        <w:rPr>
          <w:rFonts w:ascii="Arial" w:hAnsi="Arial" w:cs="Arial"/>
        </w:rPr>
        <w:t>Eigen handlingsplan skal utarbeidast så p</w:t>
      </w:r>
      <w:r w:rsidR="005C7F4D" w:rsidRPr="00321183">
        <w:rPr>
          <w:rFonts w:ascii="Arial" w:hAnsi="Arial" w:cs="Arial"/>
        </w:rPr>
        <w:t xml:space="preserve">årørande i Voss herad skal vera varetatt. </w:t>
      </w:r>
      <w:r w:rsidR="005C7F4D" w:rsidRPr="00F55B83">
        <w:rPr>
          <w:rFonts w:ascii="Arial" w:hAnsi="Arial" w:cs="Arial"/>
        </w:rPr>
        <w:t xml:space="preserve">Dei skal verta møtt med respekt og med forståing for sin situasjon og få støtte til å stå i pårøranderolla. Pårørande finns i alle aldrar og i alle samfunnslag. Dei aller fleste vil oppleva å vera pårørande ei eller anna gong i livet. Å leggja til rette for at pårørande kan stå i denne rolla, utan at det går utover eiga helse er viktig for heile samfunnet, men og for den enkelte pårørande og familiane deira.  </w:t>
      </w:r>
    </w:p>
    <w:p w14:paraId="4E0497A2" w14:textId="1C0F7B79" w:rsidR="00D51085" w:rsidRPr="00F55B83" w:rsidRDefault="00D51085" w:rsidP="00F15F71">
      <w:pPr>
        <w:spacing w:after="0"/>
        <w:rPr>
          <w:rFonts w:ascii="Arial" w:hAnsi="Arial" w:cs="Arial"/>
        </w:rPr>
      </w:pPr>
    </w:p>
    <w:p w14:paraId="24ECA97A" w14:textId="77777777" w:rsidR="00B62513" w:rsidRPr="003A23B5" w:rsidRDefault="00B62513" w:rsidP="00AA7E55">
      <w:pPr>
        <w:spacing w:after="0"/>
        <w:rPr>
          <w:rFonts w:ascii="Arial" w:hAnsi="Arial" w:cs="Arial"/>
          <w:b/>
          <w:lang w:val="nb-NO"/>
        </w:rPr>
      </w:pPr>
      <w:r w:rsidRPr="003A23B5">
        <w:rPr>
          <w:rFonts w:ascii="Arial" w:hAnsi="Arial" w:cs="Arial"/>
          <w:b/>
        </w:rPr>
        <w:t>Sentrum og sentrumsavgrensing</w:t>
      </w:r>
    </w:p>
    <w:p w14:paraId="262E6B23" w14:textId="13174486" w:rsidR="00B62513" w:rsidRPr="003A23B5" w:rsidRDefault="00B62513" w:rsidP="00AA7E55">
      <w:pPr>
        <w:pStyle w:val="Listeavsnitt"/>
        <w:numPr>
          <w:ilvl w:val="0"/>
          <w:numId w:val="19"/>
        </w:numPr>
        <w:spacing w:after="0" w:line="254" w:lineRule="auto"/>
        <w:rPr>
          <w:rFonts w:ascii="Arial" w:hAnsi="Arial" w:cs="Arial"/>
        </w:rPr>
      </w:pPr>
      <w:r w:rsidRPr="003A23B5">
        <w:rPr>
          <w:rFonts w:ascii="Arial" w:hAnsi="Arial" w:cs="Arial"/>
        </w:rPr>
        <w:t>Vidareføring av sentrumsplanen. (strategi)</w:t>
      </w:r>
    </w:p>
    <w:p w14:paraId="5DD0F1EF" w14:textId="69D76BC7" w:rsidR="00B62513" w:rsidRPr="003A23B5" w:rsidRDefault="0061466B" w:rsidP="00AA7E55">
      <w:pPr>
        <w:pStyle w:val="Listeavsnitt"/>
        <w:numPr>
          <w:ilvl w:val="0"/>
          <w:numId w:val="19"/>
        </w:numPr>
        <w:spacing w:after="0" w:line="254" w:lineRule="auto"/>
        <w:rPr>
          <w:rFonts w:ascii="Arial" w:hAnsi="Arial" w:cs="Arial"/>
        </w:rPr>
      </w:pPr>
      <w:r>
        <w:rPr>
          <w:rFonts w:ascii="Arial" w:hAnsi="Arial" w:cs="Arial"/>
        </w:rPr>
        <w:t>Randsone</w:t>
      </w:r>
      <w:r w:rsidR="001239FC">
        <w:rPr>
          <w:rFonts w:ascii="Arial" w:hAnsi="Arial" w:cs="Arial"/>
        </w:rPr>
        <w:t xml:space="preserve"> s</w:t>
      </w:r>
      <w:r w:rsidR="00B62513" w:rsidRPr="003A23B5">
        <w:rPr>
          <w:rFonts w:ascii="Arial" w:hAnsi="Arial" w:cs="Arial"/>
        </w:rPr>
        <w:t>entrum</w:t>
      </w:r>
      <w:r w:rsidR="001239FC">
        <w:rPr>
          <w:rFonts w:ascii="Arial" w:hAnsi="Arial" w:cs="Arial"/>
        </w:rPr>
        <w:t xml:space="preserve">, </w:t>
      </w:r>
      <w:r w:rsidR="00B62513" w:rsidRPr="003A23B5">
        <w:rPr>
          <w:rFonts w:ascii="Arial" w:hAnsi="Arial" w:cs="Arial"/>
        </w:rPr>
        <w:t>lokal- og nærsenter (temaplan)</w:t>
      </w:r>
    </w:p>
    <w:p w14:paraId="4C11AF84" w14:textId="77777777" w:rsidR="00AA7E55" w:rsidRDefault="00AA7E55" w:rsidP="00F15F71">
      <w:pPr>
        <w:spacing w:after="0"/>
        <w:rPr>
          <w:rFonts w:ascii="Arial" w:hAnsi="Arial" w:cs="Arial"/>
          <w:b/>
        </w:rPr>
      </w:pPr>
    </w:p>
    <w:p w14:paraId="4104857A" w14:textId="4D1F7D2B" w:rsidR="003327E1" w:rsidRPr="00F55B83" w:rsidRDefault="00381DC0" w:rsidP="00F15F71">
      <w:pPr>
        <w:spacing w:after="0"/>
        <w:rPr>
          <w:rFonts w:ascii="Arial" w:hAnsi="Arial" w:cs="Arial"/>
          <w:b/>
        </w:rPr>
      </w:pPr>
      <w:r w:rsidRPr="00F55B83">
        <w:rPr>
          <w:rFonts w:ascii="Arial" w:hAnsi="Arial" w:cs="Arial"/>
          <w:b/>
        </w:rPr>
        <w:t xml:space="preserve">Andre planar </w:t>
      </w:r>
    </w:p>
    <w:p w14:paraId="1C53290A" w14:textId="339082A0" w:rsidR="00381DC0" w:rsidRPr="00F55B83" w:rsidRDefault="00381DC0" w:rsidP="00B80094">
      <w:pPr>
        <w:pStyle w:val="Listeavsnitt"/>
        <w:numPr>
          <w:ilvl w:val="0"/>
          <w:numId w:val="19"/>
        </w:numPr>
        <w:spacing w:after="0"/>
        <w:rPr>
          <w:rFonts w:ascii="Arial" w:hAnsi="Arial" w:cs="Arial"/>
        </w:rPr>
      </w:pPr>
      <w:r w:rsidRPr="00F55B83">
        <w:rPr>
          <w:rFonts w:ascii="Arial" w:hAnsi="Arial" w:cs="Arial"/>
        </w:rPr>
        <w:t>Trafikksikringsplan (handlingsplan)</w:t>
      </w:r>
    </w:p>
    <w:p w14:paraId="0605E9A0" w14:textId="38179621" w:rsidR="00431968" w:rsidRPr="00F55B83" w:rsidRDefault="002C0A90" w:rsidP="00B80094">
      <w:pPr>
        <w:pStyle w:val="Listeavsnitt"/>
        <w:numPr>
          <w:ilvl w:val="0"/>
          <w:numId w:val="19"/>
        </w:numPr>
        <w:spacing w:after="0"/>
        <w:rPr>
          <w:rFonts w:ascii="Arial" w:hAnsi="Arial" w:cs="Arial"/>
        </w:rPr>
      </w:pPr>
      <w:r w:rsidRPr="00F55B83">
        <w:rPr>
          <w:rFonts w:ascii="Arial" w:hAnsi="Arial" w:cs="Arial"/>
        </w:rPr>
        <w:t>Vegplan</w:t>
      </w:r>
      <w:r w:rsidR="0015756E" w:rsidRPr="00F55B83">
        <w:rPr>
          <w:rFonts w:ascii="Arial" w:hAnsi="Arial" w:cs="Arial"/>
        </w:rPr>
        <w:t xml:space="preserve"> (handlingsplan)</w:t>
      </w:r>
    </w:p>
    <w:p w14:paraId="4B8B6D0C" w14:textId="2E112039" w:rsidR="002C0A90" w:rsidRPr="00F55B83" w:rsidRDefault="002C0A90" w:rsidP="00B80094">
      <w:pPr>
        <w:pStyle w:val="Listeavsnitt"/>
        <w:numPr>
          <w:ilvl w:val="0"/>
          <w:numId w:val="19"/>
        </w:numPr>
        <w:spacing w:after="0"/>
        <w:rPr>
          <w:rFonts w:ascii="Arial" w:hAnsi="Arial" w:cs="Arial"/>
        </w:rPr>
      </w:pPr>
      <w:r w:rsidRPr="00F55B83">
        <w:rPr>
          <w:rFonts w:ascii="Arial" w:hAnsi="Arial" w:cs="Arial"/>
        </w:rPr>
        <w:t>Hovudplan vatn</w:t>
      </w:r>
      <w:r w:rsidR="00B80094" w:rsidRPr="00F55B83">
        <w:rPr>
          <w:rFonts w:ascii="Arial" w:hAnsi="Arial" w:cs="Arial"/>
        </w:rPr>
        <w:t xml:space="preserve"> (temaplan)</w:t>
      </w:r>
    </w:p>
    <w:p w14:paraId="6E2F6A09" w14:textId="1C0562C2" w:rsidR="002C0A90" w:rsidRPr="00F55B83" w:rsidRDefault="005F7E5F" w:rsidP="00B80094">
      <w:pPr>
        <w:pStyle w:val="Listeavsnitt"/>
        <w:numPr>
          <w:ilvl w:val="0"/>
          <w:numId w:val="19"/>
        </w:numPr>
        <w:spacing w:after="0"/>
        <w:rPr>
          <w:rFonts w:ascii="Arial" w:hAnsi="Arial" w:cs="Arial"/>
        </w:rPr>
      </w:pPr>
      <w:r w:rsidRPr="00F55B83">
        <w:rPr>
          <w:rFonts w:ascii="Arial" w:eastAsia="Calibri" w:hAnsi="Arial" w:cs="Arial"/>
          <w:lang w:val="nn" w:eastAsia="nn" w:bidi="nn"/>
        </w:rPr>
        <w:t>Udlabutomta/ Vetleflaten</w:t>
      </w:r>
      <w:r w:rsidR="007147D9" w:rsidRPr="00F55B83">
        <w:rPr>
          <w:rFonts w:ascii="Arial" w:eastAsia="Calibri" w:hAnsi="Arial" w:cs="Arial"/>
          <w:lang w:val="nn" w:eastAsia="nn" w:bidi="nn"/>
        </w:rPr>
        <w:t xml:space="preserve"> (</w:t>
      </w:r>
      <w:r w:rsidR="008D1AEE">
        <w:rPr>
          <w:rFonts w:ascii="Arial" w:eastAsia="Calibri" w:hAnsi="Arial" w:cs="Arial"/>
          <w:lang w:val="nn" w:eastAsia="nn" w:bidi="nn"/>
        </w:rPr>
        <w:t>detalj</w:t>
      </w:r>
      <w:r w:rsidR="007147D9" w:rsidRPr="00F55B83">
        <w:rPr>
          <w:rFonts w:ascii="Arial" w:eastAsia="Calibri" w:hAnsi="Arial" w:cs="Arial"/>
          <w:lang w:val="nn" w:eastAsia="nn" w:bidi="nn"/>
        </w:rPr>
        <w:t>regulering)</w:t>
      </w:r>
    </w:p>
    <w:p w14:paraId="2BC81A1E" w14:textId="1901D414" w:rsidR="002C0A90" w:rsidRPr="00F55B83" w:rsidRDefault="005F7E5F" w:rsidP="00B80094">
      <w:pPr>
        <w:pStyle w:val="Listeavsnitt"/>
        <w:numPr>
          <w:ilvl w:val="0"/>
          <w:numId w:val="19"/>
        </w:numPr>
        <w:spacing w:after="0"/>
        <w:rPr>
          <w:rFonts w:ascii="Arial" w:hAnsi="Arial" w:cs="Arial"/>
        </w:rPr>
      </w:pPr>
      <w:r w:rsidRPr="00F55B83">
        <w:rPr>
          <w:rFonts w:ascii="Arial" w:eastAsia="Calibri" w:hAnsi="Arial" w:cs="Arial"/>
          <w:lang w:val="nn" w:eastAsia="nn" w:bidi="nn"/>
        </w:rPr>
        <w:t>Brannstasjon</w:t>
      </w:r>
      <w:r w:rsidR="007147D9" w:rsidRPr="00F55B83">
        <w:rPr>
          <w:rFonts w:ascii="Arial" w:eastAsia="Calibri" w:hAnsi="Arial" w:cs="Arial"/>
          <w:lang w:val="nn" w:eastAsia="nn" w:bidi="nn"/>
        </w:rPr>
        <w:t xml:space="preserve"> (detaljregulering)</w:t>
      </w:r>
    </w:p>
    <w:p w14:paraId="7FF7DE54" w14:textId="6E164CA9" w:rsidR="002C0A90" w:rsidRPr="00F55B83" w:rsidRDefault="007147D9" w:rsidP="00B80094">
      <w:pPr>
        <w:pStyle w:val="Listeavsnitt"/>
        <w:numPr>
          <w:ilvl w:val="0"/>
          <w:numId w:val="19"/>
        </w:numPr>
        <w:spacing w:after="0"/>
        <w:rPr>
          <w:rFonts w:ascii="Arial" w:eastAsia="Calibri" w:hAnsi="Arial" w:cs="Arial"/>
          <w:lang w:val="nn" w:eastAsia="nn" w:bidi="nn"/>
        </w:rPr>
      </w:pPr>
      <w:r w:rsidRPr="00F55B83">
        <w:rPr>
          <w:rFonts w:ascii="Arial" w:eastAsia="Calibri" w:hAnsi="Arial" w:cs="Arial"/>
          <w:lang w:val="nn" w:eastAsia="nn" w:bidi="nn"/>
        </w:rPr>
        <w:t>Sentralidrettsanlegget (</w:t>
      </w:r>
      <w:r w:rsidR="002C75FF">
        <w:rPr>
          <w:rFonts w:ascii="Arial" w:eastAsia="Calibri" w:hAnsi="Arial" w:cs="Arial"/>
          <w:lang w:val="nn" w:eastAsia="nn" w:bidi="nn"/>
        </w:rPr>
        <w:t>detalj</w:t>
      </w:r>
      <w:r w:rsidRPr="00F55B83">
        <w:rPr>
          <w:rFonts w:ascii="Arial" w:eastAsia="Calibri" w:hAnsi="Arial" w:cs="Arial"/>
          <w:lang w:val="nn" w:eastAsia="nn" w:bidi="nn"/>
        </w:rPr>
        <w:t>regulering)</w:t>
      </w:r>
    </w:p>
    <w:p w14:paraId="4626F54C" w14:textId="3F02549C" w:rsidR="007147D9" w:rsidRDefault="007147D9" w:rsidP="00F15F71">
      <w:pPr>
        <w:spacing w:after="0"/>
        <w:rPr>
          <w:rFonts w:ascii="Arial" w:hAnsi="Arial" w:cs="Arial"/>
        </w:rPr>
      </w:pPr>
    </w:p>
    <w:p w14:paraId="5774C1CE" w14:textId="77777777" w:rsidR="00551C64" w:rsidRPr="00F55B83" w:rsidRDefault="00551C64" w:rsidP="00F15F71">
      <w:pPr>
        <w:spacing w:after="0"/>
        <w:rPr>
          <w:rFonts w:ascii="Arial" w:hAnsi="Arial" w:cs="Arial"/>
        </w:rPr>
      </w:pPr>
    </w:p>
    <w:p w14:paraId="507C2D37" w14:textId="0795FE73" w:rsidR="00AB3A1E" w:rsidRPr="00F55B83" w:rsidRDefault="0014326A" w:rsidP="00AB3A1E">
      <w:pPr>
        <w:pStyle w:val="Overskrift3"/>
        <w:rPr>
          <w:rFonts w:cs="Arial"/>
          <w:b/>
        </w:rPr>
      </w:pPr>
      <w:bookmarkStart w:id="19" w:name="_Toc57053786"/>
      <w:r w:rsidRPr="00F55B83">
        <w:rPr>
          <w:rFonts w:eastAsia="Calibri Light" w:cs="Arial"/>
          <w:color w:val="36867F"/>
        </w:rPr>
        <w:t>«Utanforskap»</w:t>
      </w:r>
      <w:bookmarkEnd w:id="19"/>
      <w:r w:rsidR="00AB3A1E" w:rsidRPr="00F55B83">
        <w:rPr>
          <w:rStyle w:val="Fotnotereferanse"/>
          <w:rFonts w:cs="Arial"/>
          <w:b/>
        </w:rPr>
        <w:t xml:space="preserve"> </w:t>
      </w:r>
    </w:p>
    <w:p w14:paraId="06766F0E" w14:textId="7A719740" w:rsidR="00AF6D94" w:rsidRPr="00F55B83" w:rsidRDefault="00B056AA" w:rsidP="006D712A">
      <w:pPr>
        <w:widowControl w:val="0"/>
        <w:autoSpaceDE w:val="0"/>
        <w:autoSpaceDN w:val="0"/>
        <w:spacing w:after="0" w:line="240" w:lineRule="auto"/>
        <w:rPr>
          <w:rFonts w:ascii="Arial" w:eastAsia="Calibri" w:hAnsi="Arial" w:cs="Arial"/>
          <w:bCs/>
          <w:lang w:val="nn" w:eastAsia="nn" w:bidi="nn"/>
        </w:rPr>
      </w:pPr>
      <w:r>
        <w:rPr>
          <w:noProof/>
        </w:rPr>
        <w:drawing>
          <wp:inline distT="0" distB="0" distL="0" distR="0" wp14:anchorId="5986E5F1" wp14:editId="1CB03FF3">
            <wp:extent cx="5046134" cy="2838450"/>
            <wp:effectExtent l="0" t="0" r="254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21">
                      <a:extLst>
                        <a:ext uri="{28A0092B-C50C-407E-A947-70E740481C1C}">
                          <a14:useLocalDpi xmlns:a14="http://schemas.microsoft.com/office/drawing/2010/main" val="0"/>
                        </a:ext>
                      </a:extLst>
                    </a:blip>
                    <a:stretch>
                      <a:fillRect/>
                    </a:stretch>
                  </pic:blipFill>
                  <pic:spPr>
                    <a:xfrm>
                      <a:off x="0" y="0"/>
                      <a:ext cx="5046134" cy="2838450"/>
                    </a:xfrm>
                    <a:prstGeom prst="rect">
                      <a:avLst/>
                    </a:prstGeom>
                  </pic:spPr>
                </pic:pic>
              </a:graphicData>
            </a:graphic>
          </wp:inline>
        </w:drawing>
      </w:r>
    </w:p>
    <w:p w14:paraId="7DC8D13A" w14:textId="42422A83" w:rsidR="00362CD3" w:rsidRPr="00F55B83" w:rsidRDefault="00362CD3" w:rsidP="006D712A">
      <w:pPr>
        <w:widowControl w:val="0"/>
        <w:autoSpaceDE w:val="0"/>
        <w:autoSpaceDN w:val="0"/>
        <w:spacing w:after="0" w:line="240" w:lineRule="auto"/>
        <w:rPr>
          <w:rFonts w:ascii="Arial" w:eastAsia="Calibri" w:hAnsi="Arial" w:cs="Arial"/>
          <w:bCs/>
          <w:lang w:val="nn" w:eastAsia="nn" w:bidi="nn"/>
        </w:rPr>
      </w:pPr>
    </w:p>
    <w:p w14:paraId="1B7C9C10" w14:textId="754D79D4" w:rsidR="000A5243" w:rsidRPr="00F55B83" w:rsidRDefault="00DD0C82" w:rsidP="00DD0C82">
      <w:pPr>
        <w:autoSpaceDE w:val="0"/>
        <w:autoSpaceDN w:val="0"/>
        <w:adjustRightInd w:val="0"/>
        <w:spacing w:after="0" w:line="240" w:lineRule="auto"/>
        <w:rPr>
          <w:rFonts w:ascii="Arial" w:eastAsia="Calibri" w:hAnsi="Arial" w:cs="Arial"/>
          <w:bCs/>
          <w:lang w:val="nn" w:eastAsia="nn" w:bidi="nn"/>
        </w:rPr>
      </w:pPr>
      <w:r w:rsidRPr="00F55B83">
        <w:rPr>
          <w:rFonts w:ascii="Arial" w:eastAsia="Calibri" w:hAnsi="Arial" w:cs="Arial"/>
          <w:bCs/>
          <w:lang w:val="nn" w:eastAsia="nn" w:bidi="nn"/>
        </w:rPr>
        <w:t>Utenforskap kan ramm</w:t>
      </w:r>
      <w:r w:rsidR="00A8174D" w:rsidRPr="00F55B83">
        <w:rPr>
          <w:rFonts w:ascii="Arial" w:eastAsia="Calibri" w:hAnsi="Arial" w:cs="Arial"/>
          <w:bCs/>
          <w:lang w:val="nn" w:eastAsia="nn" w:bidi="nn"/>
        </w:rPr>
        <w:t>a</w:t>
      </w:r>
      <w:r w:rsidRPr="00F55B83">
        <w:rPr>
          <w:rFonts w:ascii="Arial" w:eastAsia="Calibri" w:hAnsi="Arial" w:cs="Arial"/>
          <w:bCs/>
          <w:lang w:val="nn" w:eastAsia="nn" w:bidi="nn"/>
        </w:rPr>
        <w:t xml:space="preserve"> alle. </w:t>
      </w:r>
      <w:r w:rsidR="00516BD5" w:rsidRPr="00F55B83">
        <w:rPr>
          <w:rFonts w:ascii="Arial" w:eastAsia="Calibri" w:hAnsi="Arial" w:cs="Arial"/>
          <w:bCs/>
          <w:lang w:val="nn" w:eastAsia="nn" w:bidi="nn"/>
        </w:rPr>
        <w:t>Av ulike årsakar stå</w:t>
      </w:r>
      <w:r w:rsidR="00CE5A43" w:rsidRPr="00F55B83">
        <w:rPr>
          <w:rFonts w:ascii="Arial" w:eastAsia="Calibri" w:hAnsi="Arial" w:cs="Arial"/>
          <w:bCs/>
          <w:lang w:val="nn" w:eastAsia="nn" w:bidi="nn"/>
        </w:rPr>
        <w:t xml:space="preserve">r mange i utkanten av eller utanfor fellesskapet. Voss herad skal ha fokus på </w:t>
      </w:r>
      <w:r w:rsidR="000A5243" w:rsidRPr="00F55B83">
        <w:rPr>
          <w:rFonts w:ascii="Arial" w:eastAsia="Calibri" w:hAnsi="Arial" w:cs="Arial"/>
          <w:bCs/>
          <w:lang w:val="nn" w:eastAsia="nn" w:bidi="nn"/>
        </w:rPr>
        <w:t>utanforskap i kommande planperiode og vil prior</w:t>
      </w:r>
      <w:r w:rsidR="00A823D9" w:rsidRPr="00F55B83">
        <w:rPr>
          <w:rFonts w:ascii="Arial" w:eastAsia="Calibri" w:hAnsi="Arial" w:cs="Arial"/>
          <w:bCs/>
          <w:lang w:val="nn" w:eastAsia="nn" w:bidi="nn"/>
        </w:rPr>
        <w:t>i</w:t>
      </w:r>
      <w:r w:rsidR="000A5243" w:rsidRPr="00F55B83">
        <w:rPr>
          <w:rFonts w:ascii="Arial" w:eastAsia="Calibri" w:hAnsi="Arial" w:cs="Arial"/>
          <w:bCs/>
          <w:lang w:val="nn" w:eastAsia="nn" w:bidi="nn"/>
        </w:rPr>
        <w:t>tera fylgjande planarbeid:</w:t>
      </w:r>
    </w:p>
    <w:p w14:paraId="284BF707" w14:textId="5979D33A" w:rsidR="000A5243" w:rsidRPr="00F55B83" w:rsidRDefault="000A5243" w:rsidP="00DD0C82">
      <w:pPr>
        <w:autoSpaceDE w:val="0"/>
        <w:autoSpaceDN w:val="0"/>
        <w:adjustRightInd w:val="0"/>
        <w:spacing w:after="0" w:line="240" w:lineRule="auto"/>
        <w:rPr>
          <w:rFonts w:ascii="Arial" w:eastAsia="Calibri" w:hAnsi="Arial" w:cs="Arial"/>
          <w:bCs/>
          <w:lang w:val="nn" w:eastAsia="nn" w:bidi="nn"/>
        </w:rPr>
      </w:pPr>
    </w:p>
    <w:p w14:paraId="31A93608" w14:textId="3EBAA44F" w:rsidR="000A584A" w:rsidRPr="00F55B83" w:rsidRDefault="000A584A" w:rsidP="00F6161F">
      <w:pPr>
        <w:autoSpaceDE w:val="0"/>
        <w:autoSpaceDN w:val="0"/>
        <w:adjustRightInd w:val="0"/>
        <w:spacing w:after="0" w:line="240" w:lineRule="auto"/>
        <w:rPr>
          <w:rFonts w:ascii="Arial" w:eastAsia="Calibri" w:hAnsi="Arial" w:cs="Arial"/>
          <w:b/>
          <w:lang w:val="nn" w:eastAsia="nn" w:bidi="nn"/>
        </w:rPr>
      </w:pPr>
      <w:r w:rsidRPr="00F55B83">
        <w:rPr>
          <w:rFonts w:ascii="Arial" w:eastAsia="Calibri" w:hAnsi="Arial" w:cs="Arial"/>
          <w:b/>
          <w:lang w:val="nn" w:eastAsia="nn" w:bidi="nn"/>
        </w:rPr>
        <w:lastRenderedPageBreak/>
        <w:t>Tidleg innsats og livsmeistring</w:t>
      </w:r>
      <w:r w:rsidR="001857D7" w:rsidRPr="00F55B83">
        <w:rPr>
          <w:rFonts w:ascii="Arial" w:eastAsia="Calibri" w:hAnsi="Arial" w:cs="Arial"/>
          <w:b/>
          <w:lang w:val="nn" w:eastAsia="nn" w:bidi="nn"/>
        </w:rPr>
        <w:t xml:space="preserve"> (</w:t>
      </w:r>
      <w:r w:rsidR="00A823D9" w:rsidRPr="00F55B83">
        <w:rPr>
          <w:rFonts w:ascii="Arial" w:eastAsia="Calibri" w:hAnsi="Arial" w:cs="Arial"/>
          <w:b/>
          <w:lang w:val="nn" w:eastAsia="nn" w:bidi="nn"/>
        </w:rPr>
        <w:t>kommunedelplan)</w:t>
      </w:r>
      <w:r w:rsidR="00A76926" w:rsidRPr="00F55B83">
        <w:rPr>
          <w:rStyle w:val="Fotnotereferanse"/>
          <w:rFonts w:ascii="Arial" w:hAnsi="Arial" w:cs="Arial"/>
          <w:b/>
        </w:rPr>
        <w:t xml:space="preserve"> </w:t>
      </w:r>
      <w:r w:rsidR="00A76926" w:rsidRPr="00F55B83">
        <w:rPr>
          <w:rStyle w:val="Fotnotereferanse"/>
          <w:rFonts w:ascii="Arial" w:hAnsi="Arial" w:cs="Arial"/>
          <w:b/>
        </w:rPr>
        <w:footnoteReference w:id="5"/>
      </w:r>
    </w:p>
    <w:p w14:paraId="1A3D117A" w14:textId="4956B8C0" w:rsidR="00CA7794" w:rsidRPr="00F55B83" w:rsidRDefault="00022E36" w:rsidP="00FD428E">
      <w:pPr>
        <w:pStyle w:val="SP2225431"/>
        <w:rPr>
          <w:rFonts w:ascii="Arial" w:eastAsia="Calibri" w:hAnsi="Arial" w:cs="Arial"/>
          <w:bCs/>
          <w:lang w:val="nn" w:eastAsia="nn" w:bidi="nn"/>
        </w:rPr>
      </w:pPr>
      <w:r w:rsidRPr="00F55B83">
        <w:rPr>
          <w:rFonts w:ascii="Arial" w:eastAsia="Calibri" w:hAnsi="Arial" w:cs="Arial"/>
          <w:bCs/>
          <w:sz w:val="22"/>
          <w:szCs w:val="22"/>
          <w:lang w:val="nn" w:eastAsia="nn" w:bidi="nn"/>
        </w:rPr>
        <w:t>Alle barn fort</w:t>
      </w:r>
      <w:r w:rsidR="009D1456" w:rsidRPr="00F55B83">
        <w:rPr>
          <w:rFonts w:ascii="Arial" w:eastAsia="Calibri" w:hAnsi="Arial" w:cs="Arial"/>
          <w:bCs/>
          <w:sz w:val="22"/>
          <w:szCs w:val="22"/>
          <w:lang w:val="nn" w:eastAsia="nn" w:bidi="nn"/>
        </w:rPr>
        <w:t>e</w:t>
      </w:r>
      <w:r w:rsidRPr="00F55B83">
        <w:rPr>
          <w:rFonts w:ascii="Arial" w:eastAsia="Calibri" w:hAnsi="Arial" w:cs="Arial"/>
          <w:bCs/>
          <w:sz w:val="22"/>
          <w:szCs w:val="22"/>
          <w:lang w:val="nn" w:eastAsia="nn" w:bidi="nn"/>
        </w:rPr>
        <w:t>ner e</w:t>
      </w:r>
      <w:r w:rsidR="003B6B5B" w:rsidRPr="00F55B83">
        <w:rPr>
          <w:rFonts w:ascii="Arial" w:eastAsia="Calibri" w:hAnsi="Arial" w:cs="Arial"/>
          <w:bCs/>
          <w:sz w:val="22"/>
          <w:szCs w:val="22"/>
          <w:lang w:val="nn" w:eastAsia="nn" w:bidi="nn"/>
        </w:rPr>
        <w:t>i</w:t>
      </w:r>
      <w:r w:rsidRPr="00F55B83">
        <w:rPr>
          <w:rFonts w:ascii="Arial" w:eastAsia="Calibri" w:hAnsi="Arial" w:cs="Arial"/>
          <w:bCs/>
          <w:sz w:val="22"/>
          <w:szCs w:val="22"/>
          <w:lang w:val="nn" w:eastAsia="nn" w:bidi="nn"/>
        </w:rPr>
        <w:t>n god start. Barn og unge skal opplev</w:t>
      </w:r>
      <w:r w:rsidR="003B6B5B" w:rsidRPr="00F55B83">
        <w:rPr>
          <w:rFonts w:ascii="Arial" w:eastAsia="Calibri" w:hAnsi="Arial" w:cs="Arial"/>
          <w:bCs/>
          <w:sz w:val="22"/>
          <w:szCs w:val="22"/>
          <w:lang w:val="nn" w:eastAsia="nn" w:bidi="nn"/>
        </w:rPr>
        <w:t>a</w:t>
      </w:r>
      <w:r w:rsidRPr="00F55B83">
        <w:rPr>
          <w:rFonts w:ascii="Arial" w:eastAsia="Calibri" w:hAnsi="Arial" w:cs="Arial"/>
          <w:bCs/>
          <w:sz w:val="22"/>
          <w:szCs w:val="22"/>
          <w:lang w:val="nn" w:eastAsia="nn" w:bidi="nn"/>
        </w:rPr>
        <w:t xml:space="preserve"> å lær</w:t>
      </w:r>
      <w:r w:rsidR="003B6B5B" w:rsidRPr="00F55B83">
        <w:rPr>
          <w:rFonts w:ascii="Arial" w:eastAsia="Calibri" w:hAnsi="Arial" w:cs="Arial"/>
          <w:bCs/>
          <w:sz w:val="22"/>
          <w:szCs w:val="22"/>
          <w:lang w:val="nn" w:eastAsia="nn" w:bidi="nn"/>
        </w:rPr>
        <w:t>a</w:t>
      </w:r>
      <w:r w:rsidRPr="00F55B83">
        <w:rPr>
          <w:rFonts w:ascii="Arial" w:eastAsia="Calibri" w:hAnsi="Arial" w:cs="Arial"/>
          <w:bCs/>
          <w:sz w:val="22"/>
          <w:szCs w:val="22"/>
          <w:lang w:val="nn" w:eastAsia="nn" w:bidi="nn"/>
        </w:rPr>
        <w:t>, le</w:t>
      </w:r>
      <w:r w:rsidR="003B6B5B" w:rsidRPr="00F55B83">
        <w:rPr>
          <w:rFonts w:ascii="Arial" w:eastAsia="Calibri" w:hAnsi="Arial" w:cs="Arial"/>
          <w:bCs/>
          <w:sz w:val="22"/>
          <w:szCs w:val="22"/>
          <w:lang w:val="nn" w:eastAsia="nn" w:bidi="nn"/>
        </w:rPr>
        <w:t>i</w:t>
      </w:r>
      <w:r w:rsidRPr="00F55B83">
        <w:rPr>
          <w:rFonts w:ascii="Arial" w:eastAsia="Calibri" w:hAnsi="Arial" w:cs="Arial"/>
          <w:bCs/>
          <w:sz w:val="22"/>
          <w:szCs w:val="22"/>
          <w:lang w:val="nn" w:eastAsia="nn" w:bidi="nn"/>
        </w:rPr>
        <w:t>k</w:t>
      </w:r>
      <w:r w:rsidR="003B6B5B" w:rsidRPr="00F55B83">
        <w:rPr>
          <w:rFonts w:ascii="Arial" w:eastAsia="Calibri" w:hAnsi="Arial" w:cs="Arial"/>
          <w:bCs/>
          <w:sz w:val="22"/>
          <w:szCs w:val="22"/>
          <w:lang w:val="nn" w:eastAsia="nn" w:bidi="nn"/>
        </w:rPr>
        <w:t>a</w:t>
      </w:r>
      <w:r w:rsidRPr="00F55B83">
        <w:rPr>
          <w:rFonts w:ascii="Arial" w:eastAsia="Calibri" w:hAnsi="Arial" w:cs="Arial"/>
          <w:bCs/>
          <w:sz w:val="22"/>
          <w:szCs w:val="22"/>
          <w:lang w:val="nn" w:eastAsia="nn" w:bidi="nn"/>
        </w:rPr>
        <w:t>, utvikl</w:t>
      </w:r>
      <w:r w:rsidR="003B6B5B" w:rsidRPr="00F55B83">
        <w:rPr>
          <w:rFonts w:ascii="Arial" w:eastAsia="Calibri" w:hAnsi="Arial" w:cs="Arial"/>
          <w:bCs/>
          <w:sz w:val="22"/>
          <w:szCs w:val="22"/>
          <w:lang w:val="nn" w:eastAsia="nn" w:bidi="nn"/>
        </w:rPr>
        <w:t>a</w:t>
      </w:r>
      <w:r w:rsidRPr="00F55B83">
        <w:rPr>
          <w:rFonts w:ascii="Arial" w:eastAsia="Calibri" w:hAnsi="Arial" w:cs="Arial"/>
          <w:bCs/>
          <w:sz w:val="22"/>
          <w:szCs w:val="22"/>
          <w:lang w:val="nn" w:eastAsia="nn" w:bidi="nn"/>
        </w:rPr>
        <w:t xml:space="preserve"> seg og mestr</w:t>
      </w:r>
      <w:r w:rsidR="003B6B5B" w:rsidRPr="00F55B83">
        <w:rPr>
          <w:rFonts w:ascii="Arial" w:eastAsia="Calibri" w:hAnsi="Arial" w:cs="Arial"/>
          <w:bCs/>
          <w:sz w:val="22"/>
          <w:szCs w:val="22"/>
          <w:lang w:val="nn" w:eastAsia="nn" w:bidi="nn"/>
        </w:rPr>
        <w:t>a</w:t>
      </w:r>
      <w:r w:rsidRPr="00F55B83">
        <w:rPr>
          <w:rFonts w:ascii="Arial" w:eastAsia="Calibri" w:hAnsi="Arial" w:cs="Arial"/>
          <w:bCs/>
          <w:sz w:val="22"/>
          <w:szCs w:val="22"/>
          <w:lang w:val="nn" w:eastAsia="nn" w:bidi="nn"/>
        </w:rPr>
        <w:t>. Trygge barn som trives,</w:t>
      </w:r>
      <w:r w:rsidR="003B6B5B" w:rsidRPr="00F55B83">
        <w:rPr>
          <w:rFonts w:ascii="Arial" w:eastAsia="Calibri" w:hAnsi="Arial" w:cs="Arial"/>
          <w:bCs/>
          <w:sz w:val="22"/>
          <w:szCs w:val="22"/>
          <w:lang w:val="nn" w:eastAsia="nn" w:bidi="nn"/>
        </w:rPr>
        <w:t xml:space="preserve"> </w:t>
      </w:r>
      <w:r w:rsidRPr="00F55B83">
        <w:rPr>
          <w:rFonts w:ascii="Arial" w:eastAsia="Calibri" w:hAnsi="Arial" w:cs="Arial"/>
          <w:bCs/>
          <w:sz w:val="22"/>
          <w:szCs w:val="22"/>
          <w:lang w:val="nn" w:eastAsia="nn" w:bidi="nn"/>
        </w:rPr>
        <w:t>lær</w:t>
      </w:r>
      <w:r w:rsidR="003B6B5B" w:rsidRPr="00F55B83">
        <w:rPr>
          <w:rFonts w:ascii="Arial" w:eastAsia="Calibri" w:hAnsi="Arial" w:cs="Arial"/>
          <w:bCs/>
          <w:sz w:val="22"/>
          <w:szCs w:val="22"/>
          <w:lang w:val="nn" w:eastAsia="nn" w:bidi="nn"/>
        </w:rPr>
        <w:t>a</w:t>
      </w:r>
      <w:r w:rsidRPr="00F55B83">
        <w:rPr>
          <w:rFonts w:ascii="Arial" w:eastAsia="Calibri" w:hAnsi="Arial" w:cs="Arial"/>
          <w:bCs/>
          <w:sz w:val="22"/>
          <w:szCs w:val="22"/>
          <w:lang w:val="nn" w:eastAsia="nn" w:bidi="nn"/>
        </w:rPr>
        <w:t>r be</w:t>
      </w:r>
      <w:r w:rsidR="009F4D49" w:rsidRPr="00F55B83">
        <w:rPr>
          <w:rFonts w:ascii="Arial" w:eastAsia="Calibri" w:hAnsi="Arial" w:cs="Arial"/>
          <w:bCs/>
          <w:sz w:val="22"/>
          <w:szCs w:val="22"/>
          <w:lang w:val="nn" w:eastAsia="nn" w:bidi="nn"/>
        </w:rPr>
        <w:t>t</w:t>
      </w:r>
      <w:r w:rsidRPr="00F55B83">
        <w:rPr>
          <w:rFonts w:ascii="Arial" w:eastAsia="Calibri" w:hAnsi="Arial" w:cs="Arial"/>
          <w:bCs/>
          <w:sz w:val="22"/>
          <w:szCs w:val="22"/>
          <w:lang w:val="nn" w:eastAsia="nn" w:bidi="nn"/>
        </w:rPr>
        <w:t xml:space="preserve">re. </w:t>
      </w:r>
      <w:r w:rsidR="00CA7794" w:rsidRPr="00F55B83">
        <w:rPr>
          <w:rFonts w:ascii="Arial" w:eastAsia="Calibri" w:hAnsi="Arial" w:cs="Arial"/>
          <w:bCs/>
          <w:lang w:val="nn" w:eastAsia="nn" w:bidi="nn"/>
        </w:rPr>
        <w:t>Unge sin oppvekst blir i stor grad forma av tilkny</w:t>
      </w:r>
      <w:r w:rsidR="0079007A" w:rsidRPr="00F55B83">
        <w:rPr>
          <w:rFonts w:ascii="Arial" w:eastAsia="Calibri" w:hAnsi="Arial" w:cs="Arial"/>
          <w:bCs/>
          <w:lang w:val="nn" w:eastAsia="nn" w:bidi="nn"/>
        </w:rPr>
        <w:t>t</w:t>
      </w:r>
      <w:r w:rsidR="00CA7794" w:rsidRPr="00F55B83">
        <w:rPr>
          <w:rFonts w:ascii="Arial" w:eastAsia="Calibri" w:hAnsi="Arial" w:cs="Arial"/>
          <w:bCs/>
          <w:lang w:val="nn" w:eastAsia="nn" w:bidi="nn"/>
        </w:rPr>
        <w:t>ting til ulike</w:t>
      </w:r>
      <w:r w:rsidR="0079007A" w:rsidRPr="00F55B83">
        <w:rPr>
          <w:rFonts w:ascii="Arial" w:eastAsia="Calibri" w:hAnsi="Arial" w:cs="Arial"/>
          <w:bCs/>
          <w:lang w:val="nn" w:eastAsia="nn" w:bidi="nn"/>
        </w:rPr>
        <w:t xml:space="preserve"> </w:t>
      </w:r>
      <w:r w:rsidR="00CA7794" w:rsidRPr="00F55B83">
        <w:rPr>
          <w:rFonts w:ascii="Arial" w:eastAsia="Calibri" w:hAnsi="Arial" w:cs="Arial"/>
          <w:bCs/>
          <w:lang w:val="nn" w:eastAsia="nn" w:bidi="nn"/>
        </w:rPr>
        <w:t>fellesskap. Familie og nære venner er viktige for</w:t>
      </w:r>
      <w:r w:rsidR="00170EED" w:rsidRPr="00F55B83">
        <w:rPr>
          <w:rFonts w:ascii="Arial" w:eastAsia="Calibri" w:hAnsi="Arial" w:cs="Arial"/>
          <w:bCs/>
          <w:lang w:val="nn" w:eastAsia="nn" w:bidi="nn"/>
        </w:rPr>
        <w:t xml:space="preserve"> </w:t>
      </w:r>
      <w:r w:rsidR="00CA7794" w:rsidRPr="00F55B83">
        <w:rPr>
          <w:rFonts w:ascii="Arial" w:eastAsia="Calibri" w:hAnsi="Arial" w:cs="Arial"/>
          <w:bCs/>
          <w:lang w:val="nn" w:eastAsia="nn" w:bidi="nn"/>
        </w:rPr>
        <w:t>barn og unge i alle aldrar.  Gode vennskap med</w:t>
      </w:r>
      <w:r w:rsidR="00170EED" w:rsidRPr="00F55B83">
        <w:rPr>
          <w:rFonts w:ascii="Arial" w:eastAsia="Calibri" w:hAnsi="Arial" w:cs="Arial"/>
          <w:bCs/>
          <w:lang w:val="nn" w:eastAsia="nn" w:bidi="nn"/>
        </w:rPr>
        <w:t xml:space="preserve"> </w:t>
      </w:r>
      <w:r w:rsidR="00CA7794" w:rsidRPr="00F55B83">
        <w:rPr>
          <w:rFonts w:ascii="Arial" w:eastAsia="Calibri" w:hAnsi="Arial" w:cs="Arial"/>
          <w:bCs/>
          <w:lang w:val="nn" w:eastAsia="nn" w:bidi="nn"/>
        </w:rPr>
        <w:t>jamaldrande kan frem</w:t>
      </w:r>
      <w:r w:rsidR="00FC1D78" w:rsidRPr="00F55B83">
        <w:rPr>
          <w:rFonts w:ascii="Arial" w:eastAsia="Calibri" w:hAnsi="Arial" w:cs="Arial"/>
          <w:bCs/>
          <w:lang w:val="nn" w:eastAsia="nn" w:bidi="nn"/>
        </w:rPr>
        <w:t>ja</w:t>
      </w:r>
      <w:r w:rsidR="00CA7794" w:rsidRPr="00F55B83">
        <w:rPr>
          <w:rFonts w:ascii="Arial" w:eastAsia="Calibri" w:hAnsi="Arial" w:cs="Arial"/>
          <w:bCs/>
          <w:lang w:val="nn" w:eastAsia="nn" w:bidi="nn"/>
        </w:rPr>
        <w:t xml:space="preserve"> god helse og livskvalitet og vern</w:t>
      </w:r>
      <w:r w:rsidR="00FC1D78" w:rsidRPr="00F55B83">
        <w:rPr>
          <w:rFonts w:ascii="Arial" w:eastAsia="Calibri" w:hAnsi="Arial" w:cs="Arial"/>
          <w:bCs/>
          <w:lang w:val="nn" w:eastAsia="nn" w:bidi="nn"/>
        </w:rPr>
        <w:t>a</w:t>
      </w:r>
      <w:r w:rsidR="00170EED" w:rsidRPr="00F55B83">
        <w:rPr>
          <w:rFonts w:ascii="Arial" w:eastAsia="Calibri" w:hAnsi="Arial" w:cs="Arial"/>
          <w:bCs/>
          <w:lang w:val="nn" w:eastAsia="nn" w:bidi="nn"/>
        </w:rPr>
        <w:t xml:space="preserve"> </w:t>
      </w:r>
      <w:r w:rsidR="00CA7794" w:rsidRPr="00F55B83">
        <w:rPr>
          <w:rFonts w:ascii="Arial" w:eastAsia="Calibri" w:hAnsi="Arial" w:cs="Arial"/>
          <w:bCs/>
          <w:lang w:val="nn" w:eastAsia="nn" w:bidi="nn"/>
        </w:rPr>
        <w:t>mot negative forh</w:t>
      </w:r>
      <w:r w:rsidR="00FC1D78" w:rsidRPr="00F55B83">
        <w:rPr>
          <w:rFonts w:ascii="Arial" w:eastAsia="Calibri" w:hAnsi="Arial" w:cs="Arial"/>
          <w:bCs/>
          <w:lang w:val="nn" w:eastAsia="nn" w:bidi="nn"/>
        </w:rPr>
        <w:t>a</w:t>
      </w:r>
      <w:r w:rsidR="00CA7794" w:rsidRPr="00F55B83">
        <w:rPr>
          <w:rFonts w:ascii="Arial" w:eastAsia="Calibri" w:hAnsi="Arial" w:cs="Arial"/>
          <w:bCs/>
          <w:lang w:val="nn" w:eastAsia="nn" w:bidi="nn"/>
        </w:rPr>
        <w:t>ld som mobbing og utestenging.</w:t>
      </w:r>
    </w:p>
    <w:p w14:paraId="40246D8E" w14:textId="77777777" w:rsidR="00F97529" w:rsidRPr="00F55B83" w:rsidRDefault="00F97529" w:rsidP="006D712A">
      <w:pPr>
        <w:widowControl w:val="0"/>
        <w:autoSpaceDE w:val="0"/>
        <w:autoSpaceDN w:val="0"/>
        <w:spacing w:after="0" w:line="240" w:lineRule="auto"/>
        <w:rPr>
          <w:rFonts w:ascii="Arial" w:eastAsia="Calibri" w:hAnsi="Arial" w:cs="Arial"/>
          <w:bCs/>
          <w:lang w:val="nn" w:eastAsia="nn" w:bidi="nn"/>
        </w:rPr>
      </w:pPr>
    </w:p>
    <w:p w14:paraId="590C3F26" w14:textId="08D0DCD4" w:rsidR="00F6161F" w:rsidRPr="00874977" w:rsidRDefault="00353B57" w:rsidP="006D712A">
      <w:pPr>
        <w:widowControl w:val="0"/>
        <w:autoSpaceDE w:val="0"/>
        <w:autoSpaceDN w:val="0"/>
        <w:spacing w:after="0" w:line="240" w:lineRule="auto"/>
        <w:rPr>
          <w:rFonts w:ascii="Arial" w:eastAsia="Calibri" w:hAnsi="Arial" w:cs="Arial"/>
          <w:bCs/>
          <w:i/>
          <w:lang w:val="nn" w:eastAsia="nn" w:bidi="nn"/>
        </w:rPr>
      </w:pPr>
      <w:bookmarkStart w:id="20" w:name="_Hlk51336766"/>
      <w:r w:rsidRPr="00874977">
        <w:rPr>
          <w:rFonts w:ascii="Arial" w:eastAsia="Calibri" w:hAnsi="Arial" w:cs="Arial"/>
          <w:bCs/>
          <w:i/>
          <w:lang w:val="nn" w:eastAsia="nn" w:bidi="nn"/>
        </w:rPr>
        <w:t>Fylgjande handlingsplanar og stra</w:t>
      </w:r>
      <w:r w:rsidR="00E948FE" w:rsidRPr="00874977">
        <w:rPr>
          <w:rFonts w:ascii="Arial" w:eastAsia="Calibri" w:hAnsi="Arial" w:cs="Arial"/>
          <w:bCs/>
          <w:i/>
          <w:lang w:val="nn" w:eastAsia="nn" w:bidi="nn"/>
        </w:rPr>
        <w:t>t</w:t>
      </w:r>
      <w:r w:rsidRPr="00874977">
        <w:rPr>
          <w:rFonts w:ascii="Arial" w:eastAsia="Calibri" w:hAnsi="Arial" w:cs="Arial"/>
          <w:bCs/>
          <w:i/>
          <w:lang w:val="nn" w:eastAsia="nn" w:bidi="nn"/>
        </w:rPr>
        <w:t xml:space="preserve">egiar vert integrert i kommunedelplanen: </w:t>
      </w:r>
    </w:p>
    <w:bookmarkEnd w:id="20"/>
    <w:p w14:paraId="326E3A18" w14:textId="2F614CB9" w:rsidR="00573947" w:rsidRPr="00F55B83" w:rsidRDefault="00573947" w:rsidP="00573947">
      <w:pPr>
        <w:pStyle w:val="Listeavsnitt"/>
        <w:widowControl w:val="0"/>
        <w:numPr>
          <w:ilvl w:val="0"/>
          <w:numId w:val="19"/>
        </w:numPr>
        <w:autoSpaceDE w:val="0"/>
        <w:autoSpaceDN w:val="0"/>
        <w:spacing w:after="0" w:line="240" w:lineRule="auto"/>
        <w:rPr>
          <w:rFonts w:ascii="Arial" w:eastAsia="Calibri" w:hAnsi="Arial" w:cs="Arial"/>
          <w:bCs/>
          <w:lang w:val="nn" w:eastAsia="nn" w:bidi="nn"/>
        </w:rPr>
      </w:pPr>
      <w:r w:rsidRPr="00F55B83">
        <w:rPr>
          <w:rFonts w:ascii="Arial" w:eastAsia="Calibri" w:hAnsi="Arial" w:cs="Arial"/>
          <w:lang w:val="nn" w:eastAsia="nn" w:bidi="nn"/>
        </w:rPr>
        <w:t xml:space="preserve">Strategi </w:t>
      </w:r>
      <w:r w:rsidR="00BA33E6" w:rsidRPr="00F55B83">
        <w:rPr>
          <w:rFonts w:ascii="Arial" w:eastAsia="Calibri" w:hAnsi="Arial" w:cs="Arial"/>
          <w:lang w:val="nn" w:eastAsia="nn" w:bidi="nn"/>
        </w:rPr>
        <w:t>mot</w:t>
      </w:r>
      <w:r w:rsidRPr="00F55B83">
        <w:rPr>
          <w:rFonts w:ascii="Arial" w:eastAsia="Calibri" w:hAnsi="Arial" w:cs="Arial"/>
          <w:lang w:val="nn" w:eastAsia="nn" w:bidi="nn"/>
        </w:rPr>
        <w:t xml:space="preserve"> barnefattigdom </w:t>
      </w:r>
    </w:p>
    <w:p w14:paraId="6C177D85" w14:textId="77777777" w:rsidR="00573947" w:rsidRPr="006C201A" w:rsidRDefault="00573947" w:rsidP="00573947">
      <w:pPr>
        <w:pStyle w:val="Listeavsnitt"/>
        <w:widowControl w:val="0"/>
        <w:numPr>
          <w:ilvl w:val="0"/>
          <w:numId w:val="19"/>
        </w:numPr>
        <w:autoSpaceDE w:val="0"/>
        <w:autoSpaceDN w:val="0"/>
        <w:spacing w:after="0" w:line="240" w:lineRule="auto"/>
        <w:rPr>
          <w:rFonts w:ascii="Arial" w:eastAsia="Calibri" w:hAnsi="Arial" w:cs="Arial"/>
          <w:bCs/>
          <w:lang w:val="nn" w:eastAsia="nn" w:bidi="nn"/>
        </w:rPr>
      </w:pPr>
      <w:r w:rsidRPr="006C201A">
        <w:rPr>
          <w:rFonts w:ascii="Arial" w:eastAsia="Calibri" w:hAnsi="Arial" w:cs="Arial"/>
          <w:lang w:val="nn" w:eastAsia="nn" w:bidi="nn"/>
        </w:rPr>
        <w:t>Handlingsplan for unge/ psykisk helse</w:t>
      </w:r>
    </w:p>
    <w:p w14:paraId="19511FC7" w14:textId="2B433075" w:rsidR="00353B57" w:rsidRPr="002B4CDB" w:rsidRDefault="00573947" w:rsidP="00573947">
      <w:pPr>
        <w:pStyle w:val="Listeavsnitt"/>
        <w:widowControl w:val="0"/>
        <w:numPr>
          <w:ilvl w:val="0"/>
          <w:numId w:val="19"/>
        </w:numPr>
        <w:autoSpaceDE w:val="0"/>
        <w:autoSpaceDN w:val="0"/>
        <w:spacing w:after="0" w:line="240" w:lineRule="auto"/>
        <w:rPr>
          <w:rFonts w:ascii="Arial" w:eastAsia="Calibri" w:hAnsi="Arial" w:cs="Arial"/>
          <w:bCs/>
          <w:lang w:val="nn" w:eastAsia="nn" w:bidi="nn"/>
        </w:rPr>
      </w:pPr>
      <w:r w:rsidRPr="00F55B83">
        <w:rPr>
          <w:rFonts w:ascii="Arial" w:eastAsia="Calibri" w:hAnsi="Arial" w:cs="Arial"/>
          <w:lang w:val="nn" w:eastAsia="nn" w:bidi="nn"/>
        </w:rPr>
        <w:t>Rusmiddelpolitisk handlingsplan (lovpålagt)</w:t>
      </w:r>
    </w:p>
    <w:p w14:paraId="19178851" w14:textId="26E2721A" w:rsidR="00A264B5" w:rsidRDefault="00A264B5">
      <w:pPr>
        <w:spacing w:after="160" w:line="259" w:lineRule="auto"/>
        <w:rPr>
          <w:rFonts w:ascii="Arial" w:eastAsia="Calibri" w:hAnsi="Arial" w:cs="Arial"/>
          <w:bCs/>
          <w:lang w:val="nn" w:eastAsia="nn" w:bidi="nn"/>
        </w:rPr>
      </w:pPr>
    </w:p>
    <w:p w14:paraId="0BBFD013" w14:textId="56CB1B54" w:rsidR="001A30A9" w:rsidRPr="00F55B83" w:rsidRDefault="00A264B5" w:rsidP="00E87269">
      <w:pPr>
        <w:spacing w:after="0" w:line="259" w:lineRule="auto"/>
        <w:rPr>
          <w:rFonts w:ascii="Arial" w:eastAsia="Calibri" w:hAnsi="Arial" w:cs="Arial"/>
          <w:b/>
          <w:bCs/>
          <w:lang w:val="nn" w:eastAsia="nn" w:bidi="nn"/>
        </w:rPr>
      </w:pPr>
      <w:r w:rsidRPr="00F55B83">
        <w:rPr>
          <w:rFonts w:ascii="Arial" w:eastAsia="Calibri" w:hAnsi="Arial" w:cs="Arial"/>
          <w:b/>
          <w:bCs/>
          <w:lang w:val="nn" w:eastAsia="nn" w:bidi="nn"/>
        </w:rPr>
        <w:t>Inkludering og mangfald (kommunedelplan)</w:t>
      </w:r>
    </w:p>
    <w:p w14:paraId="1E48ED70" w14:textId="7FF3CCF1" w:rsidR="00C0086F" w:rsidRPr="00F55B83" w:rsidRDefault="00C0086F" w:rsidP="00C0086F">
      <w:pPr>
        <w:pStyle w:val="Pa1"/>
        <w:spacing w:after="240"/>
        <w:rPr>
          <w:rFonts w:ascii="Arial" w:eastAsia="Calibri" w:hAnsi="Arial" w:cs="Arial"/>
          <w:bCs/>
          <w:sz w:val="22"/>
          <w:szCs w:val="22"/>
          <w:lang w:val="nn" w:eastAsia="nn" w:bidi="nn"/>
        </w:rPr>
      </w:pPr>
      <w:r w:rsidRPr="00F55B83">
        <w:rPr>
          <w:rFonts w:ascii="Arial" w:eastAsia="Calibri" w:hAnsi="Arial" w:cs="Arial"/>
          <w:bCs/>
          <w:sz w:val="22"/>
          <w:szCs w:val="22"/>
          <w:lang w:val="nn" w:eastAsia="nn" w:bidi="nn"/>
        </w:rPr>
        <w:t>Eit samfunn med tilnærma like moglegheiter fremjar utvik</w:t>
      </w:r>
      <w:r w:rsidRPr="00F55B83">
        <w:rPr>
          <w:rFonts w:ascii="Arial" w:eastAsia="Calibri" w:hAnsi="Arial" w:cs="Arial"/>
          <w:bCs/>
          <w:sz w:val="22"/>
          <w:szCs w:val="22"/>
          <w:lang w:val="nn" w:eastAsia="nn" w:bidi="nn"/>
        </w:rPr>
        <w:softHyphen/>
        <w:t xml:space="preserve">ling og trivsel. Utnytting av den einskilde sine evner vil vere til det beste for alle og gje grunnlag for personleg vekst, god helse og eit meiningsfullt liv. </w:t>
      </w:r>
    </w:p>
    <w:p w14:paraId="18151E10" w14:textId="5AC0CAAD" w:rsidR="006E76E0" w:rsidRPr="00874977" w:rsidRDefault="006E76E0" w:rsidP="00790182">
      <w:pPr>
        <w:widowControl w:val="0"/>
        <w:autoSpaceDE w:val="0"/>
        <w:autoSpaceDN w:val="0"/>
        <w:spacing w:after="0" w:line="240" w:lineRule="auto"/>
        <w:rPr>
          <w:rFonts w:ascii="Arial" w:eastAsia="Calibri" w:hAnsi="Arial" w:cs="Arial"/>
          <w:bCs/>
          <w:i/>
          <w:lang w:val="nn" w:eastAsia="nn" w:bidi="nn"/>
        </w:rPr>
      </w:pPr>
      <w:r w:rsidRPr="00874977">
        <w:rPr>
          <w:rFonts w:ascii="Arial" w:eastAsia="Calibri" w:hAnsi="Arial" w:cs="Arial"/>
          <w:bCs/>
          <w:i/>
          <w:lang w:val="nn" w:eastAsia="nn" w:bidi="nn"/>
        </w:rPr>
        <w:t xml:space="preserve">Fylgjande handlingsplanar vert integrert i kommunedelplanen: </w:t>
      </w:r>
    </w:p>
    <w:p w14:paraId="76BD9F45" w14:textId="4C9E0CB1" w:rsidR="009A4B11" w:rsidRPr="00F55B83" w:rsidRDefault="004D0593" w:rsidP="00790182">
      <w:pPr>
        <w:pStyle w:val="Listeavsnitt"/>
        <w:numPr>
          <w:ilvl w:val="0"/>
          <w:numId w:val="19"/>
        </w:numPr>
        <w:spacing w:after="0"/>
        <w:ind w:left="714" w:hanging="357"/>
        <w:rPr>
          <w:rFonts w:ascii="Arial" w:eastAsia="Calibri" w:hAnsi="Arial" w:cs="Arial"/>
          <w:lang w:val="nn" w:eastAsia="nn" w:bidi="nn"/>
        </w:rPr>
      </w:pPr>
      <w:r w:rsidRPr="00F55B83">
        <w:rPr>
          <w:rFonts w:ascii="Arial" w:eastAsia="Calibri" w:hAnsi="Arial" w:cs="Arial"/>
          <w:lang w:val="nn" w:eastAsia="nn" w:bidi="nn"/>
        </w:rPr>
        <w:t>Handlingsp</w:t>
      </w:r>
      <w:r w:rsidR="00D47EBA" w:rsidRPr="00F55B83">
        <w:rPr>
          <w:rFonts w:ascii="Arial" w:eastAsia="Calibri" w:hAnsi="Arial" w:cs="Arial"/>
          <w:lang w:val="nn" w:eastAsia="nn" w:bidi="nn"/>
        </w:rPr>
        <w:t>lan for kjønns- og seksu</w:t>
      </w:r>
      <w:r w:rsidR="00F00305" w:rsidRPr="00F55B83">
        <w:rPr>
          <w:rFonts w:ascii="Arial" w:eastAsia="Calibri" w:hAnsi="Arial" w:cs="Arial"/>
          <w:lang w:val="nn" w:eastAsia="nn" w:bidi="nn"/>
        </w:rPr>
        <w:t>a</w:t>
      </w:r>
      <w:r w:rsidR="00D47EBA" w:rsidRPr="00F55B83">
        <w:rPr>
          <w:rFonts w:ascii="Arial" w:eastAsia="Calibri" w:hAnsi="Arial" w:cs="Arial"/>
          <w:lang w:val="nn" w:eastAsia="nn" w:bidi="nn"/>
        </w:rPr>
        <w:t>litetsmangf</w:t>
      </w:r>
      <w:r w:rsidR="009A4B11" w:rsidRPr="00F55B83">
        <w:rPr>
          <w:rFonts w:ascii="Arial" w:eastAsia="Calibri" w:hAnsi="Arial" w:cs="Arial"/>
          <w:lang w:val="nn" w:eastAsia="nn" w:bidi="nn"/>
        </w:rPr>
        <w:t xml:space="preserve">ald </w:t>
      </w:r>
    </w:p>
    <w:p w14:paraId="1940655D" w14:textId="572549DA" w:rsidR="00DB0469" w:rsidRPr="00F55B83" w:rsidRDefault="004D0593" w:rsidP="00790182">
      <w:pPr>
        <w:pStyle w:val="Listeavsnitt"/>
        <w:numPr>
          <w:ilvl w:val="0"/>
          <w:numId w:val="19"/>
        </w:numPr>
        <w:spacing w:after="0"/>
        <w:ind w:left="714" w:hanging="357"/>
        <w:rPr>
          <w:rFonts w:ascii="Arial" w:eastAsia="Calibri" w:hAnsi="Arial" w:cs="Arial"/>
          <w:lang w:val="nn" w:eastAsia="nn" w:bidi="nn"/>
        </w:rPr>
      </w:pPr>
      <w:r w:rsidRPr="00F55B83">
        <w:rPr>
          <w:rFonts w:ascii="Arial" w:eastAsia="Calibri" w:hAnsi="Arial" w:cs="Arial"/>
          <w:lang w:val="nn" w:eastAsia="nn" w:bidi="nn"/>
        </w:rPr>
        <w:t xml:space="preserve">Handlingsplan </w:t>
      </w:r>
      <w:r w:rsidR="007D25E5" w:rsidRPr="00F55B83">
        <w:rPr>
          <w:rFonts w:ascii="Arial" w:eastAsia="Calibri" w:hAnsi="Arial" w:cs="Arial"/>
          <w:lang w:val="nn" w:eastAsia="nn" w:bidi="nn"/>
        </w:rPr>
        <w:t xml:space="preserve">mot </w:t>
      </w:r>
      <w:r w:rsidR="006E76E0" w:rsidRPr="00F55B83">
        <w:rPr>
          <w:rFonts w:ascii="Arial" w:eastAsia="Calibri" w:hAnsi="Arial" w:cs="Arial"/>
          <w:lang w:val="nn" w:eastAsia="nn" w:bidi="nn"/>
        </w:rPr>
        <w:t>radikalisering</w:t>
      </w:r>
      <w:r w:rsidR="00EC4AD9" w:rsidRPr="00F55B83">
        <w:rPr>
          <w:rFonts w:ascii="Arial" w:eastAsia="Calibri" w:hAnsi="Arial" w:cs="Arial"/>
          <w:lang w:val="nn" w:eastAsia="nn" w:bidi="nn"/>
        </w:rPr>
        <w:t xml:space="preserve"> og voldeleg ekstremisme</w:t>
      </w:r>
      <w:bookmarkStart w:id="21" w:name="_GoBack"/>
      <w:bookmarkEnd w:id="21"/>
    </w:p>
    <w:p w14:paraId="23B1AF06" w14:textId="585F9BD9" w:rsidR="00DB0469" w:rsidRPr="00F55B83" w:rsidRDefault="00DB0469" w:rsidP="00790182">
      <w:pPr>
        <w:pStyle w:val="Listeavsnitt"/>
        <w:numPr>
          <w:ilvl w:val="0"/>
          <w:numId w:val="19"/>
        </w:numPr>
        <w:spacing w:after="0"/>
        <w:ind w:left="714" w:hanging="357"/>
        <w:rPr>
          <w:rFonts w:ascii="Arial" w:eastAsia="Calibri" w:hAnsi="Arial" w:cs="Arial"/>
          <w:lang w:val="nn" w:eastAsia="nn" w:bidi="nn"/>
        </w:rPr>
      </w:pPr>
      <w:r w:rsidRPr="00F55B83">
        <w:rPr>
          <w:rFonts w:ascii="Arial" w:eastAsia="Calibri" w:hAnsi="Arial" w:cs="Arial"/>
          <w:lang w:val="nn" w:eastAsia="nn" w:bidi="nn"/>
        </w:rPr>
        <w:t xml:space="preserve">Handlingsplan </w:t>
      </w:r>
      <w:r w:rsidR="00D84B99" w:rsidRPr="00F55B83">
        <w:rPr>
          <w:rFonts w:ascii="Arial" w:eastAsia="Calibri" w:hAnsi="Arial" w:cs="Arial"/>
          <w:lang w:val="nn" w:eastAsia="nn" w:bidi="nn"/>
        </w:rPr>
        <w:t>for</w:t>
      </w:r>
      <w:r w:rsidRPr="00F55B83">
        <w:rPr>
          <w:rFonts w:ascii="Arial" w:eastAsia="Calibri" w:hAnsi="Arial" w:cs="Arial"/>
          <w:lang w:val="nn" w:eastAsia="nn" w:bidi="nn"/>
        </w:rPr>
        <w:t xml:space="preserve"> </w:t>
      </w:r>
      <w:r w:rsidR="00F85D95" w:rsidRPr="00F55B83">
        <w:rPr>
          <w:rFonts w:ascii="Arial" w:eastAsia="Calibri" w:hAnsi="Arial" w:cs="Arial"/>
          <w:lang w:val="nn" w:eastAsia="nn" w:bidi="nn"/>
        </w:rPr>
        <w:t xml:space="preserve">fleire </w:t>
      </w:r>
      <w:r w:rsidR="001A1621" w:rsidRPr="00F55B83">
        <w:rPr>
          <w:rFonts w:ascii="Arial" w:eastAsia="Calibri" w:hAnsi="Arial" w:cs="Arial"/>
          <w:lang w:val="nn" w:eastAsia="nn" w:bidi="nn"/>
        </w:rPr>
        <w:t>i</w:t>
      </w:r>
      <w:r w:rsidR="006E76E0" w:rsidRPr="00F55B83">
        <w:rPr>
          <w:rFonts w:ascii="Arial" w:eastAsia="Calibri" w:hAnsi="Arial" w:cs="Arial"/>
          <w:lang w:val="nn" w:eastAsia="nn" w:bidi="nn"/>
        </w:rPr>
        <w:t>nnvandrarar i arbeid</w:t>
      </w:r>
    </w:p>
    <w:p w14:paraId="5B649848" w14:textId="176D4181" w:rsidR="006E76E0" w:rsidRPr="00F55B83" w:rsidRDefault="00DB0469" w:rsidP="00790182">
      <w:pPr>
        <w:pStyle w:val="Listeavsnitt"/>
        <w:numPr>
          <w:ilvl w:val="0"/>
          <w:numId w:val="19"/>
        </w:numPr>
        <w:spacing w:after="0"/>
        <w:ind w:left="714" w:hanging="357"/>
        <w:rPr>
          <w:rFonts w:ascii="Arial" w:hAnsi="Arial" w:cs="Arial"/>
          <w:lang w:val="nn" w:eastAsia="nn" w:bidi="nn"/>
        </w:rPr>
      </w:pPr>
      <w:r w:rsidRPr="00F55B83">
        <w:rPr>
          <w:rFonts w:ascii="Arial" w:eastAsia="Calibri" w:hAnsi="Arial" w:cs="Arial"/>
          <w:lang w:val="nn" w:eastAsia="nn" w:bidi="nn"/>
        </w:rPr>
        <w:t>B</w:t>
      </w:r>
      <w:r w:rsidR="006E76E0" w:rsidRPr="00F55B83">
        <w:rPr>
          <w:rFonts w:ascii="Arial" w:eastAsia="Calibri" w:hAnsi="Arial" w:cs="Arial"/>
          <w:lang w:val="nn" w:eastAsia="nn" w:bidi="nn"/>
        </w:rPr>
        <w:t>ustadsosial handlingsplan</w:t>
      </w:r>
    </w:p>
    <w:p w14:paraId="45ACD958" w14:textId="77777777" w:rsidR="00FB0EB8" w:rsidRPr="00F55B83" w:rsidRDefault="00FB0EB8" w:rsidP="00E87269">
      <w:pPr>
        <w:autoSpaceDE w:val="0"/>
        <w:autoSpaceDN w:val="0"/>
        <w:adjustRightInd w:val="0"/>
        <w:spacing w:after="0" w:line="240" w:lineRule="auto"/>
        <w:rPr>
          <w:rFonts w:ascii="Arial" w:eastAsia="Calibri" w:hAnsi="Arial" w:cs="Arial"/>
          <w:highlight w:val="yellow"/>
          <w:lang w:val="nn" w:eastAsia="nn" w:bidi="nn"/>
        </w:rPr>
      </w:pPr>
    </w:p>
    <w:p w14:paraId="4A4B08CA" w14:textId="1C2A7342" w:rsidR="008B3A47" w:rsidRPr="008B3A47" w:rsidRDefault="008B3A47" w:rsidP="008B3A47">
      <w:pPr>
        <w:widowControl w:val="0"/>
        <w:autoSpaceDE w:val="0"/>
        <w:autoSpaceDN w:val="0"/>
        <w:spacing w:after="0" w:line="240" w:lineRule="auto"/>
        <w:rPr>
          <w:rFonts w:ascii="Arial" w:eastAsia="Calibri" w:hAnsi="Arial" w:cs="Arial"/>
          <w:bCs/>
          <w:lang w:val="nn" w:eastAsia="nn" w:bidi="nn"/>
        </w:rPr>
      </w:pPr>
      <w:r w:rsidRPr="008B3A47">
        <w:rPr>
          <w:rFonts w:ascii="Arial" w:eastAsia="Calibri" w:hAnsi="Arial" w:cs="Arial"/>
          <w:bCs/>
          <w:lang w:val="nn" w:eastAsia="nn" w:bidi="nn"/>
        </w:rPr>
        <w:t>Strategi</w:t>
      </w:r>
      <w:r>
        <w:rPr>
          <w:rFonts w:ascii="Arial" w:eastAsia="Calibri" w:hAnsi="Arial" w:cs="Arial"/>
          <w:bCs/>
          <w:lang w:val="nn" w:eastAsia="nn" w:bidi="nn"/>
        </w:rPr>
        <w:t xml:space="preserve">ar for å motverka </w:t>
      </w:r>
      <w:r w:rsidRPr="008B3A47">
        <w:rPr>
          <w:rFonts w:ascii="Arial" w:eastAsia="Calibri" w:hAnsi="Arial" w:cs="Arial"/>
          <w:bCs/>
          <w:lang w:val="nn" w:eastAsia="nn" w:bidi="nn"/>
        </w:rPr>
        <w:t>sosial ulikskap i helse</w:t>
      </w:r>
      <w:r>
        <w:rPr>
          <w:rFonts w:ascii="Arial" w:eastAsia="Calibri" w:hAnsi="Arial" w:cs="Arial"/>
          <w:bCs/>
          <w:lang w:val="nn" w:eastAsia="nn" w:bidi="nn"/>
        </w:rPr>
        <w:t xml:space="preserve"> vert </w:t>
      </w:r>
      <w:r w:rsidR="00AB4B23">
        <w:rPr>
          <w:rFonts w:ascii="Arial" w:eastAsia="Calibri" w:hAnsi="Arial" w:cs="Arial"/>
          <w:bCs/>
          <w:lang w:val="nn" w:eastAsia="nn" w:bidi="nn"/>
        </w:rPr>
        <w:t>sentra</w:t>
      </w:r>
      <w:r w:rsidR="00BF2205">
        <w:rPr>
          <w:rFonts w:ascii="Arial" w:eastAsia="Calibri" w:hAnsi="Arial" w:cs="Arial"/>
          <w:bCs/>
          <w:lang w:val="nn" w:eastAsia="nn" w:bidi="nn"/>
        </w:rPr>
        <w:t>l</w:t>
      </w:r>
      <w:r w:rsidR="00AB4B23">
        <w:rPr>
          <w:rFonts w:ascii="Arial" w:eastAsia="Calibri" w:hAnsi="Arial" w:cs="Arial"/>
          <w:bCs/>
          <w:lang w:val="nn" w:eastAsia="nn" w:bidi="nn"/>
        </w:rPr>
        <w:t xml:space="preserve">t i utforming av begge kommunedelplanane. </w:t>
      </w:r>
      <w:r w:rsidRPr="008B3A47">
        <w:rPr>
          <w:rFonts w:ascii="Arial" w:eastAsia="Calibri" w:hAnsi="Arial" w:cs="Arial"/>
          <w:bCs/>
          <w:lang w:val="nn" w:eastAsia="nn" w:bidi="nn"/>
        </w:rPr>
        <w:t xml:space="preserve"> </w:t>
      </w:r>
    </w:p>
    <w:p w14:paraId="04578CDE" w14:textId="353BF393" w:rsidR="00E87269" w:rsidRPr="008B3A47" w:rsidRDefault="00E87269" w:rsidP="00E87269">
      <w:pPr>
        <w:autoSpaceDE w:val="0"/>
        <w:autoSpaceDN w:val="0"/>
        <w:adjustRightInd w:val="0"/>
        <w:spacing w:after="0" w:line="240" w:lineRule="auto"/>
        <w:rPr>
          <w:rFonts w:ascii="Arial" w:hAnsi="Arial" w:cs="Arial"/>
          <w:highlight w:val="yellow"/>
          <w:lang w:val="nn"/>
        </w:rPr>
      </w:pPr>
    </w:p>
    <w:p w14:paraId="57FC0BEB" w14:textId="77777777" w:rsidR="00551C64" w:rsidRPr="00F55B83" w:rsidRDefault="00551C64" w:rsidP="00E87269">
      <w:pPr>
        <w:autoSpaceDE w:val="0"/>
        <w:autoSpaceDN w:val="0"/>
        <w:adjustRightInd w:val="0"/>
        <w:spacing w:after="0" w:line="240" w:lineRule="auto"/>
        <w:rPr>
          <w:rFonts w:ascii="Arial" w:hAnsi="Arial" w:cs="Arial"/>
          <w:highlight w:val="yellow"/>
        </w:rPr>
      </w:pPr>
    </w:p>
    <w:p w14:paraId="7A3F32E2" w14:textId="77777777" w:rsidR="00A66788" w:rsidRPr="00F55B83" w:rsidRDefault="00A66788" w:rsidP="00A66788">
      <w:pPr>
        <w:pStyle w:val="Overskrift3"/>
        <w:rPr>
          <w:rFonts w:eastAsia="Calibri Light" w:cs="Arial"/>
          <w:color w:val="36867F"/>
        </w:rPr>
      </w:pPr>
      <w:bookmarkStart w:id="22" w:name="_Toc57053787"/>
      <w:r w:rsidRPr="00F55B83">
        <w:rPr>
          <w:rFonts w:eastAsia="Calibri Light" w:cs="Arial"/>
          <w:color w:val="36867F"/>
        </w:rPr>
        <w:t>Grunnlagsdokument</w:t>
      </w:r>
      <w:bookmarkEnd w:id="22"/>
      <w:r w:rsidRPr="00F55B83">
        <w:rPr>
          <w:rFonts w:eastAsia="Calibri Light" w:cs="Arial"/>
          <w:color w:val="36867F"/>
        </w:rPr>
        <w:t xml:space="preserve"> </w:t>
      </w:r>
    </w:p>
    <w:p w14:paraId="659004B5" w14:textId="77777777" w:rsidR="00A66788" w:rsidRPr="00F55B83" w:rsidRDefault="00A66788" w:rsidP="00A66788">
      <w:pPr>
        <w:rPr>
          <w:rFonts w:ascii="Arial" w:hAnsi="Arial" w:cs="Arial"/>
        </w:rPr>
      </w:pPr>
      <w:r w:rsidRPr="00F55B83">
        <w:rPr>
          <w:rFonts w:ascii="Arial" w:hAnsi="Arial" w:cs="Arial"/>
        </w:rPr>
        <w:t>Voss herad skal utarbeida ei rekkje grunnlagsdokument på overordna nivå som skal vera basis for vidare planlegging i heradet. Desse er:</w:t>
      </w:r>
    </w:p>
    <w:p w14:paraId="6111704A" w14:textId="66FA499C" w:rsidR="00A66788" w:rsidRPr="00F55B83" w:rsidRDefault="00A66788" w:rsidP="00A66788">
      <w:pPr>
        <w:pStyle w:val="Listeavsnitt"/>
        <w:numPr>
          <w:ilvl w:val="0"/>
          <w:numId w:val="19"/>
        </w:numPr>
        <w:spacing w:after="0"/>
        <w:rPr>
          <w:rFonts w:ascii="Arial" w:hAnsi="Arial" w:cs="Arial"/>
        </w:rPr>
      </w:pPr>
      <w:r w:rsidRPr="00F55B83">
        <w:rPr>
          <w:rFonts w:ascii="Arial" w:hAnsi="Arial" w:cs="Arial"/>
        </w:rPr>
        <w:t xml:space="preserve">Risiko- og </w:t>
      </w:r>
      <w:proofErr w:type="spellStart"/>
      <w:r w:rsidRPr="00F55B83">
        <w:rPr>
          <w:rFonts w:ascii="Arial" w:hAnsi="Arial" w:cs="Arial"/>
        </w:rPr>
        <w:t>sårbarhe</w:t>
      </w:r>
      <w:r w:rsidR="00B05206">
        <w:rPr>
          <w:rFonts w:ascii="Arial" w:hAnsi="Arial" w:cs="Arial"/>
        </w:rPr>
        <w:t>i</w:t>
      </w:r>
      <w:r w:rsidRPr="00F55B83">
        <w:rPr>
          <w:rFonts w:ascii="Arial" w:hAnsi="Arial" w:cs="Arial"/>
        </w:rPr>
        <w:t>tsanalyse</w:t>
      </w:r>
      <w:proofErr w:type="spellEnd"/>
      <w:r w:rsidRPr="00F55B83">
        <w:rPr>
          <w:rFonts w:ascii="Arial" w:hAnsi="Arial" w:cs="Arial"/>
        </w:rPr>
        <w:t xml:space="preserve"> (</w:t>
      </w:r>
      <w:proofErr w:type="spellStart"/>
      <w:r w:rsidRPr="00F55B83">
        <w:rPr>
          <w:rFonts w:ascii="Arial" w:hAnsi="Arial" w:cs="Arial"/>
        </w:rPr>
        <w:t>VossaROS</w:t>
      </w:r>
      <w:proofErr w:type="spellEnd"/>
      <w:r w:rsidRPr="00F55B83">
        <w:rPr>
          <w:rFonts w:ascii="Arial" w:hAnsi="Arial" w:cs="Arial"/>
        </w:rPr>
        <w:t xml:space="preserve">) </w:t>
      </w:r>
    </w:p>
    <w:p w14:paraId="750DAD3B" w14:textId="3ACE301B" w:rsidR="00A66788" w:rsidRPr="00F55B83" w:rsidRDefault="00A66788" w:rsidP="00A66788">
      <w:pPr>
        <w:pStyle w:val="Listeavsnitt"/>
        <w:numPr>
          <w:ilvl w:val="0"/>
          <w:numId w:val="19"/>
        </w:numPr>
        <w:spacing w:after="0"/>
        <w:rPr>
          <w:rFonts w:ascii="Arial" w:hAnsi="Arial" w:cs="Arial"/>
        </w:rPr>
      </w:pPr>
      <w:r w:rsidRPr="00F55B83">
        <w:rPr>
          <w:rFonts w:ascii="Arial" w:hAnsi="Arial" w:cs="Arial"/>
        </w:rPr>
        <w:t>Folkehelseoversikt</w:t>
      </w:r>
      <w:r w:rsidR="00A35BB9" w:rsidRPr="00F55B83">
        <w:rPr>
          <w:rFonts w:ascii="Arial" w:hAnsi="Arial" w:cs="Arial"/>
        </w:rPr>
        <w:t xml:space="preserve"> 2023</w:t>
      </w:r>
    </w:p>
    <w:p w14:paraId="28BBB549" w14:textId="1A86FB6B" w:rsidR="00A66788" w:rsidRPr="00F55B83" w:rsidRDefault="00A66788" w:rsidP="00A66788">
      <w:pPr>
        <w:pStyle w:val="Listeavsnitt"/>
        <w:numPr>
          <w:ilvl w:val="0"/>
          <w:numId w:val="19"/>
        </w:numPr>
        <w:spacing w:after="0"/>
        <w:rPr>
          <w:rFonts w:ascii="Arial" w:hAnsi="Arial" w:cs="Arial"/>
        </w:rPr>
      </w:pPr>
      <w:r w:rsidRPr="00F55B83">
        <w:rPr>
          <w:rFonts w:ascii="Arial" w:hAnsi="Arial" w:cs="Arial"/>
        </w:rPr>
        <w:t>Utvikla berekraftsindikatorar for oppfølging av FN sine berekraftsmål.</w:t>
      </w:r>
      <w:r w:rsidR="00DC49B3" w:rsidRPr="00F55B83">
        <w:rPr>
          <w:rStyle w:val="Fotnotereferanse"/>
          <w:rFonts w:ascii="Arial" w:hAnsi="Arial" w:cs="Arial"/>
        </w:rPr>
        <w:footnoteReference w:id="6"/>
      </w:r>
    </w:p>
    <w:p w14:paraId="442666F2" w14:textId="77777777" w:rsidR="00A66788" w:rsidRPr="00F55B83" w:rsidRDefault="00A66788" w:rsidP="00A66788">
      <w:pPr>
        <w:pStyle w:val="Listeavsnitt"/>
        <w:numPr>
          <w:ilvl w:val="0"/>
          <w:numId w:val="19"/>
        </w:numPr>
        <w:spacing w:after="0"/>
        <w:rPr>
          <w:rFonts w:ascii="Arial" w:hAnsi="Arial" w:cs="Arial"/>
        </w:rPr>
      </w:pPr>
      <w:r w:rsidRPr="00F55B83">
        <w:rPr>
          <w:rFonts w:ascii="Arial" w:hAnsi="Arial" w:cs="Arial"/>
        </w:rPr>
        <w:t>Klimarekneskap</w:t>
      </w:r>
    </w:p>
    <w:p w14:paraId="104818F3" w14:textId="77777777" w:rsidR="00A66788" w:rsidRPr="00F55B83" w:rsidRDefault="00A66788" w:rsidP="00A66788">
      <w:pPr>
        <w:pStyle w:val="Listeavsnitt"/>
        <w:numPr>
          <w:ilvl w:val="0"/>
          <w:numId w:val="19"/>
        </w:numPr>
        <w:spacing w:after="0"/>
        <w:rPr>
          <w:rFonts w:ascii="Arial" w:hAnsi="Arial" w:cs="Arial"/>
        </w:rPr>
      </w:pPr>
      <w:r w:rsidRPr="00F55B83">
        <w:rPr>
          <w:rFonts w:ascii="Arial" w:hAnsi="Arial" w:cs="Arial"/>
        </w:rPr>
        <w:t>Tilstandsrapportar innan skule og barnevern</w:t>
      </w:r>
    </w:p>
    <w:p w14:paraId="38F1DD3F" w14:textId="77777777" w:rsidR="00A66788" w:rsidRPr="00F55B83" w:rsidRDefault="00A66788" w:rsidP="00A66788">
      <w:pPr>
        <w:rPr>
          <w:rFonts w:ascii="Arial" w:hAnsi="Arial" w:cs="Arial"/>
        </w:rPr>
      </w:pPr>
    </w:p>
    <w:p w14:paraId="098BC463" w14:textId="77777777" w:rsidR="00A66788" w:rsidRPr="00F55B83" w:rsidRDefault="00A66788" w:rsidP="00A521B1">
      <w:pPr>
        <w:spacing w:after="0"/>
        <w:rPr>
          <w:rFonts w:ascii="Arial" w:hAnsi="Arial" w:cs="Arial"/>
          <w:highlight w:val="green"/>
        </w:rPr>
      </w:pPr>
    </w:p>
    <w:p w14:paraId="61D68821" w14:textId="7E31394B" w:rsidR="00A66788" w:rsidRPr="00F55B83" w:rsidRDefault="00A66788" w:rsidP="00A521B1">
      <w:pPr>
        <w:spacing w:after="0"/>
        <w:rPr>
          <w:rFonts w:ascii="Arial" w:hAnsi="Arial" w:cs="Arial"/>
          <w:highlight w:val="green"/>
        </w:rPr>
      </w:pPr>
    </w:p>
    <w:p w14:paraId="1330E66E" w14:textId="41F6083E" w:rsidR="00D565CB" w:rsidRDefault="004D199B" w:rsidP="004E7024">
      <w:pPr>
        <w:pStyle w:val="Overskrift1"/>
        <w:rPr>
          <w:rFonts w:ascii="Arial" w:hAnsi="Arial" w:cs="Arial"/>
          <w:b/>
        </w:rPr>
      </w:pPr>
      <w:bookmarkStart w:id="23" w:name="_Toc57053788"/>
      <w:r w:rsidRPr="00F55B83">
        <w:rPr>
          <w:rFonts w:ascii="Arial" w:hAnsi="Arial" w:cs="Arial"/>
          <w:b/>
        </w:rPr>
        <w:lastRenderedPageBreak/>
        <w:t>Samla oversikt</w:t>
      </w:r>
      <w:r w:rsidR="003246B0" w:rsidRPr="00F55B83">
        <w:rPr>
          <w:rFonts w:ascii="Arial" w:hAnsi="Arial" w:cs="Arial"/>
          <w:b/>
        </w:rPr>
        <w:t xml:space="preserve"> – planoppgåver 2020 – 2023</w:t>
      </w:r>
      <w:bookmarkEnd w:id="23"/>
    </w:p>
    <w:p w14:paraId="16A6F9C8" w14:textId="77777777" w:rsidR="00551C64" w:rsidRPr="00551C64" w:rsidRDefault="00551C64" w:rsidP="00551C64"/>
    <w:tbl>
      <w:tblPr>
        <w:tblStyle w:val="Rutenettabell1lysuthevingsfarge11"/>
        <w:tblW w:w="5000" w:type="pct"/>
        <w:tblLayout w:type="fixed"/>
        <w:tblLook w:val="04A0" w:firstRow="1" w:lastRow="0" w:firstColumn="1" w:lastColumn="0" w:noHBand="0" w:noVBand="1"/>
      </w:tblPr>
      <w:tblGrid>
        <w:gridCol w:w="3396"/>
        <w:gridCol w:w="1135"/>
        <w:gridCol w:w="1133"/>
        <w:gridCol w:w="854"/>
        <w:gridCol w:w="1136"/>
        <w:gridCol w:w="1408"/>
      </w:tblGrid>
      <w:tr w:rsidR="00410D5F" w:rsidRPr="00F521A7" w14:paraId="47669F75" w14:textId="77777777" w:rsidTr="00481FC3">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874" w:type="pct"/>
          </w:tcPr>
          <w:p w14:paraId="4D2B8C64" w14:textId="77777777" w:rsidR="00410D5F" w:rsidRPr="00F521A7" w:rsidRDefault="00410D5F" w:rsidP="00C21085">
            <w:pPr>
              <w:widowControl w:val="0"/>
              <w:autoSpaceDE w:val="0"/>
              <w:autoSpaceDN w:val="0"/>
              <w:spacing w:after="0" w:line="240" w:lineRule="auto"/>
              <w:rPr>
                <w:rFonts w:ascii="Arial" w:eastAsia="Calibri" w:hAnsi="Arial" w:cs="Arial"/>
                <w:sz w:val="21"/>
                <w:szCs w:val="21"/>
                <w:lang w:val="nn" w:eastAsia="nn" w:bidi="nn"/>
              </w:rPr>
            </w:pPr>
            <w:r w:rsidRPr="00F521A7">
              <w:rPr>
                <w:rFonts w:ascii="Arial" w:eastAsia="Calibri" w:hAnsi="Arial" w:cs="Arial"/>
                <w:sz w:val="21"/>
                <w:szCs w:val="21"/>
                <w:lang w:val="nn" w:eastAsia="nn" w:bidi="nn"/>
              </w:rPr>
              <w:t xml:space="preserve">Tittel </w:t>
            </w:r>
          </w:p>
        </w:tc>
        <w:tc>
          <w:tcPr>
            <w:tcW w:w="626" w:type="pct"/>
          </w:tcPr>
          <w:p w14:paraId="1AB5B8FD" w14:textId="77777777" w:rsidR="00410D5F" w:rsidRPr="00F521A7" w:rsidRDefault="00410D5F" w:rsidP="00C21085">
            <w:pPr>
              <w:widowControl w:val="0"/>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F521A7">
              <w:rPr>
                <w:rFonts w:ascii="Arial" w:eastAsia="Calibri" w:hAnsi="Arial" w:cs="Arial"/>
                <w:sz w:val="21"/>
                <w:szCs w:val="21"/>
                <w:lang w:val="nn" w:eastAsia="nn" w:bidi="nn"/>
              </w:rPr>
              <w:t>Oppstart</w:t>
            </w:r>
          </w:p>
        </w:tc>
        <w:tc>
          <w:tcPr>
            <w:tcW w:w="625" w:type="pct"/>
          </w:tcPr>
          <w:p w14:paraId="56CF3352" w14:textId="5DACD165" w:rsidR="00410D5F" w:rsidRPr="00F521A7" w:rsidRDefault="00410D5F" w:rsidP="00C21085">
            <w:pPr>
              <w:widowControl w:val="0"/>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F521A7">
              <w:rPr>
                <w:rFonts w:ascii="Arial" w:eastAsia="Calibri" w:hAnsi="Arial" w:cs="Arial"/>
                <w:sz w:val="21"/>
                <w:szCs w:val="21"/>
                <w:lang w:val="nn" w:eastAsia="nn" w:bidi="nn"/>
              </w:rPr>
              <w:t>Satsing</w:t>
            </w:r>
            <w:r w:rsidR="00711EC3">
              <w:rPr>
                <w:rStyle w:val="Fotnotereferanse"/>
                <w:rFonts w:ascii="Arial" w:eastAsia="Calibri" w:hAnsi="Arial" w:cs="Arial"/>
                <w:sz w:val="21"/>
                <w:szCs w:val="21"/>
                <w:lang w:val="nn" w:eastAsia="nn" w:bidi="nn"/>
              </w:rPr>
              <w:footnoteReference w:id="7"/>
            </w:r>
          </w:p>
        </w:tc>
        <w:tc>
          <w:tcPr>
            <w:tcW w:w="471" w:type="pct"/>
          </w:tcPr>
          <w:p w14:paraId="48868186" w14:textId="6026C0D0" w:rsidR="00410D5F" w:rsidRPr="00F521A7" w:rsidRDefault="00410D5F" w:rsidP="00C21085">
            <w:pPr>
              <w:widowControl w:val="0"/>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F521A7">
              <w:rPr>
                <w:rFonts w:ascii="Arial" w:eastAsia="Calibri" w:hAnsi="Arial" w:cs="Arial"/>
                <w:sz w:val="21"/>
                <w:szCs w:val="21"/>
                <w:lang w:val="nn" w:eastAsia="nn" w:bidi="nn"/>
              </w:rPr>
              <w:t>Type plan</w:t>
            </w:r>
            <w:r w:rsidR="008E109A">
              <w:rPr>
                <w:rStyle w:val="Fotnotereferanse"/>
                <w:rFonts w:ascii="Arial" w:eastAsia="Calibri" w:hAnsi="Arial" w:cs="Arial"/>
                <w:sz w:val="21"/>
                <w:szCs w:val="21"/>
                <w:lang w:val="nn" w:eastAsia="nn" w:bidi="nn"/>
              </w:rPr>
              <w:footnoteReference w:id="8"/>
            </w:r>
          </w:p>
        </w:tc>
        <w:tc>
          <w:tcPr>
            <w:tcW w:w="627" w:type="pct"/>
          </w:tcPr>
          <w:p w14:paraId="6B23D3AF" w14:textId="77777777" w:rsidR="00410D5F" w:rsidRPr="00F521A7" w:rsidRDefault="00410D5F" w:rsidP="00C21085">
            <w:pPr>
              <w:widowControl w:val="0"/>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F521A7">
              <w:rPr>
                <w:rFonts w:ascii="Arial" w:eastAsia="Calibri" w:hAnsi="Arial" w:cs="Arial"/>
                <w:sz w:val="21"/>
                <w:szCs w:val="21"/>
                <w:lang w:val="nn" w:eastAsia="nn" w:bidi="nn"/>
              </w:rPr>
              <w:t>Politisk utval</w:t>
            </w:r>
          </w:p>
        </w:tc>
        <w:tc>
          <w:tcPr>
            <w:tcW w:w="777" w:type="pct"/>
          </w:tcPr>
          <w:p w14:paraId="587CD0E4" w14:textId="77777777" w:rsidR="00410D5F" w:rsidRPr="00F521A7" w:rsidRDefault="00410D5F" w:rsidP="00C21085">
            <w:pPr>
              <w:widowControl w:val="0"/>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F521A7">
              <w:rPr>
                <w:rFonts w:ascii="Arial" w:eastAsia="Calibri" w:hAnsi="Arial" w:cs="Arial"/>
                <w:sz w:val="21"/>
                <w:szCs w:val="21"/>
                <w:lang w:val="nn" w:eastAsia="nn" w:bidi="nn"/>
              </w:rPr>
              <w:t>Politisk vedtak</w:t>
            </w:r>
          </w:p>
        </w:tc>
      </w:tr>
      <w:tr w:rsidR="00410D5F" w:rsidRPr="00B132CF" w14:paraId="3A259330"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4700232B" w14:textId="77777777" w:rsidR="00410D5F" w:rsidRPr="00DF525E" w:rsidRDefault="00410D5F" w:rsidP="00C21085">
            <w:pPr>
              <w:widowControl w:val="0"/>
              <w:autoSpaceDE w:val="0"/>
              <w:autoSpaceDN w:val="0"/>
              <w:spacing w:after="0" w:line="240" w:lineRule="auto"/>
              <w:rPr>
                <w:rFonts w:ascii="Arial" w:eastAsia="Calibri" w:hAnsi="Arial" w:cs="Arial"/>
                <w:b w:val="0"/>
                <w:sz w:val="21"/>
                <w:szCs w:val="21"/>
                <w:lang w:val="nn" w:eastAsia="nn" w:bidi="nn"/>
              </w:rPr>
            </w:pPr>
            <w:r w:rsidRPr="00DF525E">
              <w:rPr>
                <w:rFonts w:ascii="Arial" w:eastAsia="Calibri" w:hAnsi="Arial" w:cs="Arial"/>
                <w:b w:val="0"/>
                <w:sz w:val="21"/>
                <w:szCs w:val="21"/>
                <w:lang w:val="nn" w:eastAsia="nn" w:bidi="nn"/>
              </w:rPr>
              <w:t>Tidleg innsats og livsmeistring</w:t>
            </w:r>
          </w:p>
        </w:tc>
        <w:tc>
          <w:tcPr>
            <w:tcW w:w="626" w:type="pct"/>
          </w:tcPr>
          <w:p w14:paraId="6B521664"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2020</w:t>
            </w:r>
          </w:p>
        </w:tc>
        <w:tc>
          <w:tcPr>
            <w:tcW w:w="625" w:type="pct"/>
          </w:tcPr>
          <w:p w14:paraId="4BB84486" w14:textId="2092F9D0" w:rsidR="00410D5F" w:rsidRPr="00B132CF" w:rsidRDefault="008D036C"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U</w:t>
            </w:r>
          </w:p>
        </w:tc>
        <w:tc>
          <w:tcPr>
            <w:tcW w:w="471" w:type="pct"/>
          </w:tcPr>
          <w:p w14:paraId="4731D823" w14:textId="04910D4F"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K</w:t>
            </w:r>
          </w:p>
        </w:tc>
        <w:tc>
          <w:tcPr>
            <w:tcW w:w="627" w:type="pct"/>
          </w:tcPr>
          <w:p w14:paraId="5E3DA070" w14:textId="4AF68B48"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LEV</w:t>
            </w:r>
          </w:p>
        </w:tc>
        <w:tc>
          <w:tcPr>
            <w:tcW w:w="777" w:type="pct"/>
          </w:tcPr>
          <w:p w14:paraId="7D40CDD6"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Vår 2022</w:t>
            </w:r>
          </w:p>
        </w:tc>
      </w:tr>
      <w:tr w:rsidR="00410D5F" w:rsidRPr="00B132CF" w14:paraId="7BB377AA"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4E8C696F" w14:textId="77777777" w:rsidR="00410D5F" w:rsidRPr="00DF525E" w:rsidRDefault="00410D5F" w:rsidP="00C21085">
            <w:pPr>
              <w:widowControl w:val="0"/>
              <w:autoSpaceDE w:val="0"/>
              <w:autoSpaceDN w:val="0"/>
              <w:spacing w:after="0" w:line="240" w:lineRule="auto"/>
              <w:rPr>
                <w:rFonts w:ascii="Arial" w:eastAsia="Calibri" w:hAnsi="Arial" w:cs="Arial"/>
                <w:b w:val="0"/>
                <w:sz w:val="21"/>
                <w:szCs w:val="21"/>
                <w:lang w:val="nn" w:eastAsia="nn" w:bidi="nn"/>
              </w:rPr>
            </w:pPr>
            <w:r w:rsidRPr="00DF525E">
              <w:rPr>
                <w:rFonts w:ascii="Arial" w:eastAsia="Calibri" w:hAnsi="Arial" w:cs="Arial"/>
                <w:b w:val="0"/>
                <w:sz w:val="21"/>
                <w:szCs w:val="21"/>
                <w:lang w:val="nn" w:eastAsia="nn" w:bidi="nn"/>
              </w:rPr>
              <w:t>Strategisk næringsutvikling</w:t>
            </w:r>
          </w:p>
        </w:tc>
        <w:tc>
          <w:tcPr>
            <w:tcW w:w="626" w:type="pct"/>
          </w:tcPr>
          <w:p w14:paraId="7BB5AEB9"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2020</w:t>
            </w:r>
          </w:p>
        </w:tc>
        <w:tc>
          <w:tcPr>
            <w:tcW w:w="625" w:type="pct"/>
          </w:tcPr>
          <w:p w14:paraId="403C45F3" w14:textId="41865FA7" w:rsidR="00410D5F" w:rsidRPr="00B132CF" w:rsidRDefault="008D036C"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V</w:t>
            </w:r>
          </w:p>
        </w:tc>
        <w:tc>
          <w:tcPr>
            <w:tcW w:w="471" w:type="pct"/>
          </w:tcPr>
          <w:p w14:paraId="03FCE287" w14:textId="7AB65733"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T</w:t>
            </w:r>
          </w:p>
        </w:tc>
        <w:tc>
          <w:tcPr>
            <w:tcW w:w="627" w:type="pct"/>
          </w:tcPr>
          <w:p w14:paraId="178AF723" w14:textId="7E328B2A"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UKN</w:t>
            </w:r>
          </w:p>
        </w:tc>
        <w:tc>
          <w:tcPr>
            <w:tcW w:w="777" w:type="pct"/>
          </w:tcPr>
          <w:p w14:paraId="4937C5FE"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Haust 2021</w:t>
            </w:r>
          </w:p>
        </w:tc>
      </w:tr>
      <w:tr w:rsidR="00410D5F" w:rsidRPr="00B132CF" w14:paraId="08B816FA"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2F029F28" w14:textId="77777777" w:rsidR="00410D5F" w:rsidRPr="00DF525E" w:rsidRDefault="00410D5F" w:rsidP="00C21085">
            <w:pPr>
              <w:widowControl w:val="0"/>
              <w:autoSpaceDE w:val="0"/>
              <w:autoSpaceDN w:val="0"/>
              <w:spacing w:after="0" w:line="240" w:lineRule="auto"/>
              <w:rPr>
                <w:rFonts w:ascii="Arial" w:eastAsia="Calibri" w:hAnsi="Arial" w:cs="Arial"/>
                <w:b w:val="0"/>
                <w:sz w:val="21"/>
                <w:szCs w:val="21"/>
                <w:lang w:val="nn" w:eastAsia="nn" w:bidi="nn"/>
              </w:rPr>
            </w:pPr>
            <w:r w:rsidRPr="00DF525E">
              <w:rPr>
                <w:rFonts w:ascii="Arial" w:eastAsia="Calibri" w:hAnsi="Arial" w:cs="Arial"/>
                <w:b w:val="0"/>
                <w:sz w:val="21"/>
                <w:szCs w:val="21"/>
                <w:lang w:val="nn" w:eastAsia="nn" w:bidi="nn"/>
              </w:rPr>
              <w:t>Vegplan</w:t>
            </w:r>
          </w:p>
        </w:tc>
        <w:tc>
          <w:tcPr>
            <w:tcW w:w="626" w:type="pct"/>
          </w:tcPr>
          <w:p w14:paraId="12A098AD"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2020</w:t>
            </w:r>
          </w:p>
        </w:tc>
        <w:tc>
          <w:tcPr>
            <w:tcW w:w="625" w:type="pct"/>
          </w:tcPr>
          <w:p w14:paraId="58C70766" w14:textId="5B106142" w:rsidR="00410D5F" w:rsidRPr="00B132CF" w:rsidRDefault="008D036C"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V</w:t>
            </w:r>
          </w:p>
        </w:tc>
        <w:tc>
          <w:tcPr>
            <w:tcW w:w="471" w:type="pct"/>
          </w:tcPr>
          <w:p w14:paraId="360DE1D7" w14:textId="629066DD"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H</w:t>
            </w:r>
          </w:p>
        </w:tc>
        <w:tc>
          <w:tcPr>
            <w:tcW w:w="627" w:type="pct"/>
          </w:tcPr>
          <w:p w14:paraId="4D9DC966" w14:textId="0679B83A"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UKN</w:t>
            </w:r>
          </w:p>
        </w:tc>
        <w:tc>
          <w:tcPr>
            <w:tcW w:w="777" w:type="pct"/>
          </w:tcPr>
          <w:p w14:paraId="39443528"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Haust 2021</w:t>
            </w:r>
          </w:p>
        </w:tc>
      </w:tr>
      <w:tr w:rsidR="00410D5F" w:rsidRPr="00B132CF" w14:paraId="1A2DAD95"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19562753" w14:textId="77777777" w:rsidR="00410D5F" w:rsidRPr="00DF525E" w:rsidRDefault="00410D5F" w:rsidP="00C21085">
            <w:pPr>
              <w:widowControl w:val="0"/>
              <w:autoSpaceDE w:val="0"/>
              <w:autoSpaceDN w:val="0"/>
              <w:spacing w:after="0" w:line="240" w:lineRule="auto"/>
              <w:rPr>
                <w:rFonts w:ascii="Arial" w:eastAsia="Calibri" w:hAnsi="Arial" w:cs="Arial"/>
                <w:b w:val="0"/>
                <w:i/>
                <w:sz w:val="21"/>
                <w:szCs w:val="21"/>
                <w:lang w:val="nn" w:eastAsia="nn" w:bidi="nn"/>
              </w:rPr>
            </w:pPr>
            <w:r w:rsidRPr="00DF525E">
              <w:rPr>
                <w:rFonts w:ascii="Arial" w:eastAsia="Calibri" w:hAnsi="Arial" w:cs="Arial"/>
                <w:b w:val="0"/>
                <w:sz w:val="21"/>
                <w:szCs w:val="21"/>
                <w:lang w:val="nn" w:eastAsia="nn" w:bidi="nn"/>
              </w:rPr>
              <w:t>Flaumsikring Vossovassdraget</w:t>
            </w:r>
          </w:p>
        </w:tc>
        <w:tc>
          <w:tcPr>
            <w:tcW w:w="626" w:type="pct"/>
          </w:tcPr>
          <w:p w14:paraId="192F5EF7"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1"/>
                <w:szCs w:val="21"/>
                <w:lang w:val="nn" w:eastAsia="nn" w:bidi="nn"/>
              </w:rPr>
            </w:pPr>
            <w:r w:rsidRPr="00B132CF">
              <w:rPr>
                <w:rFonts w:ascii="Arial" w:eastAsia="Calibri" w:hAnsi="Arial" w:cs="Arial"/>
                <w:sz w:val="21"/>
                <w:szCs w:val="21"/>
                <w:lang w:val="nn" w:eastAsia="nn" w:bidi="nn"/>
              </w:rPr>
              <w:t>2020</w:t>
            </w:r>
          </w:p>
        </w:tc>
        <w:tc>
          <w:tcPr>
            <w:tcW w:w="625" w:type="pct"/>
          </w:tcPr>
          <w:p w14:paraId="72F57C2B" w14:textId="1E7007C8" w:rsidR="00410D5F" w:rsidRPr="00B132CF" w:rsidRDefault="008D036C"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K</w:t>
            </w:r>
          </w:p>
        </w:tc>
        <w:tc>
          <w:tcPr>
            <w:tcW w:w="471" w:type="pct"/>
          </w:tcPr>
          <w:p w14:paraId="495AEBF8" w14:textId="07BED9F5" w:rsidR="00410D5F" w:rsidRPr="00B132CF" w:rsidRDefault="00B67EC4"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Pr>
                <w:rFonts w:ascii="Arial" w:eastAsia="Calibri" w:hAnsi="Arial" w:cs="Arial"/>
                <w:sz w:val="21"/>
                <w:szCs w:val="21"/>
                <w:lang w:val="nn" w:eastAsia="nn" w:bidi="nn"/>
              </w:rPr>
              <w:t>S</w:t>
            </w:r>
          </w:p>
        </w:tc>
        <w:tc>
          <w:tcPr>
            <w:tcW w:w="627" w:type="pct"/>
          </w:tcPr>
          <w:p w14:paraId="401B5273" w14:textId="2993A9B2"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UK</w:t>
            </w:r>
            <w:r w:rsidR="00634381">
              <w:rPr>
                <w:rFonts w:ascii="Arial" w:eastAsia="Calibri" w:hAnsi="Arial" w:cs="Arial"/>
                <w:sz w:val="21"/>
                <w:szCs w:val="21"/>
                <w:lang w:val="nn" w:eastAsia="nn" w:bidi="nn"/>
              </w:rPr>
              <w:t>M</w:t>
            </w:r>
          </w:p>
        </w:tc>
        <w:tc>
          <w:tcPr>
            <w:tcW w:w="777" w:type="pct"/>
          </w:tcPr>
          <w:p w14:paraId="7336D8F2" w14:textId="25CC5D87" w:rsidR="00410D5F" w:rsidRPr="00B132CF" w:rsidRDefault="00101665"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Haust</w:t>
            </w:r>
            <w:r w:rsidR="00410D5F" w:rsidRPr="00B132CF">
              <w:rPr>
                <w:rFonts w:ascii="Arial" w:eastAsia="Calibri" w:hAnsi="Arial" w:cs="Arial"/>
                <w:sz w:val="21"/>
                <w:szCs w:val="21"/>
                <w:lang w:val="nn" w:eastAsia="nn" w:bidi="nn"/>
              </w:rPr>
              <w:t xml:space="preserve"> 2021</w:t>
            </w:r>
          </w:p>
        </w:tc>
      </w:tr>
      <w:tr w:rsidR="00815BA4" w:rsidRPr="00B132CF" w14:paraId="1BD482F2"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432F183F" w14:textId="77777777" w:rsidR="00815BA4" w:rsidRPr="00DF525E" w:rsidRDefault="00815BA4" w:rsidP="00534A0C">
            <w:pPr>
              <w:widowControl w:val="0"/>
              <w:autoSpaceDE w:val="0"/>
              <w:autoSpaceDN w:val="0"/>
              <w:spacing w:after="0" w:line="240" w:lineRule="auto"/>
              <w:rPr>
                <w:rFonts w:ascii="Arial" w:eastAsia="Calibri" w:hAnsi="Arial" w:cs="Arial"/>
                <w:b w:val="0"/>
                <w:i/>
                <w:sz w:val="21"/>
                <w:szCs w:val="21"/>
                <w:lang w:val="nn" w:eastAsia="nn" w:bidi="nn"/>
              </w:rPr>
            </w:pPr>
            <w:r w:rsidRPr="00DF525E">
              <w:rPr>
                <w:rFonts w:ascii="Arial" w:eastAsia="Calibri" w:hAnsi="Arial" w:cs="Arial"/>
                <w:b w:val="0"/>
                <w:sz w:val="21"/>
                <w:szCs w:val="21"/>
                <w:lang w:val="nn" w:eastAsia="nn" w:bidi="nn"/>
              </w:rPr>
              <w:t>Brannstasjon</w:t>
            </w:r>
          </w:p>
        </w:tc>
        <w:tc>
          <w:tcPr>
            <w:tcW w:w="626" w:type="pct"/>
          </w:tcPr>
          <w:p w14:paraId="00C200B5" w14:textId="77777777" w:rsidR="00815BA4" w:rsidRPr="00B132CF" w:rsidRDefault="00815BA4" w:rsidP="00534A0C">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2020</w:t>
            </w:r>
          </w:p>
        </w:tc>
        <w:tc>
          <w:tcPr>
            <w:tcW w:w="625" w:type="pct"/>
          </w:tcPr>
          <w:p w14:paraId="2DA1CEBC" w14:textId="77777777" w:rsidR="00815BA4" w:rsidRPr="00B132CF" w:rsidRDefault="00815BA4" w:rsidP="00534A0C">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V</w:t>
            </w:r>
          </w:p>
        </w:tc>
        <w:tc>
          <w:tcPr>
            <w:tcW w:w="471" w:type="pct"/>
          </w:tcPr>
          <w:p w14:paraId="3384D7DE" w14:textId="77777777" w:rsidR="00815BA4" w:rsidRPr="00B132CF" w:rsidRDefault="00815BA4" w:rsidP="00534A0C">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DR</w:t>
            </w:r>
          </w:p>
        </w:tc>
        <w:tc>
          <w:tcPr>
            <w:tcW w:w="627" w:type="pct"/>
          </w:tcPr>
          <w:p w14:paraId="0A5A2F43" w14:textId="77777777" w:rsidR="00815BA4" w:rsidRPr="00B132CF" w:rsidRDefault="00815BA4" w:rsidP="00534A0C">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FPL</w:t>
            </w:r>
          </w:p>
        </w:tc>
        <w:tc>
          <w:tcPr>
            <w:tcW w:w="777" w:type="pct"/>
          </w:tcPr>
          <w:p w14:paraId="40D3E3BC" w14:textId="77777777" w:rsidR="00815BA4" w:rsidRPr="00B132CF" w:rsidRDefault="00815BA4" w:rsidP="00534A0C">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2021</w:t>
            </w:r>
          </w:p>
        </w:tc>
      </w:tr>
      <w:tr w:rsidR="00815BA4" w:rsidRPr="00B132CF" w14:paraId="4EC1B971"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1AD7816F" w14:textId="77777777" w:rsidR="00815BA4" w:rsidRPr="00DF525E" w:rsidRDefault="00815BA4" w:rsidP="00534A0C">
            <w:pPr>
              <w:widowControl w:val="0"/>
              <w:autoSpaceDE w:val="0"/>
              <w:autoSpaceDN w:val="0"/>
              <w:spacing w:after="0" w:line="240" w:lineRule="auto"/>
              <w:rPr>
                <w:rFonts w:ascii="Arial" w:eastAsia="Calibri" w:hAnsi="Arial" w:cs="Arial"/>
                <w:b w:val="0"/>
                <w:sz w:val="21"/>
                <w:szCs w:val="21"/>
                <w:lang w:val="nn" w:eastAsia="nn" w:bidi="nn"/>
              </w:rPr>
            </w:pPr>
            <w:r w:rsidRPr="00DF525E">
              <w:rPr>
                <w:rFonts w:ascii="Arial" w:eastAsia="Calibri" w:hAnsi="Arial" w:cs="Arial"/>
                <w:b w:val="0"/>
                <w:sz w:val="21"/>
                <w:szCs w:val="21"/>
                <w:lang w:val="nn" w:eastAsia="nn" w:bidi="nn"/>
              </w:rPr>
              <w:t>VossaROS</w:t>
            </w:r>
          </w:p>
        </w:tc>
        <w:tc>
          <w:tcPr>
            <w:tcW w:w="626" w:type="pct"/>
          </w:tcPr>
          <w:p w14:paraId="588D4981" w14:textId="77777777" w:rsidR="00815BA4" w:rsidRPr="00B132CF" w:rsidRDefault="00815BA4" w:rsidP="00534A0C">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2020</w:t>
            </w:r>
          </w:p>
        </w:tc>
        <w:tc>
          <w:tcPr>
            <w:tcW w:w="625" w:type="pct"/>
          </w:tcPr>
          <w:p w14:paraId="3F49ACF6" w14:textId="77777777" w:rsidR="00815BA4" w:rsidRPr="00B132CF" w:rsidRDefault="00815BA4" w:rsidP="00534A0C">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c>
          <w:tcPr>
            <w:tcW w:w="471" w:type="pct"/>
          </w:tcPr>
          <w:p w14:paraId="087D1DB5" w14:textId="77777777" w:rsidR="00815BA4" w:rsidRPr="00B132CF" w:rsidRDefault="00815BA4" w:rsidP="00534A0C">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c>
          <w:tcPr>
            <w:tcW w:w="627" w:type="pct"/>
          </w:tcPr>
          <w:p w14:paraId="42E94F0B" w14:textId="53606818" w:rsidR="00815BA4" w:rsidRPr="00B132CF" w:rsidRDefault="00815BA4" w:rsidP="00534A0C">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UK</w:t>
            </w:r>
            <w:r w:rsidR="000057A3">
              <w:rPr>
                <w:rFonts w:ascii="Arial" w:eastAsia="Calibri" w:hAnsi="Arial" w:cs="Arial"/>
                <w:sz w:val="21"/>
                <w:szCs w:val="21"/>
                <w:lang w:val="nn" w:eastAsia="nn" w:bidi="nn"/>
              </w:rPr>
              <w:t>M</w:t>
            </w:r>
          </w:p>
        </w:tc>
        <w:tc>
          <w:tcPr>
            <w:tcW w:w="777" w:type="pct"/>
          </w:tcPr>
          <w:p w14:paraId="0B8A2BDF" w14:textId="77777777" w:rsidR="00815BA4" w:rsidRPr="00B132CF" w:rsidRDefault="00815BA4" w:rsidP="00534A0C">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2021</w:t>
            </w:r>
          </w:p>
        </w:tc>
      </w:tr>
      <w:tr w:rsidR="00815BA4" w:rsidRPr="00B132CF" w14:paraId="489C5B12"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350329BF" w14:textId="1C5A95C1" w:rsidR="00815BA4" w:rsidRPr="00DF525E" w:rsidRDefault="00E82F6B" w:rsidP="00534A0C">
            <w:pPr>
              <w:widowControl w:val="0"/>
              <w:autoSpaceDE w:val="0"/>
              <w:autoSpaceDN w:val="0"/>
              <w:spacing w:after="0" w:line="240" w:lineRule="auto"/>
              <w:rPr>
                <w:rFonts w:ascii="Arial" w:eastAsia="Calibri" w:hAnsi="Arial" w:cs="Arial"/>
                <w:b w:val="0"/>
                <w:sz w:val="21"/>
                <w:szCs w:val="21"/>
                <w:lang w:val="nn" w:eastAsia="nn" w:bidi="nn"/>
              </w:rPr>
            </w:pPr>
            <w:r>
              <w:rPr>
                <w:rFonts w:ascii="Arial" w:eastAsia="Calibri" w:hAnsi="Arial" w:cs="Arial"/>
                <w:b w:val="0"/>
                <w:sz w:val="21"/>
                <w:szCs w:val="21"/>
                <w:lang w:val="nn" w:eastAsia="nn" w:bidi="nn"/>
              </w:rPr>
              <w:t>S</w:t>
            </w:r>
            <w:r w:rsidR="00815BA4" w:rsidRPr="00DF525E">
              <w:rPr>
                <w:rFonts w:ascii="Arial" w:eastAsia="Calibri" w:hAnsi="Arial" w:cs="Arial"/>
                <w:b w:val="0"/>
                <w:sz w:val="21"/>
                <w:szCs w:val="21"/>
                <w:lang w:val="nn" w:eastAsia="nn" w:bidi="nn"/>
              </w:rPr>
              <w:t>amfunnsutviklar</w:t>
            </w:r>
            <w:r>
              <w:rPr>
                <w:rFonts w:ascii="Arial" w:eastAsia="Calibri" w:hAnsi="Arial" w:cs="Arial"/>
                <w:b w:val="0"/>
                <w:sz w:val="21"/>
                <w:szCs w:val="21"/>
                <w:lang w:val="nn" w:eastAsia="nn" w:bidi="nn"/>
              </w:rPr>
              <w:t xml:space="preserve">rolla </w:t>
            </w:r>
          </w:p>
        </w:tc>
        <w:tc>
          <w:tcPr>
            <w:tcW w:w="626" w:type="pct"/>
          </w:tcPr>
          <w:p w14:paraId="5565444D" w14:textId="77777777" w:rsidR="00815BA4" w:rsidRPr="00B132CF" w:rsidRDefault="00815BA4" w:rsidP="00534A0C">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2020</w:t>
            </w:r>
          </w:p>
        </w:tc>
        <w:tc>
          <w:tcPr>
            <w:tcW w:w="625" w:type="pct"/>
          </w:tcPr>
          <w:p w14:paraId="28FA157E" w14:textId="77777777" w:rsidR="00815BA4" w:rsidRPr="00B132CF" w:rsidRDefault="00815BA4" w:rsidP="00534A0C">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c>
          <w:tcPr>
            <w:tcW w:w="471" w:type="pct"/>
          </w:tcPr>
          <w:p w14:paraId="1D173C3F" w14:textId="77777777" w:rsidR="00815BA4" w:rsidRPr="00B132CF" w:rsidRDefault="00815BA4" w:rsidP="00534A0C">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c>
          <w:tcPr>
            <w:tcW w:w="627" w:type="pct"/>
          </w:tcPr>
          <w:p w14:paraId="1F6EFC94" w14:textId="77777777" w:rsidR="00815BA4" w:rsidRPr="00B132CF" w:rsidRDefault="00815BA4" w:rsidP="00534A0C">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FPL</w:t>
            </w:r>
          </w:p>
        </w:tc>
        <w:tc>
          <w:tcPr>
            <w:tcW w:w="777" w:type="pct"/>
          </w:tcPr>
          <w:p w14:paraId="7FDC7C60" w14:textId="77777777" w:rsidR="00815BA4" w:rsidRPr="00B132CF" w:rsidRDefault="00815BA4" w:rsidP="00534A0C">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Vår 2022</w:t>
            </w:r>
          </w:p>
        </w:tc>
      </w:tr>
      <w:tr w:rsidR="00410D5F" w:rsidRPr="00B132CF" w14:paraId="096B2BDD"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6568F5BC" w14:textId="77777777" w:rsidR="00410D5F" w:rsidRPr="00DF525E" w:rsidRDefault="00410D5F" w:rsidP="00C21085">
            <w:pPr>
              <w:widowControl w:val="0"/>
              <w:autoSpaceDE w:val="0"/>
              <w:autoSpaceDN w:val="0"/>
              <w:spacing w:after="0" w:line="240" w:lineRule="auto"/>
              <w:rPr>
                <w:rFonts w:ascii="Arial" w:eastAsia="Calibri" w:hAnsi="Arial" w:cs="Arial"/>
                <w:b w:val="0"/>
                <w:sz w:val="21"/>
                <w:szCs w:val="21"/>
                <w:lang w:val="nn" w:eastAsia="nn" w:bidi="nn"/>
              </w:rPr>
            </w:pPr>
            <w:r w:rsidRPr="00DF525E">
              <w:rPr>
                <w:rFonts w:ascii="Arial" w:eastAsia="Calibri" w:hAnsi="Arial" w:cs="Arial"/>
                <w:b w:val="0"/>
                <w:sz w:val="21"/>
                <w:szCs w:val="21"/>
                <w:lang w:val="nn" w:eastAsia="nn" w:bidi="nn"/>
              </w:rPr>
              <w:t>Inkludering og mangfald</w:t>
            </w:r>
          </w:p>
        </w:tc>
        <w:tc>
          <w:tcPr>
            <w:tcW w:w="626" w:type="pct"/>
          </w:tcPr>
          <w:p w14:paraId="06A80784"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2021</w:t>
            </w:r>
          </w:p>
        </w:tc>
        <w:tc>
          <w:tcPr>
            <w:tcW w:w="625" w:type="pct"/>
          </w:tcPr>
          <w:p w14:paraId="564CB87B" w14:textId="4AE73F39" w:rsidR="00410D5F" w:rsidRPr="00B132CF" w:rsidRDefault="008D036C"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U</w:t>
            </w:r>
          </w:p>
        </w:tc>
        <w:tc>
          <w:tcPr>
            <w:tcW w:w="471" w:type="pct"/>
          </w:tcPr>
          <w:p w14:paraId="7734FABD" w14:textId="3C7E59ED"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K</w:t>
            </w:r>
          </w:p>
        </w:tc>
        <w:tc>
          <w:tcPr>
            <w:tcW w:w="627" w:type="pct"/>
          </w:tcPr>
          <w:p w14:paraId="46840FCF" w14:textId="3F7590A0"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LEV</w:t>
            </w:r>
          </w:p>
        </w:tc>
        <w:tc>
          <w:tcPr>
            <w:tcW w:w="777" w:type="pct"/>
          </w:tcPr>
          <w:p w14:paraId="535F4872"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Vår 2023</w:t>
            </w:r>
          </w:p>
        </w:tc>
      </w:tr>
      <w:tr w:rsidR="00410D5F" w:rsidRPr="00B132CF" w14:paraId="324247D0"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6F7E66B8" w14:textId="6A393D4D" w:rsidR="00410D5F" w:rsidRPr="00DF525E" w:rsidRDefault="00410D5F" w:rsidP="00C21085">
            <w:pPr>
              <w:widowControl w:val="0"/>
              <w:autoSpaceDE w:val="0"/>
              <w:autoSpaceDN w:val="0"/>
              <w:spacing w:after="0" w:line="240" w:lineRule="auto"/>
              <w:rPr>
                <w:rFonts w:ascii="Arial" w:eastAsia="Calibri" w:hAnsi="Arial" w:cs="Arial"/>
                <w:b w:val="0"/>
                <w:sz w:val="21"/>
                <w:szCs w:val="21"/>
                <w:lang w:val="nn" w:eastAsia="nn" w:bidi="nn"/>
              </w:rPr>
            </w:pPr>
            <w:r w:rsidRPr="00DF525E">
              <w:rPr>
                <w:rFonts w:ascii="Arial" w:eastAsia="Calibri" w:hAnsi="Arial" w:cs="Arial"/>
                <w:b w:val="0"/>
                <w:sz w:val="21"/>
                <w:szCs w:val="21"/>
                <w:lang w:val="nn" w:eastAsia="nn" w:bidi="nn"/>
              </w:rPr>
              <w:t>Klima</w:t>
            </w:r>
            <w:r w:rsidR="0019406D" w:rsidRPr="00DF525E">
              <w:rPr>
                <w:rFonts w:ascii="Arial" w:eastAsia="Calibri" w:hAnsi="Arial" w:cs="Arial"/>
                <w:b w:val="0"/>
                <w:sz w:val="21"/>
                <w:szCs w:val="21"/>
                <w:lang w:val="nn" w:eastAsia="nn" w:bidi="nn"/>
              </w:rPr>
              <w:t xml:space="preserve"> o</w:t>
            </w:r>
            <w:r w:rsidR="00974E7F" w:rsidRPr="00DF525E">
              <w:rPr>
                <w:rFonts w:ascii="Arial" w:eastAsia="Calibri" w:hAnsi="Arial" w:cs="Arial"/>
                <w:b w:val="0"/>
                <w:sz w:val="21"/>
                <w:szCs w:val="21"/>
                <w:lang w:val="nn" w:eastAsia="nn" w:bidi="nn"/>
              </w:rPr>
              <w:t>g</w:t>
            </w:r>
            <w:r w:rsidR="0019406D" w:rsidRPr="00DF525E">
              <w:rPr>
                <w:rFonts w:ascii="Arial" w:eastAsia="Calibri" w:hAnsi="Arial" w:cs="Arial"/>
                <w:b w:val="0"/>
                <w:sz w:val="21"/>
                <w:szCs w:val="21"/>
                <w:lang w:val="nn" w:eastAsia="nn" w:bidi="nn"/>
              </w:rPr>
              <w:t xml:space="preserve"> klimatilpassing </w:t>
            </w:r>
          </w:p>
        </w:tc>
        <w:tc>
          <w:tcPr>
            <w:tcW w:w="626" w:type="pct"/>
          </w:tcPr>
          <w:p w14:paraId="5F378BD7"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2021</w:t>
            </w:r>
          </w:p>
        </w:tc>
        <w:tc>
          <w:tcPr>
            <w:tcW w:w="625" w:type="pct"/>
          </w:tcPr>
          <w:p w14:paraId="316F35F1" w14:textId="2471570F" w:rsidR="00410D5F" w:rsidRPr="00B132CF" w:rsidRDefault="008D036C"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K</w:t>
            </w:r>
          </w:p>
        </w:tc>
        <w:tc>
          <w:tcPr>
            <w:tcW w:w="471" w:type="pct"/>
          </w:tcPr>
          <w:p w14:paraId="70FC9FA1" w14:textId="2157694B"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K</w:t>
            </w:r>
          </w:p>
        </w:tc>
        <w:tc>
          <w:tcPr>
            <w:tcW w:w="627" w:type="pct"/>
          </w:tcPr>
          <w:p w14:paraId="2684CC3D" w14:textId="179AE4F5"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U</w:t>
            </w:r>
            <w:r w:rsidR="000057A3">
              <w:rPr>
                <w:rFonts w:ascii="Arial" w:eastAsia="Calibri" w:hAnsi="Arial" w:cs="Arial"/>
                <w:sz w:val="21"/>
                <w:szCs w:val="21"/>
                <w:lang w:val="nn" w:eastAsia="nn" w:bidi="nn"/>
              </w:rPr>
              <w:t>KM</w:t>
            </w:r>
          </w:p>
        </w:tc>
        <w:tc>
          <w:tcPr>
            <w:tcW w:w="777" w:type="pct"/>
          </w:tcPr>
          <w:p w14:paraId="4F9C179A"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Haust 2022</w:t>
            </w:r>
          </w:p>
        </w:tc>
      </w:tr>
      <w:tr w:rsidR="00E202B4" w:rsidRPr="00B132CF" w14:paraId="6D93CC22"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5AFD5CF7" w14:textId="5001AD9A" w:rsidR="00E202B4" w:rsidRPr="003E5675" w:rsidRDefault="00853EC2" w:rsidP="00A10C75">
            <w:pPr>
              <w:spacing w:after="0" w:line="240" w:lineRule="auto"/>
              <w:rPr>
                <w:rFonts w:ascii="Arial" w:eastAsia="Calibri" w:hAnsi="Arial" w:cs="Arial"/>
                <w:b w:val="0"/>
                <w:sz w:val="21"/>
                <w:szCs w:val="21"/>
                <w:lang w:val="nn" w:eastAsia="nn" w:bidi="nn"/>
              </w:rPr>
            </w:pPr>
            <w:r>
              <w:rPr>
                <w:rFonts w:ascii="Arial" w:eastAsia="Calibri" w:hAnsi="Arial" w:cs="Arial"/>
                <w:b w:val="0"/>
                <w:sz w:val="21"/>
                <w:szCs w:val="21"/>
                <w:lang w:val="nn" w:eastAsia="nn" w:bidi="nn"/>
              </w:rPr>
              <w:t>B</w:t>
            </w:r>
            <w:r w:rsidR="003E5675" w:rsidRPr="003E5675">
              <w:rPr>
                <w:rFonts w:ascii="Arial" w:eastAsia="Calibri" w:hAnsi="Arial" w:cs="Arial"/>
                <w:b w:val="0"/>
                <w:sz w:val="21"/>
                <w:szCs w:val="21"/>
                <w:lang w:val="nn" w:eastAsia="nn" w:bidi="nn"/>
              </w:rPr>
              <w:t xml:space="preserve">ruk og handtering av plast </w:t>
            </w:r>
          </w:p>
        </w:tc>
        <w:tc>
          <w:tcPr>
            <w:tcW w:w="626" w:type="pct"/>
          </w:tcPr>
          <w:p w14:paraId="44E447FF" w14:textId="3564C6CA" w:rsidR="00E202B4" w:rsidRPr="00B132CF" w:rsidRDefault="00A700BB"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Pr>
                <w:rFonts w:ascii="Arial" w:eastAsia="Calibri" w:hAnsi="Arial" w:cs="Arial"/>
                <w:sz w:val="21"/>
                <w:szCs w:val="21"/>
                <w:lang w:val="nn" w:eastAsia="nn" w:bidi="nn"/>
              </w:rPr>
              <w:t>2022</w:t>
            </w:r>
          </w:p>
        </w:tc>
        <w:tc>
          <w:tcPr>
            <w:tcW w:w="625" w:type="pct"/>
          </w:tcPr>
          <w:p w14:paraId="04AADA6E" w14:textId="762B0910" w:rsidR="00E202B4" w:rsidRPr="00B132CF" w:rsidRDefault="00A700BB"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Pr>
                <w:rFonts w:ascii="Arial" w:eastAsia="Calibri" w:hAnsi="Arial" w:cs="Arial"/>
                <w:sz w:val="21"/>
                <w:szCs w:val="21"/>
                <w:lang w:val="nn" w:eastAsia="nn" w:bidi="nn"/>
              </w:rPr>
              <w:t>K</w:t>
            </w:r>
          </w:p>
        </w:tc>
        <w:tc>
          <w:tcPr>
            <w:tcW w:w="471" w:type="pct"/>
          </w:tcPr>
          <w:p w14:paraId="298A6ACE" w14:textId="04D8332E" w:rsidR="00E202B4" w:rsidRPr="00B132CF" w:rsidRDefault="00B67EC4"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Pr>
                <w:rFonts w:ascii="Arial" w:eastAsia="Calibri" w:hAnsi="Arial" w:cs="Arial"/>
                <w:sz w:val="21"/>
                <w:szCs w:val="21"/>
                <w:lang w:val="nn" w:eastAsia="nn" w:bidi="nn"/>
              </w:rPr>
              <w:t>S</w:t>
            </w:r>
          </w:p>
        </w:tc>
        <w:tc>
          <w:tcPr>
            <w:tcW w:w="627" w:type="pct"/>
          </w:tcPr>
          <w:p w14:paraId="3E302732" w14:textId="416D1BA0" w:rsidR="00E202B4" w:rsidRPr="00B132CF" w:rsidRDefault="006813C8"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Pr>
                <w:rFonts w:ascii="Arial" w:eastAsia="Calibri" w:hAnsi="Arial" w:cs="Arial"/>
                <w:sz w:val="21"/>
                <w:szCs w:val="21"/>
                <w:lang w:val="nn" w:eastAsia="nn" w:bidi="nn"/>
              </w:rPr>
              <w:t>UKM</w:t>
            </w:r>
          </w:p>
        </w:tc>
        <w:tc>
          <w:tcPr>
            <w:tcW w:w="777" w:type="pct"/>
          </w:tcPr>
          <w:p w14:paraId="585C7225" w14:textId="071689A0" w:rsidR="00E202B4" w:rsidRPr="00B132CF" w:rsidRDefault="006813C8"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Pr>
                <w:rFonts w:ascii="Arial" w:eastAsia="Calibri" w:hAnsi="Arial" w:cs="Arial"/>
                <w:sz w:val="21"/>
                <w:szCs w:val="21"/>
                <w:lang w:val="nn" w:eastAsia="nn" w:bidi="nn"/>
              </w:rPr>
              <w:t>Haust 2022</w:t>
            </w:r>
          </w:p>
        </w:tc>
      </w:tr>
      <w:tr w:rsidR="00410D5F" w:rsidRPr="00B132CF" w14:paraId="2BCEB1DE"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33C9BA60" w14:textId="1D7E815D" w:rsidR="00410D5F" w:rsidRPr="00DF525E" w:rsidRDefault="00410D5F" w:rsidP="00C21085">
            <w:pPr>
              <w:widowControl w:val="0"/>
              <w:autoSpaceDE w:val="0"/>
              <w:autoSpaceDN w:val="0"/>
              <w:spacing w:after="0" w:line="240" w:lineRule="auto"/>
              <w:rPr>
                <w:rFonts w:ascii="Arial" w:eastAsia="Calibri" w:hAnsi="Arial" w:cs="Arial"/>
                <w:b w:val="0"/>
                <w:sz w:val="21"/>
                <w:szCs w:val="21"/>
                <w:lang w:val="nn" w:eastAsia="nn" w:bidi="nn"/>
              </w:rPr>
            </w:pPr>
            <w:r w:rsidRPr="00DF525E">
              <w:rPr>
                <w:rFonts w:ascii="Arial" w:eastAsia="Calibri" w:hAnsi="Arial" w:cs="Arial"/>
                <w:b w:val="0"/>
                <w:sz w:val="21"/>
                <w:szCs w:val="21"/>
                <w:lang w:val="nn" w:eastAsia="nn" w:bidi="nn"/>
              </w:rPr>
              <w:t>Voss i vekst</w:t>
            </w:r>
          </w:p>
        </w:tc>
        <w:tc>
          <w:tcPr>
            <w:tcW w:w="626" w:type="pct"/>
          </w:tcPr>
          <w:p w14:paraId="5CFFB71C"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2021</w:t>
            </w:r>
          </w:p>
        </w:tc>
        <w:tc>
          <w:tcPr>
            <w:tcW w:w="625" w:type="pct"/>
          </w:tcPr>
          <w:p w14:paraId="3B8C3A67" w14:textId="2B259CC3" w:rsidR="00410D5F" w:rsidRPr="00B132CF" w:rsidRDefault="008D036C"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V</w:t>
            </w:r>
          </w:p>
        </w:tc>
        <w:tc>
          <w:tcPr>
            <w:tcW w:w="471" w:type="pct"/>
          </w:tcPr>
          <w:p w14:paraId="59209CE4" w14:textId="33FAE76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T</w:t>
            </w:r>
          </w:p>
        </w:tc>
        <w:tc>
          <w:tcPr>
            <w:tcW w:w="627" w:type="pct"/>
          </w:tcPr>
          <w:p w14:paraId="532FA9FF" w14:textId="1E066E9B"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ADM</w:t>
            </w:r>
          </w:p>
        </w:tc>
        <w:tc>
          <w:tcPr>
            <w:tcW w:w="777" w:type="pct"/>
          </w:tcPr>
          <w:p w14:paraId="66998D4D"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Vår 2022</w:t>
            </w:r>
          </w:p>
        </w:tc>
      </w:tr>
      <w:tr w:rsidR="00410D5F" w:rsidRPr="00B132CF" w14:paraId="244043F6"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338A64E5" w14:textId="77777777" w:rsidR="00410D5F" w:rsidRPr="00DF525E" w:rsidRDefault="00410D5F" w:rsidP="00C21085">
            <w:pPr>
              <w:widowControl w:val="0"/>
              <w:autoSpaceDE w:val="0"/>
              <w:autoSpaceDN w:val="0"/>
              <w:spacing w:after="0" w:line="240" w:lineRule="auto"/>
              <w:rPr>
                <w:rFonts w:ascii="Arial" w:eastAsia="Calibri" w:hAnsi="Arial" w:cs="Arial"/>
                <w:b w:val="0"/>
                <w:sz w:val="21"/>
                <w:szCs w:val="21"/>
                <w:lang w:val="nn" w:eastAsia="nn" w:bidi="nn"/>
              </w:rPr>
            </w:pPr>
            <w:r w:rsidRPr="00DF525E">
              <w:rPr>
                <w:rFonts w:ascii="Arial" w:eastAsia="Calibri" w:hAnsi="Arial" w:cs="Arial"/>
                <w:b w:val="0"/>
                <w:sz w:val="21"/>
                <w:szCs w:val="21"/>
                <w:lang w:val="nn" w:eastAsia="nn" w:bidi="nn"/>
              </w:rPr>
              <w:t>Kulturplan</w:t>
            </w:r>
          </w:p>
        </w:tc>
        <w:tc>
          <w:tcPr>
            <w:tcW w:w="626" w:type="pct"/>
          </w:tcPr>
          <w:p w14:paraId="5F4D7776"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2021</w:t>
            </w:r>
          </w:p>
        </w:tc>
        <w:tc>
          <w:tcPr>
            <w:tcW w:w="625" w:type="pct"/>
          </w:tcPr>
          <w:p w14:paraId="1F9682D7" w14:textId="5CFBB529" w:rsidR="00410D5F" w:rsidRPr="00B132CF" w:rsidRDefault="008D036C"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V</w:t>
            </w:r>
          </w:p>
        </w:tc>
        <w:tc>
          <w:tcPr>
            <w:tcW w:w="471" w:type="pct"/>
          </w:tcPr>
          <w:p w14:paraId="39ECD4A4" w14:textId="41958184"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T</w:t>
            </w:r>
          </w:p>
        </w:tc>
        <w:tc>
          <w:tcPr>
            <w:tcW w:w="627" w:type="pct"/>
          </w:tcPr>
          <w:p w14:paraId="4DA66B33" w14:textId="15D1CD82"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UKN</w:t>
            </w:r>
          </w:p>
        </w:tc>
        <w:tc>
          <w:tcPr>
            <w:tcW w:w="777" w:type="pct"/>
          </w:tcPr>
          <w:p w14:paraId="046B5248"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Haust 2021</w:t>
            </w:r>
          </w:p>
        </w:tc>
      </w:tr>
      <w:tr w:rsidR="00410D5F" w:rsidRPr="00B132CF" w14:paraId="307EDF80"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507C09DC" w14:textId="14ACDE98" w:rsidR="00410D5F" w:rsidRPr="00DF525E" w:rsidRDefault="00410D5F" w:rsidP="00C21085">
            <w:pPr>
              <w:widowControl w:val="0"/>
              <w:autoSpaceDE w:val="0"/>
              <w:autoSpaceDN w:val="0"/>
              <w:spacing w:after="0" w:line="240" w:lineRule="auto"/>
              <w:rPr>
                <w:rFonts w:ascii="Arial" w:eastAsia="Calibri" w:hAnsi="Arial" w:cs="Arial"/>
                <w:b w:val="0"/>
                <w:sz w:val="21"/>
                <w:szCs w:val="21"/>
                <w:lang w:val="nn" w:eastAsia="nn" w:bidi="nn"/>
              </w:rPr>
            </w:pPr>
            <w:r w:rsidRPr="00DF525E">
              <w:rPr>
                <w:rFonts w:ascii="Arial" w:eastAsia="Calibri" w:hAnsi="Arial" w:cs="Arial"/>
                <w:b w:val="0"/>
                <w:sz w:val="21"/>
                <w:szCs w:val="21"/>
                <w:lang w:val="nn" w:eastAsia="nn" w:bidi="nn"/>
              </w:rPr>
              <w:t>Fysisk aktivitet, idrett</w:t>
            </w:r>
            <w:r w:rsidR="00E82F6B">
              <w:rPr>
                <w:rFonts w:ascii="Arial" w:eastAsia="Calibri" w:hAnsi="Arial" w:cs="Arial"/>
                <w:b w:val="0"/>
                <w:sz w:val="21"/>
                <w:szCs w:val="21"/>
                <w:lang w:val="nn" w:eastAsia="nn" w:bidi="nn"/>
              </w:rPr>
              <w:t xml:space="preserve">, </w:t>
            </w:r>
            <w:r w:rsidRPr="00DF525E">
              <w:rPr>
                <w:rFonts w:ascii="Arial" w:eastAsia="Calibri" w:hAnsi="Arial" w:cs="Arial"/>
                <w:b w:val="0"/>
                <w:sz w:val="21"/>
                <w:szCs w:val="21"/>
                <w:lang w:val="nn" w:eastAsia="nn" w:bidi="nn"/>
              </w:rPr>
              <w:t>friluftsliv</w:t>
            </w:r>
          </w:p>
        </w:tc>
        <w:tc>
          <w:tcPr>
            <w:tcW w:w="626" w:type="pct"/>
          </w:tcPr>
          <w:p w14:paraId="4193206D"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2021</w:t>
            </w:r>
          </w:p>
        </w:tc>
        <w:tc>
          <w:tcPr>
            <w:tcW w:w="625" w:type="pct"/>
          </w:tcPr>
          <w:p w14:paraId="2405CD3A" w14:textId="3F61DB4F" w:rsidR="00410D5F" w:rsidRPr="00B132CF" w:rsidRDefault="008D036C"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V</w:t>
            </w:r>
          </w:p>
        </w:tc>
        <w:tc>
          <w:tcPr>
            <w:tcW w:w="471" w:type="pct"/>
          </w:tcPr>
          <w:p w14:paraId="444FD7D4" w14:textId="3E96389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T</w:t>
            </w:r>
          </w:p>
        </w:tc>
        <w:tc>
          <w:tcPr>
            <w:tcW w:w="627" w:type="pct"/>
          </w:tcPr>
          <w:p w14:paraId="4617BEE0" w14:textId="130984AA"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UKN</w:t>
            </w:r>
          </w:p>
        </w:tc>
        <w:tc>
          <w:tcPr>
            <w:tcW w:w="777" w:type="pct"/>
          </w:tcPr>
          <w:p w14:paraId="18026F92"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Vår 2022</w:t>
            </w:r>
          </w:p>
        </w:tc>
      </w:tr>
      <w:tr w:rsidR="00410D5F" w:rsidRPr="00B132CF" w14:paraId="21790698"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043DA077" w14:textId="77777777" w:rsidR="00410D5F" w:rsidRPr="00DF525E" w:rsidRDefault="00410D5F" w:rsidP="00C21085">
            <w:pPr>
              <w:widowControl w:val="0"/>
              <w:autoSpaceDE w:val="0"/>
              <w:autoSpaceDN w:val="0"/>
              <w:spacing w:after="0" w:line="240" w:lineRule="auto"/>
              <w:rPr>
                <w:rFonts w:ascii="Arial" w:eastAsia="Calibri" w:hAnsi="Arial" w:cs="Arial"/>
                <w:b w:val="0"/>
                <w:sz w:val="21"/>
                <w:szCs w:val="21"/>
                <w:lang w:val="nn" w:eastAsia="nn" w:bidi="nn"/>
              </w:rPr>
            </w:pPr>
            <w:r w:rsidRPr="00DF525E">
              <w:rPr>
                <w:rFonts w:ascii="Arial" w:eastAsia="Calibri" w:hAnsi="Arial" w:cs="Arial"/>
                <w:b w:val="0"/>
                <w:sz w:val="21"/>
                <w:szCs w:val="21"/>
                <w:lang w:val="nn" w:eastAsia="nn" w:bidi="nn"/>
              </w:rPr>
              <w:t>Trafikksikringsplan</w:t>
            </w:r>
          </w:p>
        </w:tc>
        <w:tc>
          <w:tcPr>
            <w:tcW w:w="626" w:type="pct"/>
          </w:tcPr>
          <w:p w14:paraId="4B41B212"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2021</w:t>
            </w:r>
          </w:p>
        </w:tc>
        <w:tc>
          <w:tcPr>
            <w:tcW w:w="625" w:type="pct"/>
          </w:tcPr>
          <w:p w14:paraId="5ADEEF20" w14:textId="52A1591E" w:rsidR="00410D5F" w:rsidRPr="00B132CF" w:rsidRDefault="00873A8B"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V</w:t>
            </w:r>
          </w:p>
        </w:tc>
        <w:tc>
          <w:tcPr>
            <w:tcW w:w="471" w:type="pct"/>
          </w:tcPr>
          <w:p w14:paraId="32594943" w14:textId="0DF714A0"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H</w:t>
            </w:r>
          </w:p>
        </w:tc>
        <w:tc>
          <w:tcPr>
            <w:tcW w:w="627" w:type="pct"/>
          </w:tcPr>
          <w:p w14:paraId="265C5852" w14:textId="49241750"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UKN</w:t>
            </w:r>
          </w:p>
        </w:tc>
        <w:tc>
          <w:tcPr>
            <w:tcW w:w="777" w:type="pct"/>
          </w:tcPr>
          <w:p w14:paraId="3FB5187B" w14:textId="3ED08147" w:rsidR="00410D5F" w:rsidRPr="00B132CF" w:rsidRDefault="00267445"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Pr>
                <w:rFonts w:ascii="Arial" w:eastAsia="Calibri" w:hAnsi="Arial" w:cs="Arial"/>
                <w:sz w:val="21"/>
                <w:szCs w:val="21"/>
                <w:lang w:val="nn" w:eastAsia="nn" w:bidi="nn"/>
              </w:rPr>
              <w:t>Vår</w:t>
            </w:r>
            <w:r w:rsidR="00410D5F" w:rsidRPr="00B132CF">
              <w:rPr>
                <w:rFonts w:ascii="Arial" w:eastAsia="Calibri" w:hAnsi="Arial" w:cs="Arial"/>
                <w:sz w:val="21"/>
                <w:szCs w:val="21"/>
                <w:lang w:val="nn" w:eastAsia="nn" w:bidi="nn"/>
              </w:rPr>
              <w:t xml:space="preserve"> 2021</w:t>
            </w:r>
          </w:p>
        </w:tc>
      </w:tr>
      <w:tr w:rsidR="00410D5F" w:rsidRPr="008E433C" w14:paraId="403FC1D8"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3AFEBBE0" w14:textId="77777777" w:rsidR="00410D5F" w:rsidRPr="008E433C" w:rsidRDefault="00410D5F" w:rsidP="00C21085">
            <w:pPr>
              <w:widowControl w:val="0"/>
              <w:autoSpaceDE w:val="0"/>
              <w:autoSpaceDN w:val="0"/>
              <w:spacing w:after="0" w:line="240" w:lineRule="auto"/>
              <w:rPr>
                <w:rFonts w:ascii="Arial" w:eastAsia="Calibri" w:hAnsi="Arial" w:cs="Arial"/>
                <w:b w:val="0"/>
                <w:sz w:val="21"/>
                <w:szCs w:val="21"/>
                <w:lang w:val="nn" w:eastAsia="nn" w:bidi="nn"/>
              </w:rPr>
            </w:pPr>
            <w:r w:rsidRPr="008E433C">
              <w:rPr>
                <w:rFonts w:ascii="Arial" w:eastAsia="Calibri" w:hAnsi="Arial" w:cs="Arial"/>
                <w:b w:val="0"/>
                <w:sz w:val="21"/>
                <w:szCs w:val="21"/>
                <w:lang w:val="nn" w:eastAsia="nn" w:bidi="nn"/>
              </w:rPr>
              <w:t>Sentralidrettsanlegget</w:t>
            </w:r>
          </w:p>
        </w:tc>
        <w:tc>
          <w:tcPr>
            <w:tcW w:w="626" w:type="pct"/>
          </w:tcPr>
          <w:p w14:paraId="597A653A" w14:textId="77777777" w:rsidR="00410D5F" w:rsidRPr="008E433C"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8E433C">
              <w:rPr>
                <w:rFonts w:ascii="Arial" w:eastAsia="Calibri" w:hAnsi="Arial" w:cs="Arial"/>
                <w:sz w:val="21"/>
                <w:szCs w:val="21"/>
                <w:lang w:val="nn" w:eastAsia="nn" w:bidi="nn"/>
              </w:rPr>
              <w:t>2021</w:t>
            </w:r>
          </w:p>
        </w:tc>
        <w:tc>
          <w:tcPr>
            <w:tcW w:w="625" w:type="pct"/>
          </w:tcPr>
          <w:p w14:paraId="1910C040" w14:textId="12E4AD24" w:rsidR="00410D5F" w:rsidRPr="008E433C" w:rsidRDefault="00873A8B"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8E433C">
              <w:rPr>
                <w:rFonts w:ascii="Arial" w:eastAsia="Calibri" w:hAnsi="Arial" w:cs="Arial"/>
                <w:sz w:val="21"/>
                <w:szCs w:val="21"/>
                <w:lang w:val="nn" w:eastAsia="nn" w:bidi="nn"/>
              </w:rPr>
              <w:t>V</w:t>
            </w:r>
          </w:p>
        </w:tc>
        <w:tc>
          <w:tcPr>
            <w:tcW w:w="471" w:type="pct"/>
          </w:tcPr>
          <w:p w14:paraId="478A4EA4" w14:textId="28256BAA" w:rsidR="00410D5F" w:rsidRPr="008E433C" w:rsidRDefault="002C75F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Pr>
                <w:rFonts w:ascii="Arial" w:eastAsia="Calibri" w:hAnsi="Arial" w:cs="Arial"/>
                <w:sz w:val="21"/>
                <w:szCs w:val="21"/>
                <w:lang w:val="nn" w:eastAsia="nn" w:bidi="nn"/>
              </w:rPr>
              <w:t>D</w:t>
            </w:r>
            <w:r w:rsidR="00410D5F" w:rsidRPr="008E433C">
              <w:rPr>
                <w:rFonts w:ascii="Arial" w:eastAsia="Calibri" w:hAnsi="Arial" w:cs="Arial"/>
                <w:sz w:val="21"/>
                <w:szCs w:val="21"/>
                <w:lang w:val="nn" w:eastAsia="nn" w:bidi="nn"/>
              </w:rPr>
              <w:t>R</w:t>
            </w:r>
          </w:p>
        </w:tc>
        <w:tc>
          <w:tcPr>
            <w:tcW w:w="627" w:type="pct"/>
          </w:tcPr>
          <w:p w14:paraId="1FF7CAFD" w14:textId="1C53AA07" w:rsidR="00410D5F" w:rsidRPr="008E433C"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8E433C">
              <w:rPr>
                <w:rFonts w:ascii="Arial" w:eastAsia="Calibri" w:hAnsi="Arial" w:cs="Arial"/>
                <w:sz w:val="21"/>
                <w:szCs w:val="21"/>
                <w:lang w:val="nn" w:eastAsia="nn" w:bidi="nn"/>
              </w:rPr>
              <w:t>FPL</w:t>
            </w:r>
          </w:p>
        </w:tc>
        <w:tc>
          <w:tcPr>
            <w:tcW w:w="777" w:type="pct"/>
          </w:tcPr>
          <w:p w14:paraId="0033047C" w14:textId="77777777" w:rsidR="00410D5F" w:rsidRPr="008E433C"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8E433C">
              <w:rPr>
                <w:rFonts w:ascii="Arial" w:eastAsia="Calibri" w:hAnsi="Arial" w:cs="Arial"/>
                <w:sz w:val="21"/>
                <w:szCs w:val="21"/>
                <w:lang w:val="nn" w:eastAsia="nn" w:bidi="nn"/>
              </w:rPr>
              <w:t>Vår 2021</w:t>
            </w:r>
          </w:p>
        </w:tc>
      </w:tr>
      <w:tr w:rsidR="00410D5F" w:rsidRPr="00B132CF" w14:paraId="103FE2E4"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68FC492B" w14:textId="04C41953" w:rsidR="00410D5F" w:rsidRPr="00DF525E" w:rsidRDefault="005B0F15" w:rsidP="00C21085">
            <w:pPr>
              <w:widowControl w:val="0"/>
              <w:autoSpaceDE w:val="0"/>
              <w:autoSpaceDN w:val="0"/>
              <w:spacing w:after="0" w:line="240" w:lineRule="auto"/>
              <w:rPr>
                <w:rFonts w:ascii="Arial" w:eastAsia="Calibri" w:hAnsi="Arial" w:cs="Arial"/>
                <w:b w:val="0"/>
                <w:i/>
                <w:sz w:val="21"/>
                <w:szCs w:val="21"/>
                <w:lang w:val="nn" w:eastAsia="nn" w:bidi="nn"/>
              </w:rPr>
            </w:pPr>
            <w:r>
              <w:rPr>
                <w:rFonts w:ascii="Arial" w:eastAsia="Calibri" w:hAnsi="Arial" w:cs="Arial"/>
                <w:b w:val="0"/>
                <w:sz w:val="21"/>
                <w:szCs w:val="21"/>
                <w:lang w:val="nn" w:eastAsia="nn" w:bidi="nn"/>
              </w:rPr>
              <w:t>Sentrumsutvikling</w:t>
            </w:r>
          </w:p>
        </w:tc>
        <w:tc>
          <w:tcPr>
            <w:tcW w:w="626" w:type="pct"/>
          </w:tcPr>
          <w:p w14:paraId="318FECB6"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1"/>
                <w:szCs w:val="21"/>
                <w:lang w:val="nn" w:eastAsia="nn" w:bidi="nn"/>
              </w:rPr>
            </w:pPr>
            <w:r w:rsidRPr="00B132CF">
              <w:rPr>
                <w:rFonts w:ascii="Arial" w:eastAsia="Calibri" w:hAnsi="Arial" w:cs="Arial"/>
                <w:sz w:val="21"/>
                <w:szCs w:val="21"/>
                <w:lang w:val="nn" w:eastAsia="nn" w:bidi="nn"/>
              </w:rPr>
              <w:t>2021</w:t>
            </w:r>
          </w:p>
        </w:tc>
        <w:tc>
          <w:tcPr>
            <w:tcW w:w="625" w:type="pct"/>
          </w:tcPr>
          <w:p w14:paraId="30AB06F3" w14:textId="69D2FE5D" w:rsidR="00410D5F" w:rsidRPr="00B132CF" w:rsidRDefault="00873A8B"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V</w:t>
            </w:r>
          </w:p>
        </w:tc>
        <w:tc>
          <w:tcPr>
            <w:tcW w:w="471" w:type="pct"/>
          </w:tcPr>
          <w:p w14:paraId="7978BFC8" w14:textId="752CF0FA"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S</w:t>
            </w:r>
          </w:p>
        </w:tc>
        <w:tc>
          <w:tcPr>
            <w:tcW w:w="627" w:type="pct"/>
          </w:tcPr>
          <w:p w14:paraId="2862484E" w14:textId="3C58CCAF"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FPL</w:t>
            </w:r>
          </w:p>
        </w:tc>
        <w:tc>
          <w:tcPr>
            <w:tcW w:w="777" w:type="pct"/>
          </w:tcPr>
          <w:p w14:paraId="5D7C9A7F"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Haust 2021</w:t>
            </w:r>
          </w:p>
        </w:tc>
      </w:tr>
      <w:tr w:rsidR="00410D5F" w:rsidRPr="00B132CF" w14:paraId="5CCDED49"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451272D0" w14:textId="25336381" w:rsidR="00410D5F" w:rsidRPr="00DF525E" w:rsidRDefault="00410D5F" w:rsidP="00C21085">
            <w:pPr>
              <w:widowControl w:val="0"/>
              <w:autoSpaceDE w:val="0"/>
              <w:autoSpaceDN w:val="0"/>
              <w:spacing w:after="0" w:line="240" w:lineRule="auto"/>
              <w:rPr>
                <w:rFonts w:ascii="Arial" w:eastAsia="Calibri" w:hAnsi="Arial" w:cs="Arial"/>
                <w:b w:val="0"/>
                <w:sz w:val="21"/>
                <w:szCs w:val="21"/>
                <w:lang w:val="nn" w:eastAsia="nn" w:bidi="nn"/>
              </w:rPr>
            </w:pPr>
            <w:r w:rsidRPr="00DF525E">
              <w:rPr>
                <w:rFonts w:ascii="Arial" w:eastAsia="Calibri" w:hAnsi="Arial" w:cs="Arial"/>
                <w:b w:val="0"/>
                <w:sz w:val="21"/>
                <w:szCs w:val="21"/>
                <w:lang w:val="nn" w:eastAsia="nn" w:bidi="nn"/>
              </w:rPr>
              <w:t>Bustadsosial handlingsplan</w:t>
            </w:r>
          </w:p>
        </w:tc>
        <w:tc>
          <w:tcPr>
            <w:tcW w:w="626" w:type="pct"/>
          </w:tcPr>
          <w:p w14:paraId="6FCB7DC9" w14:textId="62B6A40A" w:rsidR="00410D5F" w:rsidRPr="00B132CF" w:rsidRDefault="00D70134"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2021</w:t>
            </w:r>
          </w:p>
        </w:tc>
        <w:tc>
          <w:tcPr>
            <w:tcW w:w="625" w:type="pct"/>
          </w:tcPr>
          <w:p w14:paraId="60C8233E" w14:textId="5FEDD41F" w:rsidR="00410D5F" w:rsidRPr="00B132CF" w:rsidRDefault="008836AA"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U</w:t>
            </w:r>
          </w:p>
        </w:tc>
        <w:tc>
          <w:tcPr>
            <w:tcW w:w="471" w:type="pct"/>
          </w:tcPr>
          <w:p w14:paraId="6CA57B42" w14:textId="4320EA45"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H</w:t>
            </w:r>
          </w:p>
        </w:tc>
        <w:tc>
          <w:tcPr>
            <w:tcW w:w="627" w:type="pct"/>
          </w:tcPr>
          <w:p w14:paraId="23767AE7" w14:textId="4BDEF7EA"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LEV</w:t>
            </w:r>
          </w:p>
        </w:tc>
        <w:tc>
          <w:tcPr>
            <w:tcW w:w="777" w:type="pct"/>
            <w:shd w:val="clear" w:color="auto" w:fill="auto"/>
          </w:tcPr>
          <w:p w14:paraId="1355C75D" w14:textId="5EBB560B" w:rsidR="00410D5F" w:rsidRPr="00B132CF" w:rsidRDefault="00D70134"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Haust 2021</w:t>
            </w:r>
          </w:p>
        </w:tc>
      </w:tr>
      <w:tr w:rsidR="00410D5F" w:rsidRPr="00B132CF" w14:paraId="7A46FAC7"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6314F3B1" w14:textId="77777777" w:rsidR="00410D5F" w:rsidRPr="00DF525E" w:rsidRDefault="00410D5F" w:rsidP="00C21085">
            <w:pPr>
              <w:widowControl w:val="0"/>
              <w:autoSpaceDE w:val="0"/>
              <w:autoSpaceDN w:val="0"/>
              <w:spacing w:after="0" w:line="240" w:lineRule="auto"/>
              <w:rPr>
                <w:rFonts w:ascii="Arial" w:eastAsia="Calibri" w:hAnsi="Arial" w:cs="Arial"/>
                <w:b w:val="0"/>
                <w:sz w:val="21"/>
                <w:szCs w:val="21"/>
                <w:lang w:val="nn" w:eastAsia="nn" w:bidi="nn"/>
              </w:rPr>
            </w:pPr>
            <w:r w:rsidRPr="00DF525E">
              <w:rPr>
                <w:rFonts w:ascii="Arial" w:eastAsia="Calibri" w:hAnsi="Arial" w:cs="Arial"/>
                <w:b w:val="0"/>
                <w:sz w:val="21"/>
                <w:szCs w:val="21"/>
                <w:lang w:val="nn" w:eastAsia="nn" w:bidi="nn"/>
              </w:rPr>
              <w:t>Udlabutomta/ Vetleflaten</w:t>
            </w:r>
          </w:p>
        </w:tc>
        <w:tc>
          <w:tcPr>
            <w:tcW w:w="626" w:type="pct"/>
          </w:tcPr>
          <w:p w14:paraId="35D5B5E7"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2021</w:t>
            </w:r>
          </w:p>
        </w:tc>
        <w:tc>
          <w:tcPr>
            <w:tcW w:w="625" w:type="pct"/>
          </w:tcPr>
          <w:p w14:paraId="57F161FC" w14:textId="41EF84AD" w:rsidR="00410D5F" w:rsidRPr="00B132CF" w:rsidRDefault="008836AA"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V</w:t>
            </w:r>
          </w:p>
        </w:tc>
        <w:tc>
          <w:tcPr>
            <w:tcW w:w="471" w:type="pct"/>
          </w:tcPr>
          <w:p w14:paraId="62B02845" w14:textId="411F5C6B" w:rsidR="00410D5F" w:rsidRPr="00B132CF" w:rsidRDefault="002C75F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Pr>
                <w:rFonts w:ascii="Arial" w:eastAsia="Calibri" w:hAnsi="Arial" w:cs="Arial"/>
                <w:sz w:val="21"/>
                <w:szCs w:val="21"/>
                <w:lang w:val="nn" w:eastAsia="nn" w:bidi="nn"/>
              </w:rPr>
              <w:t>D</w:t>
            </w:r>
            <w:r w:rsidR="00410D5F" w:rsidRPr="00B132CF">
              <w:rPr>
                <w:rFonts w:ascii="Arial" w:eastAsia="Calibri" w:hAnsi="Arial" w:cs="Arial"/>
                <w:sz w:val="21"/>
                <w:szCs w:val="21"/>
                <w:lang w:val="nn" w:eastAsia="nn" w:bidi="nn"/>
              </w:rPr>
              <w:t>R</w:t>
            </w:r>
          </w:p>
        </w:tc>
        <w:tc>
          <w:tcPr>
            <w:tcW w:w="627" w:type="pct"/>
          </w:tcPr>
          <w:p w14:paraId="1B05D89A" w14:textId="616FCAEC"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FPL</w:t>
            </w:r>
          </w:p>
        </w:tc>
        <w:tc>
          <w:tcPr>
            <w:tcW w:w="777" w:type="pct"/>
          </w:tcPr>
          <w:p w14:paraId="4A53573F"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Vår 2021</w:t>
            </w:r>
          </w:p>
        </w:tc>
      </w:tr>
      <w:tr w:rsidR="00410D5F" w:rsidRPr="00B132CF" w14:paraId="7E68BEB2"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16407E0A" w14:textId="77777777" w:rsidR="00410D5F" w:rsidRPr="00DF525E" w:rsidRDefault="00410D5F" w:rsidP="00C21085">
            <w:pPr>
              <w:widowControl w:val="0"/>
              <w:autoSpaceDE w:val="0"/>
              <w:autoSpaceDN w:val="0"/>
              <w:spacing w:after="0" w:line="240" w:lineRule="auto"/>
              <w:rPr>
                <w:rFonts w:ascii="Arial" w:eastAsia="Calibri" w:hAnsi="Arial" w:cs="Arial"/>
                <w:b w:val="0"/>
                <w:sz w:val="21"/>
                <w:szCs w:val="21"/>
                <w:lang w:val="nn" w:eastAsia="nn" w:bidi="nn"/>
              </w:rPr>
            </w:pPr>
            <w:r w:rsidRPr="00DF525E">
              <w:rPr>
                <w:rFonts w:ascii="Arial" w:eastAsia="Calibri" w:hAnsi="Arial" w:cs="Arial"/>
                <w:b w:val="0"/>
                <w:sz w:val="21"/>
                <w:szCs w:val="21"/>
                <w:lang w:val="nn" w:eastAsia="nn" w:bidi="nn"/>
              </w:rPr>
              <w:t>Frivillighetspolitikk</w:t>
            </w:r>
          </w:p>
        </w:tc>
        <w:tc>
          <w:tcPr>
            <w:tcW w:w="626" w:type="pct"/>
          </w:tcPr>
          <w:p w14:paraId="43300B9E"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2022</w:t>
            </w:r>
          </w:p>
        </w:tc>
        <w:tc>
          <w:tcPr>
            <w:tcW w:w="625" w:type="pct"/>
          </w:tcPr>
          <w:p w14:paraId="1C802AAF" w14:textId="76EF327C" w:rsidR="00410D5F" w:rsidRPr="00B132CF" w:rsidRDefault="00874EB3"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V</w:t>
            </w:r>
          </w:p>
        </w:tc>
        <w:tc>
          <w:tcPr>
            <w:tcW w:w="471" w:type="pct"/>
          </w:tcPr>
          <w:p w14:paraId="253A78E7" w14:textId="011B819D" w:rsidR="00410D5F" w:rsidRPr="00B132CF" w:rsidRDefault="00B67EC4"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Pr>
                <w:rFonts w:ascii="Arial" w:eastAsia="Calibri" w:hAnsi="Arial" w:cs="Arial"/>
                <w:sz w:val="21"/>
                <w:szCs w:val="21"/>
                <w:lang w:val="nn" w:eastAsia="nn" w:bidi="nn"/>
              </w:rPr>
              <w:t>P</w:t>
            </w:r>
          </w:p>
        </w:tc>
        <w:tc>
          <w:tcPr>
            <w:tcW w:w="627" w:type="pct"/>
          </w:tcPr>
          <w:p w14:paraId="4F3CFADA" w14:textId="21D9816E"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LEV</w:t>
            </w:r>
          </w:p>
        </w:tc>
        <w:tc>
          <w:tcPr>
            <w:tcW w:w="777" w:type="pct"/>
          </w:tcPr>
          <w:p w14:paraId="71705B3A"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Vår 2023</w:t>
            </w:r>
          </w:p>
        </w:tc>
      </w:tr>
      <w:tr w:rsidR="008E433C" w:rsidRPr="00B132CF" w14:paraId="2D3AB5FC"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2A97A658" w14:textId="77777777" w:rsidR="008E433C" w:rsidRPr="00DF525E" w:rsidRDefault="008E433C" w:rsidP="00534A0C">
            <w:pPr>
              <w:widowControl w:val="0"/>
              <w:autoSpaceDE w:val="0"/>
              <w:autoSpaceDN w:val="0"/>
              <w:spacing w:after="0" w:line="240" w:lineRule="auto"/>
              <w:rPr>
                <w:rFonts w:ascii="Arial" w:eastAsia="Calibri" w:hAnsi="Arial" w:cs="Arial"/>
                <w:b w:val="0"/>
                <w:sz w:val="21"/>
                <w:szCs w:val="21"/>
                <w:lang w:val="nn" w:eastAsia="nn" w:bidi="nn"/>
              </w:rPr>
            </w:pPr>
            <w:r w:rsidRPr="00DF525E">
              <w:rPr>
                <w:rFonts w:ascii="Arial" w:eastAsia="Calibri" w:hAnsi="Arial" w:cs="Arial"/>
                <w:b w:val="0"/>
                <w:sz w:val="21"/>
                <w:szCs w:val="21"/>
                <w:lang w:val="nn" w:eastAsia="nn" w:bidi="nn"/>
              </w:rPr>
              <w:t>Pårørandearbeid</w:t>
            </w:r>
          </w:p>
        </w:tc>
        <w:tc>
          <w:tcPr>
            <w:tcW w:w="626" w:type="pct"/>
          </w:tcPr>
          <w:p w14:paraId="16D53EB6" w14:textId="77777777" w:rsidR="008E433C" w:rsidRPr="00B132CF" w:rsidRDefault="008E433C" w:rsidP="00534A0C">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2022</w:t>
            </w:r>
          </w:p>
        </w:tc>
        <w:tc>
          <w:tcPr>
            <w:tcW w:w="625" w:type="pct"/>
          </w:tcPr>
          <w:p w14:paraId="0DD37D33" w14:textId="77777777" w:rsidR="008E433C" w:rsidRPr="00B132CF" w:rsidRDefault="008E433C" w:rsidP="00534A0C">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highlight w:val="yellow"/>
                <w:lang w:val="nn" w:eastAsia="nn" w:bidi="nn"/>
              </w:rPr>
            </w:pPr>
            <w:r w:rsidRPr="00B132CF">
              <w:rPr>
                <w:rFonts w:ascii="Arial" w:eastAsia="Calibri" w:hAnsi="Arial" w:cs="Arial"/>
                <w:sz w:val="21"/>
                <w:szCs w:val="21"/>
                <w:lang w:val="nn" w:eastAsia="nn" w:bidi="nn"/>
              </w:rPr>
              <w:t>V</w:t>
            </w:r>
          </w:p>
        </w:tc>
        <w:tc>
          <w:tcPr>
            <w:tcW w:w="471" w:type="pct"/>
          </w:tcPr>
          <w:p w14:paraId="0576C008" w14:textId="77777777" w:rsidR="008E433C" w:rsidRPr="00B132CF" w:rsidRDefault="008E433C" w:rsidP="00534A0C">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H</w:t>
            </w:r>
          </w:p>
        </w:tc>
        <w:tc>
          <w:tcPr>
            <w:tcW w:w="627" w:type="pct"/>
          </w:tcPr>
          <w:p w14:paraId="37B1B6B8" w14:textId="77777777" w:rsidR="008E433C" w:rsidRPr="00B132CF" w:rsidRDefault="008E433C" w:rsidP="00534A0C">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LEV</w:t>
            </w:r>
          </w:p>
        </w:tc>
        <w:tc>
          <w:tcPr>
            <w:tcW w:w="777" w:type="pct"/>
          </w:tcPr>
          <w:p w14:paraId="37BB7315" w14:textId="77777777" w:rsidR="008E433C" w:rsidRPr="00B132CF" w:rsidRDefault="008E433C" w:rsidP="00534A0C">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Vår 2023</w:t>
            </w:r>
          </w:p>
        </w:tc>
      </w:tr>
      <w:tr w:rsidR="00410D5F" w:rsidRPr="00B132CF" w14:paraId="4B6128E4"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1368B1F8" w14:textId="77777777" w:rsidR="00410D5F" w:rsidRPr="00DF525E" w:rsidRDefault="00410D5F" w:rsidP="00C21085">
            <w:pPr>
              <w:widowControl w:val="0"/>
              <w:autoSpaceDE w:val="0"/>
              <w:autoSpaceDN w:val="0"/>
              <w:spacing w:after="0" w:line="240" w:lineRule="auto"/>
              <w:rPr>
                <w:rFonts w:ascii="Arial" w:eastAsia="Calibri" w:hAnsi="Arial" w:cs="Arial"/>
                <w:b w:val="0"/>
                <w:sz w:val="21"/>
                <w:szCs w:val="21"/>
                <w:lang w:val="nn" w:eastAsia="nn" w:bidi="nn"/>
              </w:rPr>
            </w:pPr>
            <w:r w:rsidRPr="00DF525E">
              <w:rPr>
                <w:rFonts w:ascii="Arial" w:eastAsia="Calibri" w:hAnsi="Arial" w:cs="Arial"/>
                <w:b w:val="0"/>
                <w:sz w:val="21"/>
                <w:szCs w:val="21"/>
                <w:lang w:val="nn" w:eastAsia="nn" w:bidi="nn"/>
              </w:rPr>
              <w:t>Hovudplan vatn</w:t>
            </w:r>
          </w:p>
        </w:tc>
        <w:tc>
          <w:tcPr>
            <w:tcW w:w="626" w:type="pct"/>
          </w:tcPr>
          <w:p w14:paraId="328041F3"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2022</w:t>
            </w:r>
          </w:p>
        </w:tc>
        <w:tc>
          <w:tcPr>
            <w:tcW w:w="625" w:type="pct"/>
          </w:tcPr>
          <w:p w14:paraId="42AAE587" w14:textId="7BBF30D3" w:rsidR="00410D5F" w:rsidRPr="00B132CF" w:rsidRDefault="00874EB3"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V</w:t>
            </w:r>
          </w:p>
        </w:tc>
        <w:tc>
          <w:tcPr>
            <w:tcW w:w="471" w:type="pct"/>
          </w:tcPr>
          <w:p w14:paraId="7D6ECC5C" w14:textId="7EC4101B"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T</w:t>
            </w:r>
          </w:p>
        </w:tc>
        <w:tc>
          <w:tcPr>
            <w:tcW w:w="627" w:type="pct"/>
          </w:tcPr>
          <w:p w14:paraId="1EA2D165" w14:textId="3EA49885"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UMK</w:t>
            </w:r>
          </w:p>
        </w:tc>
        <w:tc>
          <w:tcPr>
            <w:tcW w:w="777" w:type="pct"/>
          </w:tcPr>
          <w:p w14:paraId="6747DFCA"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Vår 2023</w:t>
            </w:r>
          </w:p>
        </w:tc>
      </w:tr>
      <w:tr w:rsidR="00505F1F" w:rsidRPr="008B1C1C" w14:paraId="601D6665"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6416FF20" w14:textId="221B49F0" w:rsidR="00505F1F" w:rsidRPr="008B1C1C" w:rsidRDefault="006D3696" w:rsidP="008B1C1C">
            <w:pPr>
              <w:widowControl w:val="0"/>
              <w:autoSpaceDE w:val="0"/>
              <w:autoSpaceDN w:val="0"/>
              <w:spacing w:after="0" w:line="240" w:lineRule="auto"/>
              <w:rPr>
                <w:rFonts w:ascii="Arial" w:eastAsia="Calibri" w:hAnsi="Arial" w:cs="Arial"/>
                <w:b w:val="0"/>
                <w:sz w:val="21"/>
                <w:szCs w:val="21"/>
                <w:lang w:val="nn" w:eastAsia="nn" w:bidi="nn"/>
              </w:rPr>
            </w:pPr>
            <w:r w:rsidRPr="008B1C1C">
              <w:rPr>
                <w:rFonts w:ascii="Arial" w:eastAsia="Calibri" w:hAnsi="Arial" w:cs="Arial"/>
                <w:b w:val="0"/>
                <w:sz w:val="21"/>
                <w:szCs w:val="21"/>
                <w:lang w:val="nn" w:eastAsia="nn" w:bidi="nn"/>
              </w:rPr>
              <w:t>Randsone sentrum</w:t>
            </w:r>
          </w:p>
        </w:tc>
        <w:tc>
          <w:tcPr>
            <w:tcW w:w="626" w:type="pct"/>
          </w:tcPr>
          <w:p w14:paraId="614649E3" w14:textId="07238BD1" w:rsidR="00505F1F" w:rsidRPr="008B1C1C" w:rsidRDefault="00505F1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8B1C1C">
              <w:rPr>
                <w:rFonts w:ascii="Arial" w:eastAsia="Calibri" w:hAnsi="Arial" w:cs="Arial"/>
                <w:sz w:val="21"/>
                <w:szCs w:val="21"/>
                <w:lang w:val="nn" w:eastAsia="nn" w:bidi="nn"/>
              </w:rPr>
              <w:t>2022</w:t>
            </w:r>
          </w:p>
        </w:tc>
        <w:tc>
          <w:tcPr>
            <w:tcW w:w="625" w:type="pct"/>
          </w:tcPr>
          <w:p w14:paraId="608D6C72" w14:textId="5B22ED16" w:rsidR="00505F1F" w:rsidRPr="008B1C1C" w:rsidRDefault="008B1C1C"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8B1C1C">
              <w:rPr>
                <w:rFonts w:ascii="Arial" w:eastAsia="Calibri" w:hAnsi="Arial" w:cs="Arial"/>
                <w:sz w:val="21"/>
                <w:szCs w:val="21"/>
                <w:lang w:val="nn" w:eastAsia="nn" w:bidi="nn"/>
              </w:rPr>
              <w:t>V</w:t>
            </w:r>
          </w:p>
        </w:tc>
        <w:tc>
          <w:tcPr>
            <w:tcW w:w="471" w:type="pct"/>
          </w:tcPr>
          <w:p w14:paraId="2C86293B" w14:textId="02B454B9" w:rsidR="00505F1F" w:rsidRPr="008B1C1C" w:rsidRDefault="008B1C1C"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8B1C1C">
              <w:rPr>
                <w:rFonts w:ascii="Arial" w:eastAsia="Calibri" w:hAnsi="Arial" w:cs="Arial"/>
                <w:sz w:val="21"/>
                <w:szCs w:val="21"/>
                <w:lang w:val="nn" w:eastAsia="nn" w:bidi="nn"/>
              </w:rPr>
              <w:t>T</w:t>
            </w:r>
          </w:p>
        </w:tc>
        <w:tc>
          <w:tcPr>
            <w:tcW w:w="627" w:type="pct"/>
          </w:tcPr>
          <w:p w14:paraId="31E891C7" w14:textId="77777777" w:rsidR="00505F1F" w:rsidRPr="008B1C1C" w:rsidRDefault="00505F1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c>
          <w:tcPr>
            <w:tcW w:w="777" w:type="pct"/>
          </w:tcPr>
          <w:p w14:paraId="422D54DC" w14:textId="77777777" w:rsidR="00505F1F" w:rsidRPr="008B1C1C" w:rsidRDefault="00505F1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r>
      <w:tr w:rsidR="00410D5F" w:rsidRPr="00B132CF" w14:paraId="71F17D8E"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696A8ADE" w14:textId="09B9416A" w:rsidR="00410D5F" w:rsidRPr="00DF525E" w:rsidRDefault="00410D5F" w:rsidP="00C21085">
            <w:pPr>
              <w:widowControl w:val="0"/>
              <w:autoSpaceDE w:val="0"/>
              <w:autoSpaceDN w:val="0"/>
              <w:spacing w:after="0" w:line="240" w:lineRule="auto"/>
              <w:rPr>
                <w:rFonts w:ascii="Arial" w:eastAsia="Calibri" w:hAnsi="Arial" w:cs="Arial"/>
                <w:b w:val="0"/>
                <w:sz w:val="21"/>
                <w:szCs w:val="21"/>
                <w:lang w:val="nn" w:eastAsia="nn" w:bidi="nn"/>
              </w:rPr>
            </w:pPr>
            <w:r w:rsidRPr="00DF525E">
              <w:rPr>
                <w:rFonts w:ascii="Arial" w:eastAsia="Calibri" w:hAnsi="Arial" w:cs="Arial"/>
                <w:b w:val="0"/>
                <w:sz w:val="21"/>
                <w:szCs w:val="21"/>
                <w:lang w:val="nn" w:eastAsia="nn" w:bidi="nn"/>
              </w:rPr>
              <w:t>Rusmiddelpolitisk handlingsplan</w:t>
            </w:r>
          </w:p>
        </w:tc>
        <w:tc>
          <w:tcPr>
            <w:tcW w:w="626" w:type="pct"/>
          </w:tcPr>
          <w:p w14:paraId="375E50E6"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2023</w:t>
            </w:r>
          </w:p>
        </w:tc>
        <w:tc>
          <w:tcPr>
            <w:tcW w:w="625" w:type="pct"/>
          </w:tcPr>
          <w:p w14:paraId="669A9A6A" w14:textId="70C1088F" w:rsidR="00410D5F" w:rsidRPr="00B132CF" w:rsidRDefault="00874EB3"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U</w:t>
            </w:r>
          </w:p>
        </w:tc>
        <w:tc>
          <w:tcPr>
            <w:tcW w:w="471" w:type="pct"/>
          </w:tcPr>
          <w:p w14:paraId="385250C3" w14:textId="19477D32"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H</w:t>
            </w:r>
          </w:p>
        </w:tc>
        <w:tc>
          <w:tcPr>
            <w:tcW w:w="627" w:type="pct"/>
          </w:tcPr>
          <w:p w14:paraId="48F10E13" w14:textId="1B09745E"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LEV</w:t>
            </w:r>
          </w:p>
        </w:tc>
        <w:tc>
          <w:tcPr>
            <w:tcW w:w="777" w:type="pct"/>
          </w:tcPr>
          <w:p w14:paraId="62B5C272"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r>
      <w:tr w:rsidR="00410D5F" w:rsidRPr="00B132CF" w14:paraId="3E4B40B1"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586AB13D" w14:textId="77777777" w:rsidR="00410D5F" w:rsidRPr="00DF525E" w:rsidRDefault="00410D5F" w:rsidP="00C21085">
            <w:pPr>
              <w:widowControl w:val="0"/>
              <w:autoSpaceDE w:val="0"/>
              <w:autoSpaceDN w:val="0"/>
              <w:spacing w:after="0" w:line="240" w:lineRule="auto"/>
              <w:rPr>
                <w:rFonts w:ascii="Arial" w:eastAsia="Calibri" w:hAnsi="Arial" w:cs="Arial"/>
                <w:b w:val="0"/>
                <w:sz w:val="21"/>
                <w:szCs w:val="21"/>
                <w:lang w:val="nn" w:eastAsia="nn" w:bidi="nn"/>
              </w:rPr>
            </w:pPr>
            <w:r w:rsidRPr="00DF525E">
              <w:rPr>
                <w:rFonts w:ascii="Arial" w:eastAsia="Calibri" w:hAnsi="Arial" w:cs="Arial"/>
                <w:b w:val="0"/>
                <w:sz w:val="21"/>
                <w:szCs w:val="21"/>
                <w:lang w:val="nn" w:eastAsia="nn" w:bidi="nn"/>
              </w:rPr>
              <w:t>Ivaretaking av naturmangfald</w:t>
            </w:r>
          </w:p>
        </w:tc>
        <w:tc>
          <w:tcPr>
            <w:tcW w:w="626" w:type="pct"/>
          </w:tcPr>
          <w:p w14:paraId="101E465B" w14:textId="64050B43"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202</w:t>
            </w:r>
            <w:r w:rsidR="00ED71F2">
              <w:rPr>
                <w:rFonts w:ascii="Arial" w:eastAsia="Calibri" w:hAnsi="Arial" w:cs="Arial"/>
                <w:sz w:val="21"/>
                <w:szCs w:val="21"/>
                <w:lang w:val="nn" w:eastAsia="nn" w:bidi="nn"/>
              </w:rPr>
              <w:t>2</w:t>
            </w:r>
          </w:p>
        </w:tc>
        <w:tc>
          <w:tcPr>
            <w:tcW w:w="625" w:type="pct"/>
          </w:tcPr>
          <w:p w14:paraId="0B62047C" w14:textId="3872442B" w:rsidR="00410D5F" w:rsidRPr="00B132CF" w:rsidRDefault="00874EB3"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K</w:t>
            </w:r>
          </w:p>
        </w:tc>
        <w:tc>
          <w:tcPr>
            <w:tcW w:w="471" w:type="pct"/>
          </w:tcPr>
          <w:p w14:paraId="747DD8B0" w14:textId="3B497032"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T</w:t>
            </w:r>
          </w:p>
        </w:tc>
        <w:tc>
          <w:tcPr>
            <w:tcW w:w="627" w:type="pct"/>
          </w:tcPr>
          <w:p w14:paraId="1AEECAA8" w14:textId="6D4D252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UMK</w:t>
            </w:r>
          </w:p>
        </w:tc>
        <w:tc>
          <w:tcPr>
            <w:tcW w:w="777" w:type="pct"/>
          </w:tcPr>
          <w:p w14:paraId="55E1461A" w14:textId="3E2235CC" w:rsidR="00410D5F" w:rsidRPr="00B132CF" w:rsidRDefault="001240C5"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Pr>
                <w:rFonts w:ascii="Arial" w:eastAsia="Calibri" w:hAnsi="Arial" w:cs="Arial"/>
                <w:sz w:val="21"/>
                <w:szCs w:val="21"/>
                <w:lang w:val="nn" w:eastAsia="nn" w:bidi="nn"/>
              </w:rPr>
              <w:t>Vår 2023</w:t>
            </w:r>
          </w:p>
        </w:tc>
      </w:tr>
      <w:tr w:rsidR="006813C8" w:rsidRPr="00B132CF" w14:paraId="42E32C97"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5AF206E7" w14:textId="4051C0E7" w:rsidR="006813C8" w:rsidRPr="00634381" w:rsidRDefault="006813C8" w:rsidP="00C21085">
            <w:pPr>
              <w:widowControl w:val="0"/>
              <w:autoSpaceDE w:val="0"/>
              <w:autoSpaceDN w:val="0"/>
              <w:spacing w:after="0" w:line="240" w:lineRule="auto"/>
              <w:rPr>
                <w:rFonts w:ascii="Arial" w:eastAsia="Calibri" w:hAnsi="Arial" w:cs="Arial"/>
                <w:b w:val="0"/>
                <w:sz w:val="21"/>
                <w:szCs w:val="21"/>
                <w:lang w:val="nn" w:eastAsia="nn" w:bidi="nn"/>
              </w:rPr>
            </w:pPr>
            <w:r w:rsidRPr="00634381">
              <w:rPr>
                <w:rFonts w:ascii="Arial" w:eastAsia="Calibri" w:hAnsi="Arial" w:cs="Arial"/>
                <w:b w:val="0"/>
                <w:sz w:val="21"/>
                <w:szCs w:val="21"/>
                <w:lang w:val="nn" w:eastAsia="nn" w:bidi="nn"/>
              </w:rPr>
              <w:t>Pollineringsstrategi</w:t>
            </w:r>
          </w:p>
        </w:tc>
        <w:tc>
          <w:tcPr>
            <w:tcW w:w="626" w:type="pct"/>
          </w:tcPr>
          <w:p w14:paraId="11FFB831" w14:textId="41B0B1B2" w:rsidR="006813C8" w:rsidRPr="00B132CF" w:rsidRDefault="00FF794C"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Pr>
                <w:rFonts w:ascii="Arial" w:eastAsia="Calibri" w:hAnsi="Arial" w:cs="Arial"/>
                <w:sz w:val="21"/>
                <w:szCs w:val="21"/>
                <w:lang w:val="nn" w:eastAsia="nn" w:bidi="nn"/>
              </w:rPr>
              <w:t>2022</w:t>
            </w:r>
          </w:p>
        </w:tc>
        <w:tc>
          <w:tcPr>
            <w:tcW w:w="625" w:type="pct"/>
          </w:tcPr>
          <w:p w14:paraId="1A49F556" w14:textId="329DDDD8" w:rsidR="006813C8" w:rsidRPr="00B132CF" w:rsidRDefault="00FF794C"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Pr>
                <w:rFonts w:ascii="Arial" w:eastAsia="Calibri" w:hAnsi="Arial" w:cs="Arial"/>
                <w:sz w:val="21"/>
                <w:szCs w:val="21"/>
                <w:lang w:val="nn" w:eastAsia="nn" w:bidi="nn"/>
              </w:rPr>
              <w:t>K</w:t>
            </w:r>
          </w:p>
        </w:tc>
        <w:tc>
          <w:tcPr>
            <w:tcW w:w="471" w:type="pct"/>
          </w:tcPr>
          <w:p w14:paraId="2255AD4D" w14:textId="4C8869A1" w:rsidR="006813C8" w:rsidRPr="00B132CF" w:rsidRDefault="00B67EC4"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Pr>
                <w:rFonts w:ascii="Arial" w:eastAsia="Calibri" w:hAnsi="Arial" w:cs="Arial"/>
                <w:sz w:val="21"/>
                <w:szCs w:val="21"/>
                <w:lang w:val="nn" w:eastAsia="nn" w:bidi="nn"/>
              </w:rPr>
              <w:t>S</w:t>
            </w:r>
          </w:p>
        </w:tc>
        <w:tc>
          <w:tcPr>
            <w:tcW w:w="627" w:type="pct"/>
          </w:tcPr>
          <w:p w14:paraId="4BE61A45" w14:textId="098524FA" w:rsidR="006813C8" w:rsidRPr="00B132CF" w:rsidRDefault="00FF794C"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Pr>
                <w:rFonts w:ascii="Arial" w:eastAsia="Calibri" w:hAnsi="Arial" w:cs="Arial"/>
                <w:sz w:val="21"/>
                <w:szCs w:val="21"/>
                <w:lang w:val="nn" w:eastAsia="nn" w:bidi="nn"/>
              </w:rPr>
              <w:t>UKM</w:t>
            </w:r>
          </w:p>
        </w:tc>
        <w:tc>
          <w:tcPr>
            <w:tcW w:w="777" w:type="pct"/>
          </w:tcPr>
          <w:p w14:paraId="558AA4DA" w14:textId="0B629625" w:rsidR="006813C8" w:rsidRDefault="008E109A"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Pr>
                <w:rFonts w:ascii="Arial" w:eastAsia="Calibri" w:hAnsi="Arial" w:cs="Arial"/>
                <w:sz w:val="21"/>
                <w:szCs w:val="21"/>
                <w:lang w:val="nn" w:eastAsia="nn" w:bidi="nn"/>
              </w:rPr>
              <w:t>Vår 2023</w:t>
            </w:r>
          </w:p>
        </w:tc>
      </w:tr>
      <w:tr w:rsidR="00410D5F" w:rsidRPr="00B132CF" w14:paraId="7F29E59C"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0819CD94" w14:textId="77777777" w:rsidR="00410D5F" w:rsidRPr="00DF525E" w:rsidRDefault="00410D5F" w:rsidP="00C21085">
            <w:pPr>
              <w:widowControl w:val="0"/>
              <w:autoSpaceDE w:val="0"/>
              <w:autoSpaceDN w:val="0"/>
              <w:spacing w:after="0" w:line="240" w:lineRule="auto"/>
              <w:rPr>
                <w:rFonts w:ascii="Arial" w:eastAsia="Calibri" w:hAnsi="Arial" w:cs="Arial"/>
                <w:b w:val="0"/>
                <w:sz w:val="21"/>
                <w:szCs w:val="21"/>
                <w:lang w:val="nn" w:eastAsia="nn" w:bidi="nn"/>
              </w:rPr>
            </w:pPr>
            <w:r w:rsidRPr="00DF525E">
              <w:rPr>
                <w:rFonts w:ascii="Arial" w:eastAsia="Calibri" w:hAnsi="Arial" w:cs="Arial"/>
                <w:b w:val="0"/>
                <w:sz w:val="21"/>
                <w:szCs w:val="21"/>
                <w:lang w:val="nn" w:eastAsia="nn" w:bidi="nn"/>
              </w:rPr>
              <w:t>Folkehelsestatus</w:t>
            </w:r>
          </w:p>
        </w:tc>
        <w:tc>
          <w:tcPr>
            <w:tcW w:w="626" w:type="pct"/>
          </w:tcPr>
          <w:p w14:paraId="60F05B24"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2023</w:t>
            </w:r>
          </w:p>
        </w:tc>
        <w:tc>
          <w:tcPr>
            <w:tcW w:w="625" w:type="pct"/>
          </w:tcPr>
          <w:p w14:paraId="0DA89AE7"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c>
          <w:tcPr>
            <w:tcW w:w="471" w:type="pct"/>
          </w:tcPr>
          <w:p w14:paraId="7FE54CA4" w14:textId="60FE0F94"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c>
          <w:tcPr>
            <w:tcW w:w="627" w:type="pct"/>
          </w:tcPr>
          <w:p w14:paraId="1ABA243E" w14:textId="48E8AA8B"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LEV</w:t>
            </w:r>
          </w:p>
        </w:tc>
        <w:tc>
          <w:tcPr>
            <w:tcW w:w="777" w:type="pct"/>
          </w:tcPr>
          <w:p w14:paraId="720D3151"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r>
      <w:tr w:rsidR="00410D5F" w:rsidRPr="00B132CF" w14:paraId="3056AC91"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055A952D" w14:textId="77777777" w:rsidR="00410D5F" w:rsidRPr="00DF525E" w:rsidRDefault="00410D5F" w:rsidP="00C21085">
            <w:pPr>
              <w:widowControl w:val="0"/>
              <w:autoSpaceDE w:val="0"/>
              <w:autoSpaceDN w:val="0"/>
              <w:spacing w:after="0" w:line="240" w:lineRule="auto"/>
              <w:rPr>
                <w:rFonts w:ascii="Arial" w:eastAsia="Calibri" w:hAnsi="Arial" w:cs="Arial"/>
                <w:b w:val="0"/>
                <w:sz w:val="21"/>
                <w:szCs w:val="21"/>
                <w:lang w:val="nn" w:eastAsia="nn" w:bidi="nn"/>
              </w:rPr>
            </w:pPr>
            <w:r w:rsidRPr="00DF525E">
              <w:rPr>
                <w:rFonts w:ascii="Arial" w:eastAsia="Calibri" w:hAnsi="Arial" w:cs="Arial"/>
                <w:b w:val="0"/>
                <w:sz w:val="21"/>
                <w:szCs w:val="21"/>
                <w:lang w:val="nn" w:eastAsia="nn" w:bidi="nn"/>
              </w:rPr>
              <w:t>Berekraftsindikatorar</w:t>
            </w:r>
          </w:p>
        </w:tc>
        <w:tc>
          <w:tcPr>
            <w:tcW w:w="626" w:type="pct"/>
          </w:tcPr>
          <w:p w14:paraId="7F198A6E" w14:textId="194AB6A0" w:rsidR="00410D5F" w:rsidRPr="00B132CF" w:rsidRDefault="00481FC3"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Pr>
                <w:rFonts w:ascii="Arial" w:eastAsia="Calibri" w:hAnsi="Arial" w:cs="Arial"/>
                <w:sz w:val="21"/>
                <w:szCs w:val="21"/>
                <w:lang w:val="nn" w:eastAsia="nn" w:bidi="nn"/>
              </w:rPr>
              <w:t>l</w:t>
            </w:r>
            <w:r w:rsidR="00410D5F" w:rsidRPr="00B132CF">
              <w:rPr>
                <w:rFonts w:ascii="Arial" w:eastAsia="Calibri" w:hAnsi="Arial" w:cs="Arial"/>
                <w:sz w:val="21"/>
                <w:szCs w:val="21"/>
                <w:lang w:val="nn" w:eastAsia="nn" w:bidi="nn"/>
              </w:rPr>
              <w:t>øpande</w:t>
            </w:r>
          </w:p>
        </w:tc>
        <w:tc>
          <w:tcPr>
            <w:tcW w:w="625" w:type="pct"/>
          </w:tcPr>
          <w:p w14:paraId="61DF5C47"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c>
          <w:tcPr>
            <w:tcW w:w="471" w:type="pct"/>
          </w:tcPr>
          <w:p w14:paraId="11E088D0" w14:textId="197CC006"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c>
          <w:tcPr>
            <w:tcW w:w="627" w:type="pct"/>
          </w:tcPr>
          <w:p w14:paraId="6DED47EF" w14:textId="2491FB3A"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FPL</w:t>
            </w:r>
          </w:p>
        </w:tc>
        <w:tc>
          <w:tcPr>
            <w:tcW w:w="777" w:type="pct"/>
          </w:tcPr>
          <w:p w14:paraId="42ED9AC1"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r>
      <w:tr w:rsidR="00410D5F" w:rsidRPr="00B132CF" w14:paraId="47332799"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0826F0F9" w14:textId="77777777" w:rsidR="00410D5F" w:rsidRPr="00DF525E" w:rsidRDefault="00410D5F" w:rsidP="00C21085">
            <w:pPr>
              <w:widowControl w:val="0"/>
              <w:autoSpaceDE w:val="0"/>
              <w:autoSpaceDN w:val="0"/>
              <w:spacing w:after="0" w:line="240" w:lineRule="auto"/>
              <w:rPr>
                <w:rFonts w:ascii="Arial" w:eastAsia="Calibri" w:hAnsi="Arial" w:cs="Arial"/>
                <w:b w:val="0"/>
                <w:sz w:val="21"/>
                <w:szCs w:val="21"/>
                <w:lang w:val="nn" w:eastAsia="nn" w:bidi="nn"/>
              </w:rPr>
            </w:pPr>
            <w:r w:rsidRPr="00DF525E">
              <w:rPr>
                <w:rFonts w:ascii="Arial" w:eastAsia="Calibri" w:hAnsi="Arial" w:cs="Arial"/>
                <w:b w:val="0"/>
                <w:sz w:val="21"/>
                <w:szCs w:val="21"/>
                <w:lang w:val="nn" w:eastAsia="nn" w:bidi="nn"/>
              </w:rPr>
              <w:t>Tilstandsrapporter skule, barnevern</w:t>
            </w:r>
          </w:p>
        </w:tc>
        <w:tc>
          <w:tcPr>
            <w:tcW w:w="626" w:type="pct"/>
          </w:tcPr>
          <w:p w14:paraId="58F74012"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løpande</w:t>
            </w:r>
          </w:p>
        </w:tc>
        <w:tc>
          <w:tcPr>
            <w:tcW w:w="625" w:type="pct"/>
          </w:tcPr>
          <w:p w14:paraId="15BC8AC6"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c>
          <w:tcPr>
            <w:tcW w:w="471" w:type="pct"/>
          </w:tcPr>
          <w:p w14:paraId="2061D48C" w14:textId="767C32FA"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c>
          <w:tcPr>
            <w:tcW w:w="627" w:type="pct"/>
          </w:tcPr>
          <w:p w14:paraId="6423C8D0" w14:textId="5E1EABF2"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LEV</w:t>
            </w:r>
          </w:p>
        </w:tc>
        <w:tc>
          <w:tcPr>
            <w:tcW w:w="777" w:type="pct"/>
          </w:tcPr>
          <w:p w14:paraId="4BDBB81E"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r>
      <w:tr w:rsidR="00410D5F" w:rsidRPr="00B132CF" w14:paraId="7DB9C7DB" w14:textId="77777777" w:rsidTr="00481FC3">
        <w:tc>
          <w:tcPr>
            <w:cnfStyle w:val="001000000000" w:firstRow="0" w:lastRow="0" w:firstColumn="1" w:lastColumn="0" w:oddVBand="0" w:evenVBand="0" w:oddHBand="0" w:evenHBand="0" w:firstRowFirstColumn="0" w:firstRowLastColumn="0" w:lastRowFirstColumn="0" w:lastRowLastColumn="0"/>
            <w:tcW w:w="1874" w:type="pct"/>
          </w:tcPr>
          <w:p w14:paraId="1082E41D" w14:textId="77777777" w:rsidR="00410D5F" w:rsidRPr="00DF525E" w:rsidRDefault="00410D5F" w:rsidP="00C21085">
            <w:pPr>
              <w:widowControl w:val="0"/>
              <w:autoSpaceDE w:val="0"/>
              <w:autoSpaceDN w:val="0"/>
              <w:spacing w:after="0" w:line="240" w:lineRule="auto"/>
              <w:rPr>
                <w:rFonts w:ascii="Arial" w:eastAsia="Calibri" w:hAnsi="Arial" w:cs="Arial"/>
                <w:b w:val="0"/>
                <w:sz w:val="21"/>
                <w:szCs w:val="21"/>
                <w:lang w:val="nn" w:eastAsia="nn" w:bidi="nn"/>
              </w:rPr>
            </w:pPr>
            <w:r w:rsidRPr="00DF525E">
              <w:rPr>
                <w:rFonts w:ascii="Arial" w:eastAsia="Calibri" w:hAnsi="Arial" w:cs="Arial"/>
                <w:b w:val="0"/>
                <w:sz w:val="21"/>
                <w:szCs w:val="21"/>
                <w:lang w:val="nn" w:eastAsia="nn" w:bidi="nn"/>
              </w:rPr>
              <w:t>Klimarekneskap</w:t>
            </w:r>
          </w:p>
        </w:tc>
        <w:tc>
          <w:tcPr>
            <w:tcW w:w="626" w:type="pct"/>
          </w:tcPr>
          <w:p w14:paraId="0875E39C"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B132CF">
              <w:rPr>
                <w:rFonts w:ascii="Arial" w:eastAsia="Calibri" w:hAnsi="Arial" w:cs="Arial"/>
                <w:sz w:val="21"/>
                <w:szCs w:val="21"/>
                <w:lang w:val="nn" w:eastAsia="nn" w:bidi="nn"/>
              </w:rPr>
              <w:t>løpande</w:t>
            </w:r>
          </w:p>
        </w:tc>
        <w:tc>
          <w:tcPr>
            <w:tcW w:w="625" w:type="pct"/>
          </w:tcPr>
          <w:p w14:paraId="4DE1B23A"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c>
          <w:tcPr>
            <w:tcW w:w="471" w:type="pct"/>
          </w:tcPr>
          <w:p w14:paraId="2DA99E8E" w14:textId="299ED86E"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c>
          <w:tcPr>
            <w:tcW w:w="627" w:type="pct"/>
          </w:tcPr>
          <w:p w14:paraId="5F3480FB" w14:textId="32BC4B81"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00"/>
                <w:sz w:val="21"/>
                <w:szCs w:val="21"/>
                <w:lang w:val="nn" w:eastAsia="nn" w:bidi="nn"/>
              </w:rPr>
            </w:pPr>
            <w:r w:rsidRPr="00B132CF">
              <w:rPr>
                <w:rFonts w:ascii="Arial" w:eastAsia="Calibri" w:hAnsi="Arial" w:cs="Arial"/>
                <w:sz w:val="21"/>
                <w:szCs w:val="21"/>
                <w:lang w:val="nn" w:eastAsia="nn" w:bidi="nn"/>
              </w:rPr>
              <w:t>FPL</w:t>
            </w:r>
          </w:p>
        </w:tc>
        <w:tc>
          <w:tcPr>
            <w:tcW w:w="777" w:type="pct"/>
          </w:tcPr>
          <w:p w14:paraId="7C44FD63" w14:textId="77777777" w:rsidR="00410D5F" w:rsidRPr="00B132CF" w:rsidRDefault="00410D5F" w:rsidP="00C21085">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r>
    </w:tbl>
    <w:p w14:paraId="294A5603" w14:textId="77777777" w:rsidR="00551C64" w:rsidRDefault="00551C64" w:rsidP="00230FFF">
      <w:pPr>
        <w:pStyle w:val="Overskrift1"/>
        <w:rPr>
          <w:rFonts w:ascii="Arial" w:hAnsi="Arial" w:cs="Arial"/>
          <w:b/>
        </w:rPr>
      </w:pPr>
    </w:p>
    <w:p w14:paraId="6A350F88" w14:textId="1EC93D88" w:rsidR="00230FFF" w:rsidRPr="00F55B83" w:rsidRDefault="00230FFF" w:rsidP="00230FFF">
      <w:pPr>
        <w:pStyle w:val="Overskrift1"/>
        <w:rPr>
          <w:rFonts w:ascii="Arial" w:hAnsi="Arial" w:cs="Arial"/>
          <w:b/>
        </w:rPr>
      </w:pPr>
      <w:bookmarkStart w:id="24" w:name="_Toc57053789"/>
      <w:r w:rsidRPr="00F55B83">
        <w:rPr>
          <w:rFonts w:ascii="Arial" w:hAnsi="Arial" w:cs="Arial"/>
          <w:b/>
        </w:rPr>
        <w:t>Oppfølging av planstrategien</w:t>
      </w:r>
      <w:bookmarkEnd w:id="24"/>
    </w:p>
    <w:p w14:paraId="762D8F1E" w14:textId="77777777" w:rsidR="007A1AC6" w:rsidRDefault="007A1AC6" w:rsidP="00230FFF">
      <w:pPr>
        <w:rPr>
          <w:rFonts w:ascii="Arial" w:hAnsi="Arial" w:cs="Arial"/>
        </w:rPr>
      </w:pPr>
    </w:p>
    <w:p w14:paraId="28C3E3DB" w14:textId="13F697E3" w:rsidR="00BD1D15" w:rsidRPr="00F55B83" w:rsidRDefault="005100B6" w:rsidP="00230FFF">
      <w:pPr>
        <w:rPr>
          <w:rFonts w:ascii="Arial" w:hAnsi="Arial" w:cs="Arial"/>
        </w:rPr>
      </w:pPr>
      <w:r w:rsidRPr="00F55B83">
        <w:rPr>
          <w:rFonts w:ascii="Arial" w:hAnsi="Arial" w:cs="Arial"/>
        </w:rPr>
        <w:t xml:space="preserve">Planstrategien skal </w:t>
      </w:r>
      <w:r w:rsidR="00746621" w:rsidRPr="00F55B83">
        <w:rPr>
          <w:rFonts w:ascii="Arial" w:hAnsi="Arial" w:cs="Arial"/>
        </w:rPr>
        <w:t>klargjera kva planoppgåver kommunen bør starta opp eller vidareføra</w:t>
      </w:r>
      <w:r w:rsidR="00B110AE" w:rsidRPr="00F55B83">
        <w:rPr>
          <w:rFonts w:ascii="Arial" w:hAnsi="Arial" w:cs="Arial"/>
        </w:rPr>
        <w:t xml:space="preserve"> i valperioden. </w:t>
      </w:r>
      <w:r w:rsidR="00746621" w:rsidRPr="00F55B83">
        <w:rPr>
          <w:rFonts w:ascii="Arial" w:hAnsi="Arial" w:cs="Arial"/>
        </w:rPr>
        <w:t xml:space="preserve"> </w:t>
      </w:r>
      <w:r w:rsidR="0062309C" w:rsidRPr="00F55B83">
        <w:rPr>
          <w:rFonts w:ascii="Arial" w:hAnsi="Arial" w:cs="Arial"/>
        </w:rPr>
        <w:t xml:space="preserve">I takt med at åra går, kan det likevel </w:t>
      </w:r>
      <w:r w:rsidR="00E13714" w:rsidRPr="00F55B83">
        <w:rPr>
          <w:rFonts w:ascii="Arial" w:hAnsi="Arial" w:cs="Arial"/>
        </w:rPr>
        <w:t>henda</w:t>
      </w:r>
      <w:r w:rsidR="0062309C" w:rsidRPr="00F55B83">
        <w:rPr>
          <w:rFonts w:ascii="Arial" w:hAnsi="Arial" w:cs="Arial"/>
        </w:rPr>
        <w:t xml:space="preserve"> at det vert behov for å justera på </w:t>
      </w:r>
      <w:r w:rsidR="002C5ED0" w:rsidRPr="00F55B83">
        <w:rPr>
          <w:rFonts w:ascii="Arial" w:hAnsi="Arial" w:cs="Arial"/>
        </w:rPr>
        <w:t>både planbehov</w:t>
      </w:r>
      <w:r w:rsidR="00E13714" w:rsidRPr="00F55B83">
        <w:rPr>
          <w:rFonts w:ascii="Arial" w:hAnsi="Arial" w:cs="Arial"/>
        </w:rPr>
        <w:t xml:space="preserve"> -</w:t>
      </w:r>
      <w:r w:rsidR="002C5ED0" w:rsidRPr="00F55B83">
        <w:rPr>
          <w:rFonts w:ascii="Arial" w:hAnsi="Arial" w:cs="Arial"/>
        </w:rPr>
        <w:t xml:space="preserve"> og utføring.  </w:t>
      </w:r>
      <w:r w:rsidRPr="00F55B83">
        <w:rPr>
          <w:rFonts w:ascii="Arial" w:hAnsi="Arial" w:cs="Arial"/>
        </w:rPr>
        <w:t>Planstrategien er</w:t>
      </w:r>
      <w:r w:rsidR="00E94DA5" w:rsidRPr="00F55B83">
        <w:rPr>
          <w:rFonts w:ascii="Arial" w:hAnsi="Arial" w:cs="Arial"/>
        </w:rPr>
        <w:t xml:space="preserve"> heller</w:t>
      </w:r>
      <w:r w:rsidRPr="00F55B83">
        <w:rPr>
          <w:rFonts w:ascii="Arial" w:hAnsi="Arial" w:cs="Arial"/>
        </w:rPr>
        <w:t xml:space="preserve"> ikk</w:t>
      </w:r>
      <w:r w:rsidR="00550A78" w:rsidRPr="00F55B83">
        <w:rPr>
          <w:rFonts w:ascii="Arial" w:hAnsi="Arial" w:cs="Arial"/>
        </w:rPr>
        <w:t>j</w:t>
      </w:r>
      <w:r w:rsidRPr="00F55B83">
        <w:rPr>
          <w:rFonts w:ascii="Arial" w:hAnsi="Arial" w:cs="Arial"/>
        </w:rPr>
        <w:t>e formelt bind</w:t>
      </w:r>
      <w:r w:rsidR="00550A78" w:rsidRPr="00F55B83">
        <w:rPr>
          <w:rFonts w:ascii="Arial" w:hAnsi="Arial" w:cs="Arial"/>
        </w:rPr>
        <w:t>a</w:t>
      </w:r>
      <w:r w:rsidRPr="00F55B83">
        <w:rPr>
          <w:rFonts w:ascii="Arial" w:hAnsi="Arial" w:cs="Arial"/>
        </w:rPr>
        <w:t>nde</w:t>
      </w:r>
      <w:r w:rsidR="00D76E3D" w:rsidRPr="00F55B83">
        <w:rPr>
          <w:rFonts w:ascii="Arial" w:hAnsi="Arial" w:cs="Arial"/>
        </w:rPr>
        <w:t>, så det er høve til å</w:t>
      </w:r>
      <w:r w:rsidR="009D1BE4" w:rsidRPr="00F55B83">
        <w:rPr>
          <w:rFonts w:ascii="Arial" w:hAnsi="Arial" w:cs="Arial"/>
        </w:rPr>
        <w:t xml:space="preserve"> endra </w:t>
      </w:r>
      <w:r w:rsidRPr="00F55B83">
        <w:rPr>
          <w:rFonts w:ascii="Arial" w:hAnsi="Arial" w:cs="Arial"/>
        </w:rPr>
        <w:t xml:space="preserve">planstrategien i løpet av perioden etter behov. </w:t>
      </w:r>
    </w:p>
    <w:p w14:paraId="636EE04D" w14:textId="77777777" w:rsidR="00787D82" w:rsidRPr="00AD5AD8" w:rsidRDefault="005100B6" w:rsidP="00787D82">
      <w:pPr>
        <w:pStyle w:val="Default"/>
        <w:rPr>
          <w:rFonts w:ascii="Arial" w:hAnsi="Arial" w:cs="Arial"/>
          <w:lang w:val="nn-NO"/>
        </w:rPr>
      </w:pPr>
      <w:r w:rsidRPr="00AD5AD8">
        <w:rPr>
          <w:rFonts w:ascii="Arial" w:hAnsi="Arial" w:cs="Arial"/>
          <w:lang w:val="nn-NO"/>
        </w:rPr>
        <w:t xml:space="preserve">Det </w:t>
      </w:r>
      <w:r w:rsidR="009D1BE4" w:rsidRPr="00AD5AD8">
        <w:rPr>
          <w:rFonts w:ascii="Arial" w:hAnsi="Arial" w:cs="Arial"/>
          <w:lang w:val="nn-NO"/>
        </w:rPr>
        <w:t xml:space="preserve">vert lagt opp til </w:t>
      </w:r>
      <w:r w:rsidRPr="00AD5AD8">
        <w:rPr>
          <w:rFonts w:ascii="Arial" w:hAnsi="Arial" w:cs="Arial"/>
          <w:lang w:val="nn-NO"/>
        </w:rPr>
        <w:t>e</w:t>
      </w:r>
      <w:r w:rsidR="003302C5" w:rsidRPr="00AD5AD8">
        <w:rPr>
          <w:rFonts w:ascii="Arial" w:hAnsi="Arial" w:cs="Arial"/>
          <w:lang w:val="nn-NO"/>
        </w:rPr>
        <w:t>i</w:t>
      </w:r>
      <w:r w:rsidRPr="00AD5AD8">
        <w:rPr>
          <w:rFonts w:ascii="Arial" w:hAnsi="Arial" w:cs="Arial"/>
          <w:lang w:val="nn-NO"/>
        </w:rPr>
        <w:t xml:space="preserve"> saml</w:t>
      </w:r>
      <w:r w:rsidR="003302C5" w:rsidRPr="00AD5AD8">
        <w:rPr>
          <w:rFonts w:ascii="Arial" w:hAnsi="Arial" w:cs="Arial"/>
          <w:lang w:val="nn-NO"/>
        </w:rPr>
        <w:t>a</w:t>
      </w:r>
      <w:r w:rsidR="00CB48A0" w:rsidRPr="00AD5AD8">
        <w:rPr>
          <w:rFonts w:ascii="Arial" w:hAnsi="Arial" w:cs="Arial"/>
          <w:lang w:val="nn-NO"/>
        </w:rPr>
        <w:t xml:space="preserve"> årleg </w:t>
      </w:r>
      <w:r w:rsidRPr="00AD5AD8">
        <w:rPr>
          <w:rFonts w:ascii="Arial" w:hAnsi="Arial" w:cs="Arial"/>
          <w:lang w:val="nn-NO"/>
        </w:rPr>
        <w:t>statusrapportering av planarbeid</w:t>
      </w:r>
      <w:r w:rsidR="003302C5" w:rsidRPr="00AD5AD8">
        <w:rPr>
          <w:rFonts w:ascii="Arial" w:hAnsi="Arial" w:cs="Arial"/>
          <w:lang w:val="nn-NO"/>
        </w:rPr>
        <w:t>a</w:t>
      </w:r>
      <w:r w:rsidR="00CB48A0" w:rsidRPr="00AD5AD8">
        <w:rPr>
          <w:rFonts w:ascii="Arial" w:hAnsi="Arial" w:cs="Arial"/>
          <w:lang w:val="nn-NO"/>
        </w:rPr>
        <w:t xml:space="preserve"> der </w:t>
      </w:r>
      <w:r w:rsidRPr="00AD5AD8">
        <w:rPr>
          <w:rFonts w:ascii="Arial" w:hAnsi="Arial" w:cs="Arial"/>
          <w:lang w:val="nn-NO"/>
        </w:rPr>
        <w:t>eventuelle endring</w:t>
      </w:r>
      <w:r w:rsidR="003302C5" w:rsidRPr="00AD5AD8">
        <w:rPr>
          <w:rFonts w:ascii="Arial" w:hAnsi="Arial" w:cs="Arial"/>
          <w:lang w:val="nn-NO"/>
        </w:rPr>
        <w:t xml:space="preserve">ar </w:t>
      </w:r>
      <w:r w:rsidRPr="00AD5AD8">
        <w:rPr>
          <w:rFonts w:ascii="Arial" w:hAnsi="Arial" w:cs="Arial"/>
          <w:lang w:val="nn-NO"/>
        </w:rPr>
        <w:t>i planbehovet og fr</w:t>
      </w:r>
      <w:r w:rsidR="004F104D" w:rsidRPr="00AD5AD8">
        <w:rPr>
          <w:rFonts w:ascii="Arial" w:hAnsi="Arial" w:cs="Arial"/>
          <w:lang w:val="nn-NO"/>
        </w:rPr>
        <w:t>a</w:t>
      </w:r>
      <w:r w:rsidRPr="00AD5AD8">
        <w:rPr>
          <w:rFonts w:ascii="Arial" w:hAnsi="Arial" w:cs="Arial"/>
          <w:lang w:val="nn-NO"/>
        </w:rPr>
        <w:t>mdrif</w:t>
      </w:r>
      <w:r w:rsidR="004F104D" w:rsidRPr="00AD5AD8">
        <w:rPr>
          <w:rFonts w:ascii="Arial" w:hAnsi="Arial" w:cs="Arial"/>
          <w:lang w:val="nn-NO"/>
        </w:rPr>
        <w:t xml:space="preserve">t i arbeidet vert vurdert. Slik </w:t>
      </w:r>
      <w:r w:rsidR="002B207D" w:rsidRPr="00AD5AD8">
        <w:rPr>
          <w:rFonts w:ascii="Arial" w:hAnsi="Arial" w:cs="Arial"/>
          <w:lang w:val="nn-NO"/>
        </w:rPr>
        <w:t xml:space="preserve">vert det mogeleg å </w:t>
      </w:r>
      <w:r w:rsidRPr="00AD5AD8">
        <w:rPr>
          <w:rFonts w:ascii="Arial" w:hAnsi="Arial" w:cs="Arial"/>
          <w:lang w:val="nn-NO"/>
        </w:rPr>
        <w:t>vurder</w:t>
      </w:r>
      <w:r w:rsidR="002B207D" w:rsidRPr="00AD5AD8">
        <w:rPr>
          <w:rFonts w:ascii="Arial" w:hAnsi="Arial" w:cs="Arial"/>
          <w:lang w:val="nn-NO"/>
        </w:rPr>
        <w:t>a</w:t>
      </w:r>
      <w:r w:rsidRPr="00AD5AD8">
        <w:rPr>
          <w:rFonts w:ascii="Arial" w:hAnsi="Arial" w:cs="Arial"/>
          <w:lang w:val="nn-NO"/>
        </w:rPr>
        <w:t xml:space="preserve"> </w:t>
      </w:r>
      <w:r w:rsidR="007D43CD" w:rsidRPr="00AD5AD8">
        <w:rPr>
          <w:rFonts w:ascii="Arial" w:hAnsi="Arial" w:cs="Arial"/>
          <w:lang w:val="nn-NO"/>
        </w:rPr>
        <w:t xml:space="preserve">samla </w:t>
      </w:r>
      <w:r w:rsidRPr="00AD5AD8">
        <w:rPr>
          <w:rFonts w:ascii="Arial" w:hAnsi="Arial" w:cs="Arial"/>
          <w:lang w:val="nn-NO"/>
        </w:rPr>
        <w:t xml:space="preserve">samfunnsmessige, økonomiske og ressursmessige behov og </w:t>
      </w:r>
      <w:r w:rsidR="00330452" w:rsidRPr="00AD5AD8">
        <w:rPr>
          <w:rFonts w:ascii="Arial" w:hAnsi="Arial" w:cs="Arial"/>
          <w:lang w:val="nn-NO"/>
        </w:rPr>
        <w:t>av</w:t>
      </w:r>
      <w:r w:rsidRPr="00AD5AD8">
        <w:rPr>
          <w:rFonts w:ascii="Arial" w:hAnsi="Arial" w:cs="Arial"/>
          <w:lang w:val="nn-NO"/>
        </w:rPr>
        <w:t>grens</w:t>
      </w:r>
      <w:r w:rsidR="00330452" w:rsidRPr="00AD5AD8">
        <w:rPr>
          <w:rFonts w:ascii="Arial" w:hAnsi="Arial" w:cs="Arial"/>
          <w:lang w:val="nn-NO"/>
        </w:rPr>
        <w:t>i</w:t>
      </w:r>
      <w:r w:rsidRPr="00AD5AD8">
        <w:rPr>
          <w:rFonts w:ascii="Arial" w:hAnsi="Arial" w:cs="Arial"/>
          <w:lang w:val="nn-NO"/>
        </w:rPr>
        <w:t>ng</w:t>
      </w:r>
      <w:r w:rsidR="002B207D" w:rsidRPr="00AD5AD8">
        <w:rPr>
          <w:rFonts w:ascii="Arial" w:hAnsi="Arial" w:cs="Arial"/>
          <w:lang w:val="nn-NO"/>
        </w:rPr>
        <w:t>a</w:t>
      </w:r>
      <w:r w:rsidRPr="00AD5AD8">
        <w:rPr>
          <w:rFonts w:ascii="Arial" w:hAnsi="Arial" w:cs="Arial"/>
          <w:lang w:val="nn-NO"/>
        </w:rPr>
        <w:t xml:space="preserve">r. </w:t>
      </w:r>
    </w:p>
    <w:p w14:paraId="21301CD4" w14:textId="77777777" w:rsidR="00787D82" w:rsidRPr="00AD5AD8" w:rsidRDefault="00787D82" w:rsidP="00787D82">
      <w:pPr>
        <w:pStyle w:val="Default"/>
        <w:rPr>
          <w:rFonts w:ascii="Arial" w:hAnsi="Arial" w:cs="Arial"/>
          <w:lang w:val="nn-NO"/>
        </w:rPr>
      </w:pPr>
    </w:p>
    <w:p w14:paraId="363CD0A4" w14:textId="507E4553" w:rsidR="00787D82" w:rsidRPr="0066019D" w:rsidRDefault="00787D82" w:rsidP="00787D82">
      <w:pPr>
        <w:pStyle w:val="Default"/>
        <w:rPr>
          <w:rFonts w:ascii="Arial" w:hAnsi="Arial" w:cs="Arial"/>
          <w:lang w:val="nn-NO"/>
        </w:rPr>
      </w:pPr>
      <w:r w:rsidRPr="00787D82">
        <w:rPr>
          <w:rFonts w:ascii="Arial" w:hAnsi="Arial" w:cs="Arial"/>
          <w:lang w:val="nn-NO"/>
        </w:rPr>
        <w:t xml:space="preserve">Arbeidet med å realisera planstrategien vil heile vegen vektleggja samarbeid og samspel på tvers - internt i organisasjonen, mellom kommunen og innbyggjarane våre, og med andre kommunar, regionsnivå og relevante universitetsmiljø. </w:t>
      </w:r>
      <w:r w:rsidR="0066019D">
        <w:rPr>
          <w:rFonts w:ascii="Arial" w:hAnsi="Arial" w:cs="Arial"/>
          <w:lang w:val="nn-NO"/>
        </w:rPr>
        <w:t xml:space="preserve">Årleg evaluering vil og omfatta </w:t>
      </w:r>
      <w:r w:rsidR="00B07552">
        <w:rPr>
          <w:rFonts w:ascii="Arial" w:hAnsi="Arial" w:cs="Arial"/>
          <w:lang w:val="nn-NO"/>
        </w:rPr>
        <w:t xml:space="preserve">ei vurdering av medverknadsprosessane. </w:t>
      </w:r>
    </w:p>
    <w:p w14:paraId="579D9ED0" w14:textId="77777777" w:rsidR="007A1AC6" w:rsidRDefault="007A1AC6" w:rsidP="00230FFF">
      <w:pPr>
        <w:rPr>
          <w:rFonts w:ascii="Arial" w:hAnsi="Arial" w:cs="Arial"/>
        </w:rPr>
      </w:pPr>
    </w:p>
    <w:p w14:paraId="6772D673" w14:textId="5108BF3E" w:rsidR="00230FFF" w:rsidRDefault="007D43CD" w:rsidP="00230FFF">
      <w:pPr>
        <w:rPr>
          <w:rFonts w:ascii="Arial" w:hAnsi="Arial" w:cs="Arial"/>
        </w:rPr>
      </w:pPr>
      <w:r w:rsidRPr="00F55B83">
        <w:rPr>
          <w:rFonts w:ascii="Arial" w:hAnsi="Arial" w:cs="Arial"/>
        </w:rPr>
        <w:t>Å</w:t>
      </w:r>
      <w:r w:rsidR="005100B6" w:rsidRPr="00F55B83">
        <w:rPr>
          <w:rFonts w:ascii="Arial" w:hAnsi="Arial" w:cs="Arial"/>
        </w:rPr>
        <w:t>rl</w:t>
      </w:r>
      <w:r w:rsidRPr="00F55B83">
        <w:rPr>
          <w:rFonts w:ascii="Arial" w:hAnsi="Arial" w:cs="Arial"/>
        </w:rPr>
        <w:t>e</w:t>
      </w:r>
      <w:r w:rsidR="005100B6" w:rsidRPr="00F55B83">
        <w:rPr>
          <w:rFonts w:ascii="Arial" w:hAnsi="Arial" w:cs="Arial"/>
        </w:rPr>
        <w:t xml:space="preserve">g plangjennomgangen </w:t>
      </w:r>
      <w:r w:rsidR="003D77D1" w:rsidRPr="00F55B83">
        <w:rPr>
          <w:rFonts w:ascii="Arial" w:hAnsi="Arial" w:cs="Arial"/>
        </w:rPr>
        <w:t>vert gjort i samband med vedtak av økonomiplanen. Heradet</w:t>
      </w:r>
      <w:r w:rsidR="005100B6" w:rsidRPr="00F55B83">
        <w:rPr>
          <w:rFonts w:ascii="Arial" w:hAnsi="Arial" w:cs="Arial"/>
        </w:rPr>
        <w:t xml:space="preserve"> kan når som helst vedta </w:t>
      </w:r>
      <w:r w:rsidR="00330779" w:rsidRPr="00F55B83">
        <w:rPr>
          <w:rFonts w:ascii="Arial" w:hAnsi="Arial" w:cs="Arial"/>
        </w:rPr>
        <w:t>oppstart</w:t>
      </w:r>
      <w:r w:rsidR="000823DD" w:rsidRPr="00F55B83">
        <w:rPr>
          <w:rFonts w:ascii="Arial" w:hAnsi="Arial" w:cs="Arial"/>
        </w:rPr>
        <w:t xml:space="preserve"> </w:t>
      </w:r>
      <w:r w:rsidR="005100B6" w:rsidRPr="00F55B83">
        <w:rPr>
          <w:rFonts w:ascii="Arial" w:hAnsi="Arial" w:cs="Arial"/>
        </w:rPr>
        <w:t xml:space="preserve">av nytt planarbeid ut over det som er </w:t>
      </w:r>
      <w:r w:rsidR="000823DD" w:rsidRPr="00F55B83">
        <w:rPr>
          <w:rFonts w:ascii="Arial" w:hAnsi="Arial" w:cs="Arial"/>
        </w:rPr>
        <w:t xml:space="preserve">fastlagt </w:t>
      </w:r>
      <w:r w:rsidR="005100B6" w:rsidRPr="00F55B83">
        <w:rPr>
          <w:rFonts w:ascii="Arial" w:hAnsi="Arial" w:cs="Arial"/>
        </w:rPr>
        <w:t xml:space="preserve">i planstrategien dersom dette </w:t>
      </w:r>
      <w:r w:rsidR="00E13714" w:rsidRPr="00F55B83">
        <w:rPr>
          <w:rFonts w:ascii="Arial" w:hAnsi="Arial" w:cs="Arial"/>
        </w:rPr>
        <w:t xml:space="preserve">er føremålstenleg. </w:t>
      </w:r>
    </w:p>
    <w:p w14:paraId="5E0990F5" w14:textId="678AEB7A" w:rsidR="001F3BED" w:rsidRDefault="001F3BED" w:rsidP="00230FFF">
      <w:pPr>
        <w:rPr>
          <w:rFonts w:ascii="Arial" w:hAnsi="Arial" w:cs="Arial"/>
        </w:rPr>
      </w:pPr>
    </w:p>
    <w:p w14:paraId="5778A0B4" w14:textId="77777777" w:rsidR="001F3BED" w:rsidRPr="00F55B83" w:rsidRDefault="001F3BED" w:rsidP="00230FFF">
      <w:pPr>
        <w:rPr>
          <w:rFonts w:ascii="Arial" w:hAnsi="Arial" w:cs="Arial"/>
        </w:rPr>
      </w:pPr>
    </w:p>
    <w:p w14:paraId="1F55BE3D" w14:textId="65629409" w:rsidR="00D565CB" w:rsidRPr="00F55B83" w:rsidRDefault="00D565CB" w:rsidP="00B86687">
      <w:pPr>
        <w:pStyle w:val="Overskrift1"/>
        <w:rPr>
          <w:rFonts w:ascii="Arial" w:hAnsi="Arial" w:cs="Arial"/>
          <w:b/>
        </w:rPr>
      </w:pPr>
      <w:bookmarkStart w:id="25" w:name="_Toc57053790"/>
      <w:r w:rsidRPr="00F55B83">
        <w:rPr>
          <w:rFonts w:ascii="Arial" w:hAnsi="Arial" w:cs="Arial"/>
          <w:b/>
        </w:rPr>
        <w:t>VEDLEGG:</w:t>
      </w:r>
      <w:bookmarkEnd w:id="25"/>
    </w:p>
    <w:p w14:paraId="2C419775" w14:textId="77777777" w:rsidR="00F11506" w:rsidRDefault="00F11506" w:rsidP="00750779">
      <w:pPr>
        <w:spacing w:after="0"/>
        <w:rPr>
          <w:rFonts w:ascii="Arial" w:hAnsi="Arial" w:cs="Arial"/>
          <w:sz w:val="20"/>
          <w:szCs w:val="20"/>
        </w:rPr>
      </w:pPr>
    </w:p>
    <w:p w14:paraId="41848096" w14:textId="0B85EF7F" w:rsidR="00362930" w:rsidRPr="005F347C" w:rsidRDefault="00750779" w:rsidP="00750779">
      <w:pPr>
        <w:spacing w:after="0"/>
        <w:rPr>
          <w:rFonts w:ascii="Arial" w:hAnsi="Arial" w:cs="Arial"/>
          <w:sz w:val="20"/>
          <w:szCs w:val="20"/>
        </w:rPr>
      </w:pPr>
      <w:r w:rsidRPr="005F347C">
        <w:rPr>
          <w:rFonts w:ascii="Arial" w:hAnsi="Arial" w:cs="Arial"/>
          <w:sz w:val="20"/>
          <w:szCs w:val="20"/>
        </w:rPr>
        <w:t>Vedlegg 1:</w:t>
      </w:r>
      <w:r w:rsidRPr="005F347C">
        <w:rPr>
          <w:rFonts w:ascii="Arial" w:hAnsi="Arial" w:cs="Arial"/>
          <w:sz w:val="20"/>
          <w:szCs w:val="20"/>
        </w:rPr>
        <w:tab/>
      </w:r>
      <w:r w:rsidR="00362930" w:rsidRPr="005F347C">
        <w:rPr>
          <w:rFonts w:ascii="Arial" w:hAnsi="Arial" w:cs="Arial"/>
          <w:sz w:val="20"/>
          <w:szCs w:val="20"/>
        </w:rPr>
        <w:t>Oversikt over gjeldande planar</w:t>
      </w:r>
      <w:r w:rsidR="00E20460" w:rsidRPr="005F347C">
        <w:rPr>
          <w:rFonts w:ascii="Arial" w:hAnsi="Arial" w:cs="Arial"/>
          <w:sz w:val="20"/>
          <w:szCs w:val="20"/>
        </w:rPr>
        <w:t xml:space="preserve"> i</w:t>
      </w:r>
      <w:r w:rsidR="00362930" w:rsidRPr="005F347C">
        <w:rPr>
          <w:rFonts w:ascii="Arial" w:hAnsi="Arial" w:cs="Arial"/>
          <w:sz w:val="20"/>
          <w:szCs w:val="20"/>
        </w:rPr>
        <w:t xml:space="preserve"> Voss herad </w:t>
      </w:r>
      <w:r w:rsidR="007A4870" w:rsidRPr="005F347C">
        <w:rPr>
          <w:rFonts w:ascii="Arial" w:hAnsi="Arial" w:cs="Arial"/>
          <w:sz w:val="20"/>
          <w:szCs w:val="20"/>
        </w:rPr>
        <w:t>pr. 30. juni 2020</w:t>
      </w:r>
    </w:p>
    <w:p w14:paraId="58249484" w14:textId="1423E720" w:rsidR="00C45B41" w:rsidRPr="005F347C" w:rsidRDefault="00750779" w:rsidP="0031425C">
      <w:pPr>
        <w:spacing w:after="0"/>
        <w:rPr>
          <w:rFonts w:ascii="Arial" w:hAnsi="Arial" w:cs="Arial"/>
          <w:sz w:val="20"/>
          <w:szCs w:val="20"/>
        </w:rPr>
      </w:pPr>
      <w:r w:rsidRPr="005F347C">
        <w:rPr>
          <w:rFonts w:ascii="Arial" w:hAnsi="Arial" w:cs="Arial"/>
          <w:sz w:val="20"/>
          <w:szCs w:val="20"/>
        </w:rPr>
        <w:t>Vedlegg 2:</w:t>
      </w:r>
      <w:r w:rsidRPr="005F347C">
        <w:rPr>
          <w:rFonts w:ascii="Arial" w:hAnsi="Arial" w:cs="Arial"/>
          <w:sz w:val="20"/>
          <w:szCs w:val="20"/>
        </w:rPr>
        <w:tab/>
      </w:r>
      <w:r w:rsidR="00C45B41" w:rsidRPr="005F347C">
        <w:rPr>
          <w:rFonts w:ascii="Arial" w:hAnsi="Arial" w:cs="Arial"/>
          <w:sz w:val="20"/>
          <w:szCs w:val="20"/>
        </w:rPr>
        <w:t xml:space="preserve">Oversikt over gjeldande planar i Granvin herad og Voss kommune pr. 31. </w:t>
      </w:r>
      <w:r w:rsidR="0031425C" w:rsidRPr="005F347C">
        <w:rPr>
          <w:rFonts w:ascii="Arial" w:hAnsi="Arial" w:cs="Arial"/>
          <w:sz w:val="20"/>
          <w:szCs w:val="20"/>
        </w:rPr>
        <w:t>12.</w:t>
      </w:r>
      <w:r w:rsidR="00C45B41" w:rsidRPr="005F347C">
        <w:rPr>
          <w:rFonts w:ascii="Arial" w:hAnsi="Arial" w:cs="Arial"/>
          <w:sz w:val="20"/>
          <w:szCs w:val="20"/>
        </w:rPr>
        <w:t>2019</w:t>
      </w:r>
    </w:p>
    <w:p w14:paraId="406663BB" w14:textId="3F92C729" w:rsidR="00CF6287" w:rsidRPr="005F347C" w:rsidRDefault="00CF6287" w:rsidP="0031425C">
      <w:pPr>
        <w:spacing w:after="0"/>
        <w:rPr>
          <w:rFonts w:ascii="Arial" w:hAnsi="Arial" w:cs="Arial"/>
          <w:sz w:val="20"/>
          <w:szCs w:val="20"/>
        </w:rPr>
      </w:pPr>
      <w:r w:rsidRPr="005F347C">
        <w:rPr>
          <w:rFonts w:ascii="Arial" w:hAnsi="Arial" w:cs="Arial"/>
          <w:sz w:val="20"/>
          <w:szCs w:val="20"/>
        </w:rPr>
        <w:t>Vedlegg 3:</w:t>
      </w:r>
      <w:r w:rsidRPr="005F347C">
        <w:rPr>
          <w:rFonts w:ascii="Arial" w:hAnsi="Arial" w:cs="Arial"/>
          <w:sz w:val="20"/>
          <w:szCs w:val="20"/>
        </w:rPr>
        <w:tab/>
        <w:t>Definisjonar</w:t>
      </w:r>
    </w:p>
    <w:p w14:paraId="68BA2C30" w14:textId="085D08F6" w:rsidR="00D565CB" w:rsidRPr="005F347C" w:rsidRDefault="00D565CB" w:rsidP="008F45D5">
      <w:pPr>
        <w:rPr>
          <w:rFonts w:ascii="Arial" w:hAnsi="Arial" w:cs="Arial"/>
          <w:sz w:val="20"/>
          <w:szCs w:val="20"/>
        </w:rPr>
      </w:pPr>
    </w:p>
    <w:p w14:paraId="40A613FE" w14:textId="77777777" w:rsidR="0003566C" w:rsidRPr="00F55B83" w:rsidRDefault="0003566C" w:rsidP="005E7BF5">
      <w:pPr>
        <w:spacing w:after="0"/>
        <w:rPr>
          <w:rFonts w:ascii="Arial" w:hAnsi="Arial" w:cs="Arial"/>
        </w:rPr>
      </w:pPr>
    </w:p>
    <w:p w14:paraId="2CF2C088" w14:textId="75F99299" w:rsidR="00892A58" w:rsidRPr="00F55B83" w:rsidRDefault="00892A58">
      <w:pPr>
        <w:spacing w:after="160" w:line="259" w:lineRule="auto"/>
        <w:rPr>
          <w:rFonts w:ascii="Arial" w:hAnsi="Arial" w:cs="Arial"/>
        </w:rPr>
      </w:pPr>
    </w:p>
    <w:p w14:paraId="00E86633" w14:textId="3E811060" w:rsidR="007F2FB4" w:rsidRPr="00F55B83" w:rsidRDefault="007F2FB4">
      <w:pPr>
        <w:spacing w:after="160" w:line="259" w:lineRule="auto"/>
        <w:rPr>
          <w:rStyle w:val="normaltextrun"/>
          <w:rFonts w:ascii="Arial" w:eastAsiaTheme="majorEastAsia" w:hAnsi="Arial" w:cs="Arial"/>
          <w:sz w:val="20"/>
          <w:szCs w:val="20"/>
          <w:lang w:eastAsia="nn-NO"/>
        </w:rPr>
      </w:pPr>
      <w:r w:rsidRPr="00F55B83">
        <w:rPr>
          <w:rStyle w:val="normaltextrun"/>
          <w:rFonts w:ascii="Arial" w:eastAsiaTheme="majorEastAsia" w:hAnsi="Arial" w:cs="Arial"/>
          <w:sz w:val="20"/>
          <w:szCs w:val="20"/>
        </w:rPr>
        <w:br w:type="page"/>
      </w:r>
    </w:p>
    <w:p w14:paraId="47E1B89C" w14:textId="46EECCFC" w:rsidR="0031425C" w:rsidRPr="00F55B83" w:rsidRDefault="0031425C" w:rsidP="00841555">
      <w:pPr>
        <w:jc w:val="right"/>
        <w:rPr>
          <w:rFonts w:ascii="Arial" w:hAnsi="Arial" w:cs="Arial"/>
          <w:b/>
          <w:sz w:val="28"/>
          <w:szCs w:val="28"/>
        </w:rPr>
      </w:pPr>
      <w:bookmarkStart w:id="26" w:name="_Hlk51066739"/>
      <w:r w:rsidRPr="00F55B83">
        <w:rPr>
          <w:rFonts w:ascii="Arial" w:hAnsi="Arial" w:cs="Arial"/>
          <w:b/>
          <w:sz w:val="28"/>
          <w:szCs w:val="28"/>
        </w:rPr>
        <w:lastRenderedPageBreak/>
        <w:t>Vedlegg 1</w:t>
      </w:r>
    </w:p>
    <w:bookmarkEnd w:id="26"/>
    <w:p w14:paraId="35C597F0" w14:textId="77777777" w:rsidR="0031425C" w:rsidRPr="00F55B83" w:rsidRDefault="0031425C" w:rsidP="007F2FB4">
      <w:pPr>
        <w:keepNext/>
        <w:keepLines/>
        <w:spacing w:before="40" w:after="0" w:line="288" w:lineRule="auto"/>
        <w:outlineLvl w:val="1"/>
        <w:rPr>
          <w:rFonts w:ascii="Arial" w:eastAsia="Times New Roman" w:hAnsi="Arial" w:cs="Arial"/>
          <w:b/>
          <w:smallCaps/>
          <w:color w:val="48B3AB"/>
          <w:sz w:val="24"/>
          <w:szCs w:val="24"/>
        </w:rPr>
      </w:pPr>
    </w:p>
    <w:p w14:paraId="56B44B2B" w14:textId="1E293E88" w:rsidR="007F2FB4" w:rsidRPr="00F55B83" w:rsidRDefault="007F2FB4" w:rsidP="00841555">
      <w:pPr>
        <w:pStyle w:val="Overskrift2"/>
        <w:rPr>
          <w:rFonts w:ascii="Arial" w:eastAsia="Calibri Light" w:hAnsi="Arial" w:cs="Arial"/>
          <w:color w:val="36867F"/>
          <w:sz w:val="28"/>
          <w:szCs w:val="28"/>
        </w:rPr>
      </w:pPr>
      <w:bookmarkStart w:id="27" w:name="_Toc57053791"/>
      <w:r w:rsidRPr="00F55B83">
        <w:rPr>
          <w:rFonts w:ascii="Arial" w:eastAsia="Calibri Light" w:hAnsi="Arial" w:cs="Arial"/>
          <w:color w:val="36867F"/>
          <w:sz w:val="28"/>
          <w:szCs w:val="28"/>
        </w:rPr>
        <w:t>Status gjeld</w:t>
      </w:r>
      <w:r w:rsidR="00841555" w:rsidRPr="00F55B83">
        <w:rPr>
          <w:rFonts w:ascii="Arial" w:eastAsia="Calibri Light" w:hAnsi="Arial" w:cs="Arial"/>
          <w:color w:val="36867F"/>
          <w:sz w:val="28"/>
          <w:szCs w:val="28"/>
        </w:rPr>
        <w:t>and</w:t>
      </w:r>
      <w:r w:rsidRPr="00F55B83">
        <w:rPr>
          <w:rFonts w:ascii="Arial" w:eastAsia="Calibri Light" w:hAnsi="Arial" w:cs="Arial"/>
          <w:color w:val="36867F"/>
          <w:sz w:val="28"/>
          <w:szCs w:val="28"/>
        </w:rPr>
        <w:t>e planar i Voss herad og planarbeid som har starta opp</w:t>
      </w:r>
      <w:bookmarkEnd w:id="27"/>
    </w:p>
    <w:p w14:paraId="5DB4A176" w14:textId="77777777" w:rsidR="007F2FB4" w:rsidRPr="00F55B83" w:rsidRDefault="007F2FB4" w:rsidP="007F2FB4">
      <w:pPr>
        <w:spacing w:after="0" w:line="288" w:lineRule="auto"/>
        <w:rPr>
          <w:rFonts w:ascii="Arial" w:eastAsia="Arial" w:hAnsi="Arial" w:cs="Arial"/>
          <w:sz w:val="20"/>
          <w:szCs w:val="24"/>
        </w:rPr>
      </w:pPr>
    </w:p>
    <w:tbl>
      <w:tblPr>
        <w:tblStyle w:val="Rutenettabell1lysuthevingsfarge61"/>
        <w:tblW w:w="0" w:type="auto"/>
        <w:tblLook w:val="04A0" w:firstRow="1" w:lastRow="0" w:firstColumn="1" w:lastColumn="0" w:noHBand="0" w:noVBand="1"/>
      </w:tblPr>
      <w:tblGrid>
        <w:gridCol w:w="3914"/>
        <w:gridCol w:w="2318"/>
        <w:gridCol w:w="2738"/>
      </w:tblGrid>
      <w:tr w:rsidR="007F2FB4" w:rsidRPr="00F55B83" w14:paraId="51111951" w14:textId="77777777" w:rsidTr="00C21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4" w:type="dxa"/>
            <w:hideMark/>
          </w:tcPr>
          <w:p w14:paraId="75A31AD5" w14:textId="77777777" w:rsidR="007F2FB4" w:rsidRPr="00F55B83" w:rsidRDefault="007F2FB4" w:rsidP="007F2FB4">
            <w:pPr>
              <w:widowControl w:val="0"/>
              <w:autoSpaceDE w:val="0"/>
              <w:autoSpaceDN w:val="0"/>
              <w:spacing w:after="0" w:line="240" w:lineRule="auto"/>
              <w:rPr>
                <w:rFonts w:ascii="Arial" w:eastAsia="Calibri" w:hAnsi="Arial" w:cs="Arial"/>
                <w:lang w:val="nn" w:eastAsia="nn" w:bidi="nn"/>
              </w:rPr>
            </w:pPr>
            <w:r w:rsidRPr="00F55B83">
              <w:rPr>
                <w:rFonts w:ascii="Arial" w:eastAsia="Calibri" w:hAnsi="Arial" w:cs="Arial"/>
                <w:lang w:eastAsia="nn" w:bidi="nn"/>
              </w:rPr>
              <w:t>Plan</w:t>
            </w:r>
          </w:p>
        </w:tc>
        <w:tc>
          <w:tcPr>
            <w:tcW w:w="2318" w:type="dxa"/>
            <w:hideMark/>
          </w:tcPr>
          <w:p w14:paraId="0D495DF6" w14:textId="77777777" w:rsidR="007F2FB4" w:rsidRPr="00F55B83" w:rsidRDefault="007F2FB4" w:rsidP="007F2FB4">
            <w:pPr>
              <w:widowControl w:val="0"/>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lang w:eastAsia="nn" w:bidi="nn"/>
              </w:rPr>
            </w:pPr>
            <w:r w:rsidRPr="00F55B83">
              <w:rPr>
                <w:rFonts w:ascii="Arial" w:eastAsia="Calibri" w:hAnsi="Arial" w:cs="Arial"/>
                <w:lang w:eastAsia="nn" w:bidi="nn"/>
              </w:rPr>
              <w:t>Plantype</w:t>
            </w:r>
          </w:p>
        </w:tc>
        <w:tc>
          <w:tcPr>
            <w:tcW w:w="2738" w:type="dxa"/>
            <w:hideMark/>
          </w:tcPr>
          <w:p w14:paraId="52A64E27" w14:textId="77777777" w:rsidR="007F2FB4" w:rsidRPr="00F55B83" w:rsidRDefault="007F2FB4" w:rsidP="007F2FB4">
            <w:pPr>
              <w:widowControl w:val="0"/>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lang w:eastAsia="nn" w:bidi="nn"/>
              </w:rPr>
            </w:pPr>
            <w:r w:rsidRPr="00F55B83">
              <w:rPr>
                <w:rFonts w:ascii="Arial" w:eastAsia="Calibri" w:hAnsi="Arial" w:cs="Arial"/>
                <w:lang w:eastAsia="nn" w:bidi="nn"/>
              </w:rPr>
              <w:t>Status</w:t>
            </w:r>
          </w:p>
        </w:tc>
      </w:tr>
      <w:tr w:rsidR="007F2FB4" w:rsidRPr="00376ED6" w14:paraId="55D6FC91" w14:textId="77777777" w:rsidTr="006D1DA0">
        <w:tc>
          <w:tcPr>
            <w:cnfStyle w:val="001000000000" w:firstRow="0" w:lastRow="0" w:firstColumn="1" w:lastColumn="0" w:oddVBand="0" w:evenVBand="0" w:oddHBand="0" w:evenHBand="0" w:firstRowFirstColumn="0" w:firstRowLastColumn="0" w:lastRowFirstColumn="0" w:lastRowLastColumn="0"/>
            <w:tcW w:w="3914" w:type="dxa"/>
          </w:tcPr>
          <w:p w14:paraId="18050887" w14:textId="77777777" w:rsidR="007F2FB4" w:rsidRPr="00376ED6" w:rsidRDefault="007F2FB4" w:rsidP="007F2FB4">
            <w:pPr>
              <w:widowControl w:val="0"/>
              <w:autoSpaceDE w:val="0"/>
              <w:autoSpaceDN w:val="0"/>
              <w:spacing w:after="0" w:line="240" w:lineRule="auto"/>
              <w:rPr>
                <w:rFonts w:ascii="Arial" w:eastAsia="Calibri" w:hAnsi="Arial" w:cs="Arial"/>
                <w:b w:val="0"/>
                <w:sz w:val="21"/>
                <w:szCs w:val="21"/>
                <w:lang w:eastAsia="nn" w:bidi="nn"/>
              </w:rPr>
            </w:pPr>
            <w:r w:rsidRPr="00376ED6">
              <w:rPr>
                <w:rFonts w:ascii="Arial" w:eastAsia="Calibri" w:hAnsi="Arial" w:cs="Arial"/>
                <w:b w:val="0"/>
                <w:sz w:val="21"/>
                <w:szCs w:val="21"/>
                <w:lang w:eastAsia="nn" w:bidi="nn"/>
              </w:rPr>
              <w:t>Kommuneplan samfunnsdel og arealdel</w:t>
            </w:r>
          </w:p>
        </w:tc>
        <w:tc>
          <w:tcPr>
            <w:tcW w:w="2318" w:type="dxa"/>
          </w:tcPr>
          <w:p w14:paraId="1424DD31" w14:textId="40D3387C"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eastAsia="nn" w:bidi="nn"/>
              </w:rPr>
            </w:pPr>
            <w:r w:rsidRPr="00376ED6">
              <w:rPr>
                <w:rFonts w:ascii="Arial" w:eastAsia="Calibri" w:hAnsi="Arial" w:cs="Arial"/>
                <w:sz w:val="21"/>
                <w:szCs w:val="21"/>
                <w:lang w:eastAsia="nn" w:bidi="nn"/>
              </w:rPr>
              <w:t xml:space="preserve">K </w:t>
            </w:r>
          </w:p>
        </w:tc>
        <w:tc>
          <w:tcPr>
            <w:tcW w:w="2738" w:type="dxa"/>
          </w:tcPr>
          <w:p w14:paraId="6546527A" w14:textId="21516462"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376ED6">
              <w:rPr>
                <w:rFonts w:ascii="Arial" w:eastAsia="Calibri" w:hAnsi="Arial" w:cs="Arial"/>
                <w:sz w:val="21"/>
                <w:szCs w:val="21"/>
                <w:lang w:val="nn" w:eastAsia="nn" w:bidi="nn"/>
              </w:rPr>
              <w:t>Vedtatt vår</w:t>
            </w:r>
            <w:r w:rsidR="00B07552">
              <w:rPr>
                <w:rFonts w:ascii="Arial" w:eastAsia="Calibri" w:hAnsi="Arial" w:cs="Arial"/>
                <w:sz w:val="21"/>
                <w:szCs w:val="21"/>
                <w:lang w:val="nn" w:eastAsia="nn" w:bidi="nn"/>
              </w:rPr>
              <w:t>/ haust</w:t>
            </w:r>
            <w:r w:rsidRPr="00376ED6">
              <w:rPr>
                <w:rFonts w:ascii="Arial" w:eastAsia="Calibri" w:hAnsi="Arial" w:cs="Arial"/>
                <w:sz w:val="21"/>
                <w:szCs w:val="21"/>
                <w:lang w:val="nn" w:eastAsia="nn" w:bidi="nn"/>
              </w:rPr>
              <w:t xml:space="preserve"> 2020</w:t>
            </w:r>
          </w:p>
        </w:tc>
      </w:tr>
      <w:tr w:rsidR="007F2FB4" w:rsidRPr="00376ED6" w14:paraId="4B07D8FB" w14:textId="77777777" w:rsidTr="006D1DA0">
        <w:tc>
          <w:tcPr>
            <w:cnfStyle w:val="001000000000" w:firstRow="0" w:lastRow="0" w:firstColumn="1" w:lastColumn="0" w:oddVBand="0" w:evenVBand="0" w:oddHBand="0" w:evenHBand="0" w:firstRowFirstColumn="0" w:firstRowLastColumn="0" w:lastRowFirstColumn="0" w:lastRowLastColumn="0"/>
            <w:tcW w:w="3914" w:type="dxa"/>
          </w:tcPr>
          <w:p w14:paraId="33A4363F" w14:textId="77777777" w:rsidR="007F2FB4" w:rsidRPr="00376ED6" w:rsidRDefault="007F2FB4" w:rsidP="007F2FB4">
            <w:pPr>
              <w:widowControl w:val="0"/>
              <w:autoSpaceDE w:val="0"/>
              <w:autoSpaceDN w:val="0"/>
              <w:spacing w:after="0" w:line="240" w:lineRule="auto"/>
              <w:rPr>
                <w:rFonts w:ascii="Arial" w:eastAsia="Calibri" w:hAnsi="Arial" w:cs="Arial"/>
                <w:b w:val="0"/>
                <w:sz w:val="21"/>
                <w:szCs w:val="21"/>
                <w:lang w:eastAsia="nn" w:bidi="nn"/>
              </w:rPr>
            </w:pPr>
            <w:r w:rsidRPr="00376ED6">
              <w:rPr>
                <w:rFonts w:ascii="Arial" w:eastAsia="Calibri" w:hAnsi="Arial" w:cs="Arial"/>
                <w:b w:val="0"/>
                <w:sz w:val="21"/>
                <w:szCs w:val="21"/>
                <w:lang w:eastAsia="nn" w:bidi="nn"/>
              </w:rPr>
              <w:t>Overordna beredskapsplan</w:t>
            </w:r>
          </w:p>
        </w:tc>
        <w:tc>
          <w:tcPr>
            <w:tcW w:w="2318" w:type="dxa"/>
          </w:tcPr>
          <w:p w14:paraId="3DC1D41F"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eastAsia="nn" w:bidi="nn"/>
              </w:rPr>
            </w:pPr>
          </w:p>
        </w:tc>
        <w:tc>
          <w:tcPr>
            <w:tcW w:w="2738" w:type="dxa"/>
          </w:tcPr>
          <w:p w14:paraId="4FF37CCE"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376ED6">
              <w:rPr>
                <w:rFonts w:ascii="Arial" w:eastAsia="Calibri" w:hAnsi="Arial" w:cs="Arial"/>
                <w:sz w:val="21"/>
                <w:szCs w:val="21"/>
                <w:lang w:val="nn" w:eastAsia="nn" w:bidi="nn"/>
              </w:rPr>
              <w:t>2019 (2020 – 2024)</w:t>
            </w:r>
          </w:p>
        </w:tc>
      </w:tr>
      <w:tr w:rsidR="007F2FB4" w:rsidRPr="00376ED6" w14:paraId="2A3177F0" w14:textId="77777777" w:rsidTr="006D1DA0">
        <w:tc>
          <w:tcPr>
            <w:cnfStyle w:val="001000000000" w:firstRow="0" w:lastRow="0" w:firstColumn="1" w:lastColumn="0" w:oddVBand="0" w:evenVBand="0" w:oddHBand="0" w:evenHBand="0" w:firstRowFirstColumn="0" w:firstRowLastColumn="0" w:lastRowFirstColumn="0" w:lastRowLastColumn="0"/>
            <w:tcW w:w="3914" w:type="dxa"/>
          </w:tcPr>
          <w:p w14:paraId="071BEF7A" w14:textId="77777777" w:rsidR="007F2FB4" w:rsidRPr="00376ED6" w:rsidRDefault="007F2FB4" w:rsidP="007F2FB4">
            <w:pPr>
              <w:widowControl w:val="0"/>
              <w:autoSpaceDE w:val="0"/>
              <w:autoSpaceDN w:val="0"/>
              <w:spacing w:after="0" w:line="240" w:lineRule="auto"/>
              <w:rPr>
                <w:rFonts w:ascii="Arial" w:eastAsia="Calibri" w:hAnsi="Arial" w:cs="Arial"/>
                <w:b w:val="0"/>
                <w:sz w:val="21"/>
                <w:szCs w:val="21"/>
                <w:lang w:val="nn" w:eastAsia="nn" w:bidi="nn"/>
              </w:rPr>
            </w:pPr>
            <w:r w:rsidRPr="00376ED6">
              <w:rPr>
                <w:rFonts w:ascii="Arial" w:eastAsia="Calibri" w:hAnsi="Arial" w:cs="Arial"/>
                <w:b w:val="0"/>
                <w:sz w:val="21"/>
                <w:szCs w:val="21"/>
                <w:lang w:val="nn" w:eastAsia="nn" w:bidi="nn"/>
              </w:rPr>
              <w:t>Sti- og løypeplan</w:t>
            </w:r>
          </w:p>
        </w:tc>
        <w:tc>
          <w:tcPr>
            <w:tcW w:w="2318" w:type="dxa"/>
          </w:tcPr>
          <w:p w14:paraId="55BECA13" w14:textId="5569E73F"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376ED6">
              <w:rPr>
                <w:rFonts w:ascii="Arial" w:eastAsia="Calibri" w:hAnsi="Arial" w:cs="Arial"/>
                <w:sz w:val="21"/>
                <w:szCs w:val="21"/>
                <w:lang w:val="nn" w:eastAsia="nn" w:bidi="nn"/>
              </w:rPr>
              <w:t>T</w:t>
            </w:r>
          </w:p>
        </w:tc>
        <w:tc>
          <w:tcPr>
            <w:tcW w:w="2738" w:type="dxa"/>
          </w:tcPr>
          <w:p w14:paraId="135B21EF"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376ED6">
              <w:rPr>
                <w:rFonts w:ascii="Arial" w:eastAsia="Calibri" w:hAnsi="Arial" w:cs="Arial"/>
                <w:sz w:val="21"/>
                <w:szCs w:val="21"/>
                <w:lang w:val="nn" w:eastAsia="nn" w:bidi="nn"/>
              </w:rPr>
              <w:t>Vedtak haust 2020</w:t>
            </w:r>
          </w:p>
        </w:tc>
      </w:tr>
      <w:tr w:rsidR="007F2FB4" w:rsidRPr="00376ED6" w14:paraId="495BB070" w14:textId="77777777" w:rsidTr="006D1DA0">
        <w:tc>
          <w:tcPr>
            <w:cnfStyle w:val="001000000000" w:firstRow="0" w:lastRow="0" w:firstColumn="1" w:lastColumn="0" w:oddVBand="0" w:evenVBand="0" w:oddHBand="0" w:evenHBand="0" w:firstRowFirstColumn="0" w:firstRowLastColumn="0" w:lastRowFirstColumn="0" w:lastRowLastColumn="0"/>
            <w:tcW w:w="3914" w:type="dxa"/>
          </w:tcPr>
          <w:p w14:paraId="46D2E8CF" w14:textId="77777777" w:rsidR="007F2FB4" w:rsidRPr="00376ED6" w:rsidRDefault="007F2FB4" w:rsidP="007F2FB4">
            <w:pPr>
              <w:widowControl w:val="0"/>
              <w:autoSpaceDE w:val="0"/>
              <w:autoSpaceDN w:val="0"/>
              <w:spacing w:after="0" w:line="240" w:lineRule="auto"/>
              <w:rPr>
                <w:rFonts w:ascii="Arial" w:eastAsia="Calibri" w:hAnsi="Arial" w:cs="Arial"/>
                <w:b w:val="0"/>
                <w:sz w:val="21"/>
                <w:szCs w:val="21"/>
                <w:lang w:eastAsia="nn" w:bidi="nn"/>
              </w:rPr>
            </w:pPr>
            <w:r w:rsidRPr="00376ED6">
              <w:rPr>
                <w:rFonts w:ascii="Arial" w:eastAsia="Calibri" w:hAnsi="Arial" w:cs="Arial"/>
                <w:b w:val="0"/>
                <w:sz w:val="21"/>
                <w:szCs w:val="21"/>
                <w:lang w:eastAsia="nn" w:bidi="nn"/>
              </w:rPr>
              <w:t>Kulturminneplan</w:t>
            </w:r>
          </w:p>
        </w:tc>
        <w:tc>
          <w:tcPr>
            <w:tcW w:w="2318" w:type="dxa"/>
          </w:tcPr>
          <w:p w14:paraId="243A3700" w14:textId="1E0CC94C"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eastAsia="nn" w:bidi="nn"/>
              </w:rPr>
            </w:pPr>
            <w:r w:rsidRPr="00376ED6">
              <w:rPr>
                <w:rFonts w:ascii="Arial" w:eastAsia="Calibri" w:hAnsi="Arial" w:cs="Arial"/>
                <w:sz w:val="21"/>
                <w:szCs w:val="21"/>
                <w:lang w:eastAsia="nn" w:bidi="nn"/>
              </w:rPr>
              <w:t xml:space="preserve">K </w:t>
            </w:r>
          </w:p>
        </w:tc>
        <w:tc>
          <w:tcPr>
            <w:tcW w:w="2738" w:type="dxa"/>
          </w:tcPr>
          <w:p w14:paraId="685CC0C2" w14:textId="1D4E4CD0"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eastAsia="nn" w:bidi="nn"/>
              </w:rPr>
            </w:pPr>
            <w:proofErr w:type="spellStart"/>
            <w:r w:rsidRPr="00376ED6">
              <w:rPr>
                <w:rFonts w:ascii="Arial" w:eastAsia="Calibri" w:hAnsi="Arial" w:cs="Arial"/>
                <w:sz w:val="21"/>
                <w:szCs w:val="21"/>
                <w:lang w:eastAsia="nn" w:bidi="nn"/>
              </w:rPr>
              <w:t>Pågå</w:t>
            </w:r>
            <w:r w:rsidR="00350046" w:rsidRPr="00376ED6">
              <w:rPr>
                <w:rFonts w:ascii="Arial" w:eastAsia="Calibri" w:hAnsi="Arial" w:cs="Arial"/>
                <w:sz w:val="21"/>
                <w:szCs w:val="21"/>
                <w:lang w:eastAsia="nn" w:bidi="nn"/>
              </w:rPr>
              <w:t>r</w:t>
            </w:r>
            <w:proofErr w:type="spellEnd"/>
          </w:p>
        </w:tc>
      </w:tr>
      <w:tr w:rsidR="007F2FB4" w:rsidRPr="00376ED6" w14:paraId="672201D1" w14:textId="77777777" w:rsidTr="006D1DA0">
        <w:tc>
          <w:tcPr>
            <w:cnfStyle w:val="001000000000" w:firstRow="0" w:lastRow="0" w:firstColumn="1" w:lastColumn="0" w:oddVBand="0" w:evenVBand="0" w:oddHBand="0" w:evenHBand="0" w:firstRowFirstColumn="0" w:firstRowLastColumn="0" w:lastRowFirstColumn="0" w:lastRowLastColumn="0"/>
            <w:tcW w:w="3914" w:type="dxa"/>
          </w:tcPr>
          <w:p w14:paraId="57CF37CB" w14:textId="77777777" w:rsidR="007F2FB4" w:rsidRPr="00376ED6" w:rsidRDefault="007F2FB4" w:rsidP="007F2FB4">
            <w:pPr>
              <w:widowControl w:val="0"/>
              <w:autoSpaceDE w:val="0"/>
              <w:autoSpaceDN w:val="0"/>
              <w:spacing w:after="0" w:line="240" w:lineRule="auto"/>
              <w:rPr>
                <w:rFonts w:ascii="Arial" w:eastAsia="Calibri" w:hAnsi="Arial" w:cs="Arial"/>
                <w:b w:val="0"/>
                <w:sz w:val="21"/>
                <w:szCs w:val="21"/>
                <w:lang w:val="nb-NO" w:eastAsia="nn" w:bidi="nn"/>
              </w:rPr>
            </w:pPr>
            <w:proofErr w:type="spellStart"/>
            <w:r w:rsidRPr="00376ED6">
              <w:rPr>
                <w:rFonts w:ascii="Arial" w:eastAsia="Calibri" w:hAnsi="Arial" w:cs="Arial"/>
                <w:b w:val="0"/>
                <w:sz w:val="21"/>
                <w:szCs w:val="21"/>
                <w:lang w:val="nb-NO" w:eastAsia="nn" w:bidi="nn"/>
              </w:rPr>
              <w:t>Hovudplan</w:t>
            </w:r>
            <w:proofErr w:type="spellEnd"/>
            <w:r w:rsidRPr="00376ED6">
              <w:rPr>
                <w:rFonts w:ascii="Arial" w:eastAsia="Calibri" w:hAnsi="Arial" w:cs="Arial"/>
                <w:b w:val="0"/>
                <w:sz w:val="21"/>
                <w:szCs w:val="21"/>
                <w:lang w:val="nb-NO" w:eastAsia="nn" w:bidi="nn"/>
              </w:rPr>
              <w:t xml:space="preserve"> vann og avløp Myrkdalen</w:t>
            </w:r>
          </w:p>
        </w:tc>
        <w:tc>
          <w:tcPr>
            <w:tcW w:w="2318" w:type="dxa"/>
          </w:tcPr>
          <w:p w14:paraId="439C3E6A" w14:textId="6B9324C6" w:rsidR="007F2FB4" w:rsidRPr="00376ED6" w:rsidRDefault="00874977"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b-NO" w:eastAsia="nn" w:bidi="nn"/>
              </w:rPr>
            </w:pPr>
            <w:r w:rsidRPr="00376ED6">
              <w:rPr>
                <w:rFonts w:ascii="Arial" w:eastAsia="Calibri" w:hAnsi="Arial" w:cs="Arial"/>
                <w:sz w:val="21"/>
                <w:szCs w:val="21"/>
                <w:lang w:val="nb-NO" w:eastAsia="nn" w:bidi="nn"/>
              </w:rPr>
              <w:t>T</w:t>
            </w:r>
          </w:p>
        </w:tc>
        <w:tc>
          <w:tcPr>
            <w:tcW w:w="2738" w:type="dxa"/>
          </w:tcPr>
          <w:p w14:paraId="5C132FEA"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b-NO" w:eastAsia="nn" w:bidi="nn"/>
              </w:rPr>
            </w:pPr>
            <w:r w:rsidRPr="00376ED6">
              <w:rPr>
                <w:rFonts w:ascii="Arial" w:eastAsia="Calibri" w:hAnsi="Arial" w:cs="Arial"/>
                <w:sz w:val="21"/>
                <w:szCs w:val="21"/>
                <w:lang w:val="nb-NO" w:eastAsia="nn" w:bidi="nn"/>
              </w:rPr>
              <w:t>Vedtak vår 2020</w:t>
            </w:r>
          </w:p>
        </w:tc>
      </w:tr>
      <w:tr w:rsidR="007F2FB4" w:rsidRPr="00376ED6" w14:paraId="5F23726A" w14:textId="77777777" w:rsidTr="006D1DA0">
        <w:tc>
          <w:tcPr>
            <w:cnfStyle w:val="001000000000" w:firstRow="0" w:lastRow="0" w:firstColumn="1" w:lastColumn="0" w:oddVBand="0" w:evenVBand="0" w:oddHBand="0" w:evenHBand="0" w:firstRowFirstColumn="0" w:firstRowLastColumn="0" w:lastRowFirstColumn="0" w:lastRowLastColumn="0"/>
            <w:tcW w:w="3914" w:type="dxa"/>
          </w:tcPr>
          <w:p w14:paraId="1EAC98A7" w14:textId="77777777" w:rsidR="007F2FB4" w:rsidRPr="00376ED6" w:rsidRDefault="007F2FB4" w:rsidP="007F2FB4">
            <w:pPr>
              <w:widowControl w:val="0"/>
              <w:autoSpaceDE w:val="0"/>
              <w:autoSpaceDN w:val="0"/>
              <w:spacing w:after="0" w:line="240" w:lineRule="auto"/>
              <w:rPr>
                <w:rFonts w:ascii="Arial" w:eastAsia="Calibri" w:hAnsi="Arial" w:cs="Arial"/>
                <w:b w:val="0"/>
                <w:sz w:val="21"/>
                <w:szCs w:val="21"/>
                <w:lang w:val="nb-NO" w:eastAsia="nn" w:bidi="nn"/>
              </w:rPr>
            </w:pPr>
            <w:proofErr w:type="spellStart"/>
            <w:r w:rsidRPr="00376ED6">
              <w:rPr>
                <w:rFonts w:ascii="Arial" w:eastAsia="Calibri" w:hAnsi="Arial" w:cs="Arial"/>
                <w:b w:val="0"/>
                <w:sz w:val="21"/>
                <w:szCs w:val="21"/>
                <w:lang w:val="nb-NO" w:eastAsia="nn" w:bidi="nn"/>
              </w:rPr>
              <w:t>Rusmiddelpolitisk</w:t>
            </w:r>
            <w:proofErr w:type="spellEnd"/>
            <w:r w:rsidRPr="00376ED6">
              <w:rPr>
                <w:rFonts w:ascii="Arial" w:eastAsia="Calibri" w:hAnsi="Arial" w:cs="Arial"/>
                <w:b w:val="0"/>
                <w:sz w:val="21"/>
                <w:szCs w:val="21"/>
                <w:lang w:val="nb-NO" w:eastAsia="nn" w:bidi="nn"/>
              </w:rPr>
              <w:t xml:space="preserve"> handlingsplan</w:t>
            </w:r>
          </w:p>
        </w:tc>
        <w:tc>
          <w:tcPr>
            <w:tcW w:w="2318" w:type="dxa"/>
          </w:tcPr>
          <w:p w14:paraId="5E68FD75" w14:textId="0ABA0F4C" w:rsidR="007F2FB4" w:rsidRPr="00376ED6" w:rsidRDefault="00874977"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b-NO" w:eastAsia="nn" w:bidi="nn"/>
              </w:rPr>
            </w:pPr>
            <w:r w:rsidRPr="00376ED6">
              <w:rPr>
                <w:rFonts w:ascii="Arial" w:eastAsia="Calibri" w:hAnsi="Arial" w:cs="Arial"/>
                <w:sz w:val="21"/>
                <w:szCs w:val="21"/>
                <w:lang w:val="nb-NO" w:eastAsia="nn" w:bidi="nn"/>
              </w:rPr>
              <w:t>H</w:t>
            </w:r>
          </w:p>
        </w:tc>
        <w:tc>
          <w:tcPr>
            <w:tcW w:w="2738" w:type="dxa"/>
          </w:tcPr>
          <w:p w14:paraId="7CD05395"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b-NO" w:eastAsia="nn" w:bidi="nn"/>
              </w:rPr>
            </w:pPr>
            <w:r w:rsidRPr="00376ED6">
              <w:rPr>
                <w:rFonts w:ascii="Arial" w:eastAsia="Calibri" w:hAnsi="Arial" w:cs="Arial"/>
                <w:sz w:val="21"/>
                <w:szCs w:val="21"/>
                <w:lang w:val="nb-NO" w:eastAsia="nn" w:bidi="nn"/>
              </w:rPr>
              <w:t>Vedtak vår 2021</w:t>
            </w:r>
          </w:p>
        </w:tc>
      </w:tr>
      <w:tr w:rsidR="007F2FB4" w:rsidRPr="00376ED6" w14:paraId="0B4CD4ED" w14:textId="77777777" w:rsidTr="006D1DA0">
        <w:tc>
          <w:tcPr>
            <w:cnfStyle w:val="001000000000" w:firstRow="0" w:lastRow="0" w:firstColumn="1" w:lastColumn="0" w:oddVBand="0" w:evenVBand="0" w:oddHBand="0" w:evenHBand="0" w:firstRowFirstColumn="0" w:firstRowLastColumn="0" w:lastRowFirstColumn="0" w:lastRowLastColumn="0"/>
            <w:tcW w:w="3914" w:type="dxa"/>
          </w:tcPr>
          <w:p w14:paraId="6DE92CF0" w14:textId="77777777" w:rsidR="007F2FB4" w:rsidRPr="00376ED6" w:rsidRDefault="007F2FB4" w:rsidP="007F2FB4">
            <w:pPr>
              <w:widowControl w:val="0"/>
              <w:autoSpaceDE w:val="0"/>
              <w:autoSpaceDN w:val="0"/>
              <w:spacing w:after="0" w:line="240" w:lineRule="auto"/>
              <w:rPr>
                <w:rFonts w:ascii="Arial" w:eastAsia="Calibri" w:hAnsi="Arial" w:cs="Arial"/>
                <w:b w:val="0"/>
                <w:sz w:val="21"/>
                <w:szCs w:val="21"/>
                <w:lang w:val="nb-NO" w:eastAsia="nn" w:bidi="nn"/>
              </w:rPr>
            </w:pPr>
            <w:r w:rsidRPr="00376ED6">
              <w:rPr>
                <w:rFonts w:ascii="Arial" w:eastAsia="Calibri" w:hAnsi="Arial" w:cs="Arial"/>
                <w:b w:val="0"/>
                <w:sz w:val="21"/>
                <w:szCs w:val="21"/>
                <w:lang w:val="nb-NO" w:eastAsia="nn" w:bidi="nn"/>
              </w:rPr>
              <w:t>Handlingsplan for vold i nære relasjoner</w:t>
            </w:r>
          </w:p>
        </w:tc>
        <w:tc>
          <w:tcPr>
            <w:tcW w:w="2318" w:type="dxa"/>
          </w:tcPr>
          <w:p w14:paraId="256DEAA0" w14:textId="2619670D" w:rsidR="007F2FB4" w:rsidRPr="00376ED6" w:rsidRDefault="00874977"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b-NO" w:eastAsia="nn" w:bidi="nn"/>
              </w:rPr>
            </w:pPr>
            <w:r w:rsidRPr="00376ED6">
              <w:rPr>
                <w:rFonts w:ascii="Arial" w:eastAsia="Calibri" w:hAnsi="Arial" w:cs="Arial"/>
                <w:sz w:val="21"/>
                <w:szCs w:val="21"/>
                <w:lang w:val="nb-NO" w:eastAsia="nn" w:bidi="nn"/>
              </w:rPr>
              <w:t>H</w:t>
            </w:r>
          </w:p>
        </w:tc>
        <w:tc>
          <w:tcPr>
            <w:tcW w:w="2738" w:type="dxa"/>
          </w:tcPr>
          <w:p w14:paraId="04CEC449"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b-NO" w:eastAsia="nn" w:bidi="nn"/>
              </w:rPr>
            </w:pPr>
            <w:r w:rsidRPr="00376ED6">
              <w:rPr>
                <w:rFonts w:ascii="Arial" w:eastAsia="Calibri" w:hAnsi="Arial" w:cs="Arial"/>
                <w:sz w:val="21"/>
                <w:szCs w:val="21"/>
                <w:lang w:val="nb-NO" w:eastAsia="nn" w:bidi="nn"/>
              </w:rPr>
              <w:t>Vedtak haust 2020</w:t>
            </w:r>
          </w:p>
        </w:tc>
      </w:tr>
      <w:tr w:rsidR="007F2FB4" w:rsidRPr="00376ED6" w14:paraId="1C95C0C1" w14:textId="77777777" w:rsidTr="006D1DA0">
        <w:tc>
          <w:tcPr>
            <w:cnfStyle w:val="001000000000" w:firstRow="0" w:lastRow="0" w:firstColumn="1" w:lastColumn="0" w:oddVBand="0" w:evenVBand="0" w:oddHBand="0" w:evenHBand="0" w:firstRowFirstColumn="0" w:firstRowLastColumn="0" w:lastRowFirstColumn="0" w:lastRowLastColumn="0"/>
            <w:tcW w:w="3914" w:type="dxa"/>
          </w:tcPr>
          <w:p w14:paraId="1D91489D" w14:textId="77777777" w:rsidR="007F2FB4" w:rsidRPr="00376ED6" w:rsidRDefault="007F2FB4" w:rsidP="007F2FB4">
            <w:pPr>
              <w:widowControl w:val="0"/>
              <w:autoSpaceDE w:val="0"/>
              <w:autoSpaceDN w:val="0"/>
              <w:spacing w:after="0" w:line="240" w:lineRule="auto"/>
              <w:rPr>
                <w:rFonts w:ascii="Arial" w:eastAsia="Calibri" w:hAnsi="Arial" w:cs="Arial"/>
                <w:b w:val="0"/>
                <w:sz w:val="21"/>
                <w:szCs w:val="21"/>
                <w:lang w:val="nb-NO" w:eastAsia="nn" w:bidi="nn"/>
              </w:rPr>
            </w:pPr>
            <w:r w:rsidRPr="00376ED6">
              <w:rPr>
                <w:rFonts w:ascii="Arial" w:eastAsia="Calibri" w:hAnsi="Arial" w:cs="Arial"/>
                <w:b w:val="0"/>
                <w:sz w:val="21"/>
                <w:szCs w:val="21"/>
                <w:lang w:val="nb-NO" w:eastAsia="nn" w:bidi="nn"/>
              </w:rPr>
              <w:t xml:space="preserve">Plan for </w:t>
            </w:r>
            <w:proofErr w:type="spellStart"/>
            <w:r w:rsidRPr="00376ED6">
              <w:rPr>
                <w:rFonts w:ascii="Arial" w:eastAsia="Calibri" w:hAnsi="Arial" w:cs="Arial"/>
                <w:b w:val="0"/>
                <w:sz w:val="21"/>
                <w:szCs w:val="21"/>
                <w:lang w:val="nb-NO" w:eastAsia="nn" w:bidi="nn"/>
              </w:rPr>
              <w:t>legetenester</w:t>
            </w:r>
            <w:proofErr w:type="spellEnd"/>
          </w:p>
        </w:tc>
        <w:tc>
          <w:tcPr>
            <w:tcW w:w="2318" w:type="dxa"/>
          </w:tcPr>
          <w:p w14:paraId="699B7192" w14:textId="4CE9DECE"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b-NO" w:eastAsia="nn" w:bidi="nn"/>
              </w:rPr>
            </w:pPr>
          </w:p>
        </w:tc>
        <w:tc>
          <w:tcPr>
            <w:tcW w:w="2738" w:type="dxa"/>
          </w:tcPr>
          <w:p w14:paraId="0B60D345"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b-NO" w:eastAsia="nn" w:bidi="nn"/>
              </w:rPr>
            </w:pPr>
            <w:r w:rsidRPr="00376ED6">
              <w:rPr>
                <w:rFonts w:ascii="Arial" w:eastAsia="Calibri" w:hAnsi="Arial" w:cs="Arial"/>
                <w:sz w:val="21"/>
                <w:szCs w:val="21"/>
                <w:lang w:val="nb-NO" w:eastAsia="nn" w:bidi="nn"/>
              </w:rPr>
              <w:t>haust 2020?</w:t>
            </w:r>
          </w:p>
        </w:tc>
      </w:tr>
      <w:tr w:rsidR="007F2FB4" w:rsidRPr="00376ED6" w14:paraId="7163F628" w14:textId="77777777" w:rsidTr="006D1DA0">
        <w:tc>
          <w:tcPr>
            <w:cnfStyle w:val="001000000000" w:firstRow="0" w:lastRow="0" w:firstColumn="1" w:lastColumn="0" w:oddVBand="0" w:evenVBand="0" w:oddHBand="0" w:evenHBand="0" w:firstRowFirstColumn="0" w:firstRowLastColumn="0" w:lastRowFirstColumn="0" w:lastRowLastColumn="0"/>
            <w:tcW w:w="3914" w:type="dxa"/>
          </w:tcPr>
          <w:p w14:paraId="381078EA" w14:textId="77777777" w:rsidR="007F2FB4" w:rsidRPr="00376ED6" w:rsidRDefault="007F2FB4" w:rsidP="007F2FB4">
            <w:pPr>
              <w:widowControl w:val="0"/>
              <w:autoSpaceDE w:val="0"/>
              <w:autoSpaceDN w:val="0"/>
              <w:spacing w:after="0" w:line="240" w:lineRule="auto"/>
              <w:rPr>
                <w:rFonts w:ascii="Arial" w:eastAsia="Calibri" w:hAnsi="Arial" w:cs="Arial"/>
                <w:b w:val="0"/>
                <w:sz w:val="21"/>
                <w:szCs w:val="21"/>
                <w:lang w:val="nb-NO" w:eastAsia="nn" w:bidi="nn"/>
              </w:rPr>
            </w:pPr>
            <w:r w:rsidRPr="00376ED6">
              <w:rPr>
                <w:rFonts w:ascii="Arial" w:eastAsia="Calibri" w:hAnsi="Arial" w:cs="Arial"/>
                <w:b w:val="0"/>
                <w:sz w:val="21"/>
                <w:szCs w:val="21"/>
                <w:lang w:val="nb-NO" w:eastAsia="nn" w:bidi="nn"/>
              </w:rPr>
              <w:t xml:space="preserve">Demensplan </w:t>
            </w:r>
          </w:p>
        </w:tc>
        <w:tc>
          <w:tcPr>
            <w:tcW w:w="2318" w:type="dxa"/>
          </w:tcPr>
          <w:p w14:paraId="6AFB89D0"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b-NO" w:eastAsia="nn" w:bidi="nn"/>
              </w:rPr>
            </w:pPr>
          </w:p>
        </w:tc>
        <w:tc>
          <w:tcPr>
            <w:tcW w:w="2738" w:type="dxa"/>
          </w:tcPr>
          <w:p w14:paraId="4EE2E47A"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b-NO" w:eastAsia="nn" w:bidi="nn"/>
              </w:rPr>
            </w:pPr>
            <w:r w:rsidRPr="00376ED6">
              <w:rPr>
                <w:rFonts w:ascii="Arial" w:eastAsia="Calibri" w:hAnsi="Arial" w:cs="Arial"/>
                <w:sz w:val="21"/>
                <w:szCs w:val="21"/>
                <w:lang w:val="nb-NO" w:eastAsia="nn" w:bidi="nn"/>
              </w:rPr>
              <w:t>Vedtak 2020</w:t>
            </w:r>
          </w:p>
        </w:tc>
      </w:tr>
      <w:tr w:rsidR="007F2FB4" w:rsidRPr="00376ED6" w14:paraId="792798F3" w14:textId="77777777" w:rsidTr="006D1DA0">
        <w:tc>
          <w:tcPr>
            <w:cnfStyle w:val="001000000000" w:firstRow="0" w:lastRow="0" w:firstColumn="1" w:lastColumn="0" w:oddVBand="0" w:evenVBand="0" w:oddHBand="0" w:evenHBand="0" w:firstRowFirstColumn="0" w:firstRowLastColumn="0" w:lastRowFirstColumn="0" w:lastRowLastColumn="0"/>
            <w:tcW w:w="3914" w:type="dxa"/>
          </w:tcPr>
          <w:p w14:paraId="22E75492" w14:textId="77777777" w:rsidR="007F2FB4" w:rsidRPr="00376ED6" w:rsidRDefault="007F2FB4" w:rsidP="007F2FB4">
            <w:pPr>
              <w:widowControl w:val="0"/>
              <w:autoSpaceDE w:val="0"/>
              <w:autoSpaceDN w:val="0"/>
              <w:spacing w:after="0" w:line="240" w:lineRule="auto"/>
              <w:rPr>
                <w:rFonts w:ascii="Arial" w:eastAsia="Calibri" w:hAnsi="Arial" w:cs="Arial"/>
                <w:b w:val="0"/>
                <w:sz w:val="21"/>
                <w:szCs w:val="21"/>
                <w:lang w:val="nb-NO" w:eastAsia="nn" w:bidi="nn"/>
              </w:rPr>
            </w:pPr>
            <w:r w:rsidRPr="00376ED6">
              <w:rPr>
                <w:rFonts w:ascii="Arial" w:eastAsia="Calibri" w:hAnsi="Arial" w:cs="Arial"/>
                <w:b w:val="0"/>
                <w:sz w:val="21"/>
                <w:szCs w:val="21"/>
                <w:lang w:val="nb-NO" w:eastAsia="nn" w:bidi="nn"/>
              </w:rPr>
              <w:t xml:space="preserve">Digital strategi for </w:t>
            </w:r>
            <w:proofErr w:type="spellStart"/>
            <w:r w:rsidRPr="00376ED6">
              <w:rPr>
                <w:rFonts w:ascii="Arial" w:eastAsia="Calibri" w:hAnsi="Arial" w:cs="Arial"/>
                <w:b w:val="0"/>
                <w:sz w:val="21"/>
                <w:szCs w:val="21"/>
                <w:lang w:val="nb-NO" w:eastAsia="nn" w:bidi="nn"/>
              </w:rPr>
              <w:t>Vossaskulen</w:t>
            </w:r>
            <w:proofErr w:type="spellEnd"/>
          </w:p>
        </w:tc>
        <w:tc>
          <w:tcPr>
            <w:tcW w:w="2318" w:type="dxa"/>
          </w:tcPr>
          <w:p w14:paraId="1FA41838"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b-NO" w:eastAsia="nn" w:bidi="nn"/>
              </w:rPr>
            </w:pPr>
          </w:p>
        </w:tc>
        <w:tc>
          <w:tcPr>
            <w:tcW w:w="2738" w:type="dxa"/>
          </w:tcPr>
          <w:p w14:paraId="7541D224"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b-NO" w:eastAsia="nn" w:bidi="nn"/>
              </w:rPr>
            </w:pPr>
            <w:r w:rsidRPr="00376ED6">
              <w:rPr>
                <w:rFonts w:ascii="Arial" w:eastAsia="Calibri" w:hAnsi="Arial" w:cs="Arial"/>
                <w:sz w:val="21"/>
                <w:szCs w:val="21"/>
                <w:lang w:val="nb-NO" w:eastAsia="nn" w:bidi="nn"/>
              </w:rPr>
              <w:t>Vedtak Haust 2020</w:t>
            </w:r>
          </w:p>
        </w:tc>
      </w:tr>
      <w:tr w:rsidR="007F2FB4" w:rsidRPr="00376ED6" w14:paraId="089B467C" w14:textId="77777777" w:rsidTr="00C21085">
        <w:tc>
          <w:tcPr>
            <w:cnfStyle w:val="001000000000" w:firstRow="0" w:lastRow="0" w:firstColumn="1" w:lastColumn="0" w:oddVBand="0" w:evenVBand="0" w:oddHBand="0" w:evenHBand="0" w:firstRowFirstColumn="0" w:firstRowLastColumn="0" w:lastRowFirstColumn="0" w:lastRowLastColumn="0"/>
            <w:tcW w:w="3914" w:type="dxa"/>
          </w:tcPr>
          <w:p w14:paraId="7F239570" w14:textId="77777777" w:rsidR="007F2FB4" w:rsidRPr="00376ED6" w:rsidRDefault="007F2FB4" w:rsidP="007F2FB4">
            <w:pPr>
              <w:widowControl w:val="0"/>
              <w:autoSpaceDE w:val="0"/>
              <w:autoSpaceDN w:val="0"/>
              <w:spacing w:after="0" w:line="240" w:lineRule="auto"/>
              <w:rPr>
                <w:rFonts w:ascii="Arial" w:eastAsia="Calibri" w:hAnsi="Arial" w:cs="Arial"/>
                <w:b w:val="0"/>
                <w:sz w:val="21"/>
                <w:szCs w:val="21"/>
                <w:lang w:val="nb-NO" w:eastAsia="nn" w:bidi="nn"/>
              </w:rPr>
            </w:pPr>
          </w:p>
        </w:tc>
        <w:tc>
          <w:tcPr>
            <w:tcW w:w="2318" w:type="dxa"/>
          </w:tcPr>
          <w:p w14:paraId="1328F0F0"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b-NO" w:eastAsia="nn" w:bidi="nn"/>
              </w:rPr>
            </w:pPr>
          </w:p>
        </w:tc>
        <w:tc>
          <w:tcPr>
            <w:tcW w:w="2738" w:type="dxa"/>
          </w:tcPr>
          <w:p w14:paraId="24AFD56C"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b-NO" w:eastAsia="nn" w:bidi="nn"/>
              </w:rPr>
            </w:pPr>
          </w:p>
        </w:tc>
      </w:tr>
    </w:tbl>
    <w:p w14:paraId="47EBCA01" w14:textId="77777777" w:rsidR="007F2FB4" w:rsidRPr="00F55B83" w:rsidRDefault="007F2FB4" w:rsidP="007F2FB4">
      <w:pPr>
        <w:widowControl w:val="0"/>
        <w:autoSpaceDE w:val="0"/>
        <w:autoSpaceDN w:val="0"/>
        <w:spacing w:after="0" w:line="240" w:lineRule="auto"/>
        <w:rPr>
          <w:rFonts w:ascii="Arial" w:eastAsia="Calibri" w:hAnsi="Arial" w:cs="Arial"/>
          <w:b/>
          <w:bCs/>
          <w:color w:val="48B3AB"/>
          <w:sz w:val="28"/>
          <w:szCs w:val="28"/>
          <w:bdr w:val="none" w:sz="0" w:space="0" w:color="auto" w:frame="1"/>
          <w:lang w:val="nb-NO" w:eastAsia="nn" w:bidi="nn"/>
        </w:rPr>
      </w:pPr>
    </w:p>
    <w:p w14:paraId="1F2555A9" w14:textId="2378EA98" w:rsidR="007F2FB4" w:rsidRPr="00F55B83" w:rsidRDefault="007F2FB4" w:rsidP="007F2FB4">
      <w:pPr>
        <w:spacing w:after="0" w:line="240" w:lineRule="auto"/>
        <w:rPr>
          <w:rFonts w:ascii="Arial" w:eastAsia="Arial" w:hAnsi="Arial" w:cs="Arial"/>
          <w:sz w:val="20"/>
          <w:szCs w:val="24"/>
          <w:lang w:val="nn"/>
        </w:rPr>
      </w:pPr>
    </w:p>
    <w:p w14:paraId="70CC84A2" w14:textId="77777777" w:rsidR="0013514A" w:rsidRPr="00F55B83" w:rsidRDefault="0013514A" w:rsidP="007F2FB4">
      <w:pPr>
        <w:spacing w:after="0" w:line="240" w:lineRule="auto"/>
        <w:rPr>
          <w:rFonts w:ascii="Arial" w:eastAsia="Arial" w:hAnsi="Arial" w:cs="Arial"/>
          <w:sz w:val="20"/>
          <w:szCs w:val="24"/>
          <w:lang w:val="nn"/>
        </w:rPr>
      </w:pPr>
    </w:p>
    <w:p w14:paraId="7653F0EF" w14:textId="77777777" w:rsidR="007F2FB4" w:rsidRPr="00F55B83" w:rsidRDefault="007F2FB4" w:rsidP="007F2FB4">
      <w:pPr>
        <w:spacing w:after="0" w:line="288" w:lineRule="auto"/>
        <w:rPr>
          <w:rFonts w:ascii="Arial" w:eastAsia="Calibri Light" w:hAnsi="Arial" w:cs="Arial"/>
          <w:color w:val="36867F"/>
          <w:sz w:val="24"/>
          <w:szCs w:val="24"/>
        </w:rPr>
      </w:pPr>
      <w:r w:rsidRPr="00F55B83">
        <w:rPr>
          <w:rFonts w:ascii="Arial" w:eastAsia="Calibri Light" w:hAnsi="Arial" w:cs="Arial"/>
          <w:color w:val="36867F"/>
          <w:sz w:val="24"/>
          <w:szCs w:val="24"/>
        </w:rPr>
        <w:t>Andre relevante planar, strategiar, retningslinjer eller utviklingsarbeid</w:t>
      </w:r>
    </w:p>
    <w:p w14:paraId="0D4EF80A" w14:textId="77777777" w:rsidR="007F2FB4" w:rsidRPr="00F55B83" w:rsidRDefault="007F2FB4" w:rsidP="007F2FB4">
      <w:pPr>
        <w:widowControl w:val="0"/>
        <w:autoSpaceDE w:val="0"/>
        <w:autoSpaceDN w:val="0"/>
        <w:spacing w:after="0" w:line="240" w:lineRule="auto"/>
        <w:rPr>
          <w:rFonts w:ascii="Arial" w:eastAsia="Calibri" w:hAnsi="Arial" w:cs="Arial"/>
          <w:lang w:val="nn" w:eastAsia="nn" w:bidi="nn"/>
        </w:rPr>
      </w:pPr>
    </w:p>
    <w:tbl>
      <w:tblPr>
        <w:tblStyle w:val="Rutenettabell1lysuthevingsfarge13"/>
        <w:tblW w:w="0" w:type="auto"/>
        <w:tblLook w:val="04A0" w:firstRow="1" w:lastRow="0" w:firstColumn="1" w:lastColumn="0" w:noHBand="0" w:noVBand="1"/>
      </w:tblPr>
      <w:tblGrid>
        <w:gridCol w:w="3964"/>
        <w:gridCol w:w="1701"/>
        <w:gridCol w:w="2127"/>
      </w:tblGrid>
      <w:tr w:rsidR="007F2FB4" w:rsidRPr="00F55B83" w14:paraId="7B855255" w14:textId="77777777" w:rsidTr="00771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98E4ACF" w14:textId="77777777" w:rsidR="007F2FB4" w:rsidRPr="00F55B83" w:rsidRDefault="007F2FB4" w:rsidP="007F2FB4">
            <w:pPr>
              <w:widowControl w:val="0"/>
              <w:autoSpaceDE w:val="0"/>
              <w:autoSpaceDN w:val="0"/>
              <w:spacing w:after="0" w:line="240" w:lineRule="auto"/>
              <w:rPr>
                <w:rFonts w:ascii="Arial" w:eastAsia="Calibri" w:hAnsi="Arial" w:cs="Arial"/>
                <w:lang w:val="nn" w:eastAsia="nn" w:bidi="nn"/>
              </w:rPr>
            </w:pPr>
            <w:r w:rsidRPr="00F55B83">
              <w:rPr>
                <w:rFonts w:ascii="Arial" w:eastAsia="Calibri" w:hAnsi="Arial" w:cs="Arial"/>
                <w:lang w:val="nn" w:eastAsia="nn" w:bidi="nn"/>
              </w:rPr>
              <w:t xml:space="preserve">Tittel </w:t>
            </w:r>
          </w:p>
        </w:tc>
        <w:tc>
          <w:tcPr>
            <w:tcW w:w="1701" w:type="dxa"/>
          </w:tcPr>
          <w:p w14:paraId="52D8C35C" w14:textId="77777777" w:rsidR="007F2FB4" w:rsidRPr="00F55B83" w:rsidRDefault="007F2FB4" w:rsidP="007F2FB4">
            <w:pPr>
              <w:widowControl w:val="0"/>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lang w:val="nn" w:eastAsia="nn" w:bidi="nn"/>
              </w:rPr>
            </w:pPr>
            <w:r w:rsidRPr="00F55B83">
              <w:rPr>
                <w:rFonts w:ascii="Arial" w:eastAsia="Calibri" w:hAnsi="Arial" w:cs="Arial"/>
                <w:lang w:val="nn" w:eastAsia="nn" w:bidi="nn"/>
              </w:rPr>
              <w:t>Gjeld i perioden</w:t>
            </w:r>
          </w:p>
        </w:tc>
        <w:tc>
          <w:tcPr>
            <w:tcW w:w="2127" w:type="dxa"/>
          </w:tcPr>
          <w:p w14:paraId="60CB8A4B" w14:textId="77777777" w:rsidR="007F2FB4" w:rsidRPr="00F55B83" w:rsidRDefault="007F2FB4" w:rsidP="007F2FB4">
            <w:pPr>
              <w:widowControl w:val="0"/>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lang w:val="nn" w:eastAsia="nn" w:bidi="nn"/>
              </w:rPr>
            </w:pPr>
            <w:r w:rsidRPr="00F55B83">
              <w:rPr>
                <w:rFonts w:ascii="Arial" w:eastAsia="Calibri" w:hAnsi="Arial" w:cs="Arial"/>
                <w:lang w:val="nn" w:eastAsia="nn" w:bidi="nn"/>
              </w:rPr>
              <w:t>Vedtatt</w:t>
            </w:r>
          </w:p>
        </w:tc>
      </w:tr>
      <w:tr w:rsidR="007F2FB4" w:rsidRPr="00376ED6" w14:paraId="77D1B0E6" w14:textId="77777777" w:rsidTr="00771886">
        <w:tc>
          <w:tcPr>
            <w:cnfStyle w:val="001000000000" w:firstRow="0" w:lastRow="0" w:firstColumn="1" w:lastColumn="0" w:oddVBand="0" w:evenVBand="0" w:oddHBand="0" w:evenHBand="0" w:firstRowFirstColumn="0" w:firstRowLastColumn="0" w:lastRowFirstColumn="0" w:lastRowLastColumn="0"/>
            <w:tcW w:w="3964" w:type="dxa"/>
          </w:tcPr>
          <w:p w14:paraId="44B48715" w14:textId="77777777" w:rsidR="007F2FB4" w:rsidRPr="00376ED6" w:rsidRDefault="007F2FB4" w:rsidP="007F2FB4">
            <w:pPr>
              <w:widowControl w:val="0"/>
              <w:autoSpaceDE w:val="0"/>
              <w:autoSpaceDN w:val="0"/>
              <w:spacing w:after="0" w:line="240" w:lineRule="auto"/>
              <w:rPr>
                <w:rFonts w:ascii="Arial" w:eastAsia="Calibri" w:hAnsi="Arial" w:cs="Arial"/>
                <w:b w:val="0"/>
                <w:sz w:val="21"/>
                <w:szCs w:val="21"/>
                <w:lang w:val="nn" w:eastAsia="nn" w:bidi="nn"/>
              </w:rPr>
            </w:pPr>
            <w:r w:rsidRPr="00376ED6">
              <w:rPr>
                <w:rFonts w:ascii="Arial" w:eastAsia="Calibri" w:hAnsi="Arial" w:cs="Arial"/>
                <w:b w:val="0"/>
                <w:sz w:val="21"/>
                <w:szCs w:val="21"/>
                <w:lang w:val="nn" w:eastAsia="nn" w:bidi="nn"/>
              </w:rPr>
              <w:t>Innkjøpsstrategi</w:t>
            </w:r>
          </w:p>
        </w:tc>
        <w:tc>
          <w:tcPr>
            <w:tcW w:w="1701" w:type="dxa"/>
          </w:tcPr>
          <w:p w14:paraId="5CAF0260"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376ED6">
              <w:rPr>
                <w:rFonts w:ascii="Arial" w:eastAsia="Calibri" w:hAnsi="Arial" w:cs="Arial"/>
                <w:sz w:val="21"/>
                <w:szCs w:val="21"/>
                <w:lang w:val="nn" w:eastAsia="nn" w:bidi="nn"/>
              </w:rPr>
              <w:t>2020-2023</w:t>
            </w:r>
          </w:p>
        </w:tc>
        <w:tc>
          <w:tcPr>
            <w:tcW w:w="2127" w:type="dxa"/>
          </w:tcPr>
          <w:p w14:paraId="40FAFD3C"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376ED6">
              <w:rPr>
                <w:rFonts w:ascii="Arial" w:eastAsia="Calibri" w:hAnsi="Arial" w:cs="Arial"/>
                <w:sz w:val="21"/>
                <w:szCs w:val="21"/>
                <w:lang w:val="nn" w:eastAsia="nn" w:bidi="nn"/>
              </w:rPr>
              <w:t xml:space="preserve">Mai 2020 </w:t>
            </w:r>
          </w:p>
        </w:tc>
      </w:tr>
      <w:tr w:rsidR="007F2FB4" w:rsidRPr="00376ED6" w14:paraId="15037D49" w14:textId="77777777" w:rsidTr="00771886">
        <w:tc>
          <w:tcPr>
            <w:cnfStyle w:val="001000000000" w:firstRow="0" w:lastRow="0" w:firstColumn="1" w:lastColumn="0" w:oddVBand="0" w:evenVBand="0" w:oddHBand="0" w:evenHBand="0" w:firstRowFirstColumn="0" w:firstRowLastColumn="0" w:lastRowFirstColumn="0" w:lastRowLastColumn="0"/>
            <w:tcW w:w="3964" w:type="dxa"/>
          </w:tcPr>
          <w:p w14:paraId="427C5A0C" w14:textId="77777777" w:rsidR="007F2FB4" w:rsidRPr="00376ED6" w:rsidRDefault="007F2FB4" w:rsidP="007F2FB4">
            <w:pPr>
              <w:widowControl w:val="0"/>
              <w:autoSpaceDE w:val="0"/>
              <w:autoSpaceDN w:val="0"/>
              <w:spacing w:after="0" w:line="240" w:lineRule="auto"/>
              <w:rPr>
                <w:rFonts w:ascii="Arial" w:eastAsia="Calibri" w:hAnsi="Arial" w:cs="Arial"/>
                <w:b w:val="0"/>
                <w:sz w:val="21"/>
                <w:szCs w:val="21"/>
                <w:lang w:val="nn" w:eastAsia="nn" w:bidi="nn"/>
              </w:rPr>
            </w:pPr>
            <w:r w:rsidRPr="00376ED6">
              <w:rPr>
                <w:rFonts w:ascii="Arial" w:eastAsia="Calibri" w:hAnsi="Arial" w:cs="Arial"/>
                <w:b w:val="0"/>
                <w:sz w:val="21"/>
                <w:szCs w:val="21"/>
                <w:lang w:val="nn" w:eastAsia="nn" w:bidi="nn"/>
              </w:rPr>
              <w:t>Veteranplan</w:t>
            </w:r>
          </w:p>
        </w:tc>
        <w:tc>
          <w:tcPr>
            <w:tcW w:w="1701" w:type="dxa"/>
          </w:tcPr>
          <w:p w14:paraId="379746D1"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c>
          <w:tcPr>
            <w:tcW w:w="2127" w:type="dxa"/>
          </w:tcPr>
          <w:p w14:paraId="41848C34"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376ED6">
              <w:rPr>
                <w:rFonts w:ascii="Arial" w:eastAsia="Calibri" w:hAnsi="Arial" w:cs="Arial"/>
                <w:sz w:val="21"/>
                <w:szCs w:val="21"/>
                <w:lang w:val="nn" w:eastAsia="nn" w:bidi="nn"/>
              </w:rPr>
              <w:t>Mai 2020</w:t>
            </w:r>
          </w:p>
        </w:tc>
      </w:tr>
      <w:tr w:rsidR="007F2FB4" w:rsidRPr="00376ED6" w14:paraId="7CF4F163" w14:textId="77777777" w:rsidTr="00771886">
        <w:tc>
          <w:tcPr>
            <w:cnfStyle w:val="001000000000" w:firstRow="0" w:lastRow="0" w:firstColumn="1" w:lastColumn="0" w:oddVBand="0" w:evenVBand="0" w:oddHBand="0" w:evenHBand="0" w:firstRowFirstColumn="0" w:firstRowLastColumn="0" w:lastRowFirstColumn="0" w:lastRowLastColumn="0"/>
            <w:tcW w:w="3964" w:type="dxa"/>
          </w:tcPr>
          <w:p w14:paraId="41EA1D8E" w14:textId="77777777" w:rsidR="007F2FB4" w:rsidRPr="00376ED6" w:rsidRDefault="007F2FB4" w:rsidP="007F2FB4">
            <w:pPr>
              <w:widowControl w:val="0"/>
              <w:autoSpaceDE w:val="0"/>
              <w:autoSpaceDN w:val="0"/>
              <w:spacing w:after="0" w:line="240" w:lineRule="auto"/>
              <w:rPr>
                <w:rFonts w:ascii="Arial" w:eastAsia="Calibri" w:hAnsi="Arial" w:cs="Arial"/>
                <w:b w:val="0"/>
                <w:sz w:val="21"/>
                <w:szCs w:val="21"/>
                <w:lang w:val="nn" w:eastAsia="nn" w:bidi="nn"/>
              </w:rPr>
            </w:pPr>
            <w:r w:rsidRPr="00376ED6">
              <w:rPr>
                <w:rFonts w:ascii="Arial" w:eastAsia="Calibri" w:hAnsi="Arial" w:cs="Arial"/>
                <w:b w:val="0"/>
                <w:sz w:val="21"/>
                <w:szCs w:val="21"/>
                <w:lang w:val="nn" w:eastAsia="nn" w:bidi="nn"/>
              </w:rPr>
              <w:t>Eigarskapspolitikk</w:t>
            </w:r>
          </w:p>
        </w:tc>
        <w:tc>
          <w:tcPr>
            <w:tcW w:w="1701" w:type="dxa"/>
          </w:tcPr>
          <w:p w14:paraId="4D7CA7BA"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c>
          <w:tcPr>
            <w:tcW w:w="2127" w:type="dxa"/>
          </w:tcPr>
          <w:p w14:paraId="423B6DED"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376ED6">
              <w:rPr>
                <w:rFonts w:ascii="Arial" w:eastAsia="Calibri" w:hAnsi="Arial" w:cs="Arial"/>
                <w:sz w:val="21"/>
                <w:szCs w:val="21"/>
                <w:lang w:val="nn" w:eastAsia="nn" w:bidi="nn"/>
              </w:rPr>
              <w:t>Juni 2020</w:t>
            </w:r>
          </w:p>
        </w:tc>
      </w:tr>
      <w:tr w:rsidR="007F2FB4" w:rsidRPr="00376ED6" w14:paraId="1F2E3755" w14:textId="77777777" w:rsidTr="00771886">
        <w:tc>
          <w:tcPr>
            <w:cnfStyle w:val="001000000000" w:firstRow="0" w:lastRow="0" w:firstColumn="1" w:lastColumn="0" w:oddVBand="0" w:evenVBand="0" w:oddHBand="0" w:evenHBand="0" w:firstRowFirstColumn="0" w:firstRowLastColumn="0" w:lastRowFirstColumn="0" w:lastRowLastColumn="0"/>
            <w:tcW w:w="3964" w:type="dxa"/>
          </w:tcPr>
          <w:p w14:paraId="5BDD706E" w14:textId="77777777" w:rsidR="007F2FB4" w:rsidRPr="00376ED6" w:rsidRDefault="007F2FB4" w:rsidP="007F2FB4">
            <w:pPr>
              <w:widowControl w:val="0"/>
              <w:autoSpaceDE w:val="0"/>
              <w:autoSpaceDN w:val="0"/>
              <w:spacing w:after="0" w:line="240" w:lineRule="auto"/>
              <w:rPr>
                <w:rFonts w:ascii="Arial" w:eastAsia="Calibri" w:hAnsi="Arial" w:cs="Arial"/>
                <w:b w:val="0"/>
                <w:sz w:val="21"/>
                <w:szCs w:val="21"/>
                <w:lang w:val="nn" w:eastAsia="nn" w:bidi="nn"/>
              </w:rPr>
            </w:pPr>
            <w:r w:rsidRPr="00376ED6">
              <w:rPr>
                <w:rFonts w:ascii="Arial" w:eastAsia="Calibri" w:hAnsi="Arial" w:cs="Arial"/>
                <w:b w:val="0"/>
                <w:sz w:val="21"/>
                <w:szCs w:val="21"/>
                <w:lang w:val="nn" w:eastAsia="nn" w:bidi="nn"/>
              </w:rPr>
              <w:t>Økonomireglement</w:t>
            </w:r>
          </w:p>
        </w:tc>
        <w:tc>
          <w:tcPr>
            <w:tcW w:w="1701" w:type="dxa"/>
          </w:tcPr>
          <w:p w14:paraId="592F0367"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376ED6">
              <w:rPr>
                <w:rFonts w:ascii="Arial" w:eastAsia="Calibri" w:hAnsi="Arial" w:cs="Arial"/>
                <w:sz w:val="21"/>
                <w:szCs w:val="21"/>
                <w:lang w:val="nn" w:eastAsia="nn" w:bidi="nn"/>
              </w:rPr>
              <w:t>2020-</w:t>
            </w:r>
          </w:p>
        </w:tc>
        <w:tc>
          <w:tcPr>
            <w:tcW w:w="2127" w:type="dxa"/>
          </w:tcPr>
          <w:p w14:paraId="7BA25F48"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376ED6">
              <w:rPr>
                <w:rFonts w:ascii="Arial" w:eastAsia="Calibri" w:hAnsi="Arial" w:cs="Arial"/>
                <w:sz w:val="21"/>
                <w:szCs w:val="21"/>
                <w:lang w:val="nn" w:eastAsia="nn" w:bidi="nn"/>
              </w:rPr>
              <w:t>November 2019</w:t>
            </w:r>
          </w:p>
        </w:tc>
      </w:tr>
      <w:tr w:rsidR="007F2FB4" w:rsidRPr="00376ED6" w14:paraId="16567487" w14:textId="77777777" w:rsidTr="00771886">
        <w:tc>
          <w:tcPr>
            <w:cnfStyle w:val="001000000000" w:firstRow="0" w:lastRow="0" w:firstColumn="1" w:lastColumn="0" w:oddVBand="0" w:evenVBand="0" w:oddHBand="0" w:evenHBand="0" w:firstRowFirstColumn="0" w:firstRowLastColumn="0" w:lastRowFirstColumn="0" w:lastRowLastColumn="0"/>
            <w:tcW w:w="3964" w:type="dxa"/>
          </w:tcPr>
          <w:p w14:paraId="4B0D7A31" w14:textId="77777777" w:rsidR="007F2FB4" w:rsidRPr="00376ED6" w:rsidRDefault="007F2FB4" w:rsidP="007F2FB4">
            <w:pPr>
              <w:widowControl w:val="0"/>
              <w:autoSpaceDE w:val="0"/>
              <w:autoSpaceDN w:val="0"/>
              <w:spacing w:after="0" w:line="240" w:lineRule="auto"/>
              <w:rPr>
                <w:rFonts w:ascii="Arial" w:eastAsia="Calibri" w:hAnsi="Arial" w:cs="Arial"/>
                <w:b w:val="0"/>
                <w:sz w:val="21"/>
                <w:szCs w:val="21"/>
                <w:lang w:val="nn" w:eastAsia="nn" w:bidi="nn"/>
              </w:rPr>
            </w:pPr>
            <w:r w:rsidRPr="00376ED6">
              <w:rPr>
                <w:rFonts w:ascii="Arial" w:eastAsia="Calibri" w:hAnsi="Arial" w:cs="Arial"/>
                <w:b w:val="0"/>
                <w:sz w:val="21"/>
                <w:szCs w:val="21"/>
                <w:lang w:val="nn" w:eastAsia="nn" w:bidi="nn"/>
              </w:rPr>
              <w:t>Finansreglement</w:t>
            </w:r>
          </w:p>
        </w:tc>
        <w:tc>
          <w:tcPr>
            <w:tcW w:w="1701" w:type="dxa"/>
          </w:tcPr>
          <w:p w14:paraId="5F157A1F"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376ED6">
              <w:rPr>
                <w:rFonts w:ascii="Arial" w:eastAsia="Calibri" w:hAnsi="Arial" w:cs="Arial"/>
                <w:sz w:val="21"/>
                <w:szCs w:val="21"/>
                <w:lang w:val="nn" w:eastAsia="nn" w:bidi="nn"/>
              </w:rPr>
              <w:t>2020-</w:t>
            </w:r>
          </w:p>
        </w:tc>
        <w:tc>
          <w:tcPr>
            <w:tcW w:w="2127" w:type="dxa"/>
          </w:tcPr>
          <w:p w14:paraId="55FAECAC"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376ED6">
              <w:rPr>
                <w:rFonts w:ascii="Arial" w:eastAsia="Calibri" w:hAnsi="Arial" w:cs="Arial"/>
                <w:sz w:val="21"/>
                <w:szCs w:val="21"/>
                <w:lang w:val="nn" w:eastAsia="nn" w:bidi="nn"/>
              </w:rPr>
              <w:t>Desember 2019</w:t>
            </w:r>
          </w:p>
        </w:tc>
      </w:tr>
      <w:tr w:rsidR="007F2FB4" w:rsidRPr="00376ED6" w14:paraId="74CACFA4" w14:textId="77777777" w:rsidTr="00771886">
        <w:tc>
          <w:tcPr>
            <w:cnfStyle w:val="001000000000" w:firstRow="0" w:lastRow="0" w:firstColumn="1" w:lastColumn="0" w:oddVBand="0" w:evenVBand="0" w:oddHBand="0" w:evenHBand="0" w:firstRowFirstColumn="0" w:firstRowLastColumn="0" w:lastRowFirstColumn="0" w:lastRowLastColumn="0"/>
            <w:tcW w:w="3964" w:type="dxa"/>
          </w:tcPr>
          <w:p w14:paraId="0DC1240E" w14:textId="77777777" w:rsidR="007F2FB4" w:rsidRPr="00376ED6" w:rsidRDefault="007F2FB4" w:rsidP="007F2FB4">
            <w:pPr>
              <w:widowControl w:val="0"/>
              <w:autoSpaceDE w:val="0"/>
              <w:autoSpaceDN w:val="0"/>
              <w:spacing w:after="0" w:line="240" w:lineRule="auto"/>
              <w:rPr>
                <w:rFonts w:ascii="Arial" w:eastAsia="Calibri" w:hAnsi="Arial" w:cs="Arial"/>
                <w:b w:val="0"/>
                <w:sz w:val="21"/>
                <w:szCs w:val="21"/>
                <w:lang w:val="nn" w:eastAsia="nn" w:bidi="nn"/>
              </w:rPr>
            </w:pPr>
            <w:r w:rsidRPr="00376ED6">
              <w:rPr>
                <w:rFonts w:ascii="Arial" w:eastAsia="Calibri" w:hAnsi="Arial" w:cs="Arial"/>
                <w:b w:val="0"/>
                <w:sz w:val="21"/>
                <w:szCs w:val="21"/>
                <w:lang w:val="nn" w:eastAsia="nn" w:bidi="nn"/>
              </w:rPr>
              <w:t>Etiske retningsliner</w:t>
            </w:r>
          </w:p>
        </w:tc>
        <w:tc>
          <w:tcPr>
            <w:tcW w:w="1701" w:type="dxa"/>
          </w:tcPr>
          <w:p w14:paraId="4590EBBA"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376ED6">
              <w:rPr>
                <w:rFonts w:ascii="Arial" w:eastAsia="Calibri" w:hAnsi="Arial" w:cs="Arial"/>
                <w:sz w:val="21"/>
                <w:szCs w:val="21"/>
                <w:lang w:val="nn" w:eastAsia="nn" w:bidi="nn"/>
              </w:rPr>
              <w:t>2020-</w:t>
            </w:r>
          </w:p>
        </w:tc>
        <w:tc>
          <w:tcPr>
            <w:tcW w:w="2127" w:type="dxa"/>
          </w:tcPr>
          <w:p w14:paraId="63B012B7"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376ED6">
              <w:rPr>
                <w:rFonts w:ascii="Arial" w:eastAsia="Calibri" w:hAnsi="Arial" w:cs="Arial"/>
                <w:sz w:val="21"/>
                <w:szCs w:val="21"/>
                <w:lang w:val="nn" w:eastAsia="nn" w:bidi="nn"/>
              </w:rPr>
              <w:t xml:space="preserve">Januar 2020 </w:t>
            </w:r>
          </w:p>
        </w:tc>
      </w:tr>
      <w:tr w:rsidR="007F2FB4" w:rsidRPr="00376ED6" w14:paraId="29983737" w14:textId="77777777" w:rsidTr="00771886">
        <w:tc>
          <w:tcPr>
            <w:cnfStyle w:val="001000000000" w:firstRow="0" w:lastRow="0" w:firstColumn="1" w:lastColumn="0" w:oddVBand="0" w:evenVBand="0" w:oddHBand="0" w:evenHBand="0" w:firstRowFirstColumn="0" w:firstRowLastColumn="0" w:lastRowFirstColumn="0" w:lastRowLastColumn="0"/>
            <w:tcW w:w="3964" w:type="dxa"/>
          </w:tcPr>
          <w:p w14:paraId="238CCCA0" w14:textId="77777777" w:rsidR="007F2FB4" w:rsidRPr="00376ED6" w:rsidRDefault="007F2FB4" w:rsidP="007F2FB4">
            <w:pPr>
              <w:widowControl w:val="0"/>
              <w:autoSpaceDE w:val="0"/>
              <w:autoSpaceDN w:val="0"/>
              <w:spacing w:after="0" w:line="240" w:lineRule="auto"/>
              <w:rPr>
                <w:rFonts w:ascii="Arial" w:eastAsia="Calibri" w:hAnsi="Arial" w:cs="Arial"/>
                <w:b w:val="0"/>
                <w:sz w:val="21"/>
                <w:szCs w:val="21"/>
                <w:lang w:val="nn" w:eastAsia="nn" w:bidi="nn"/>
              </w:rPr>
            </w:pPr>
            <w:r w:rsidRPr="00376ED6">
              <w:rPr>
                <w:rFonts w:ascii="Arial" w:eastAsia="Calibri" w:hAnsi="Arial" w:cs="Arial"/>
                <w:b w:val="0"/>
                <w:sz w:val="21"/>
                <w:szCs w:val="21"/>
                <w:lang w:val="nn" w:eastAsia="nn" w:bidi="nn"/>
              </w:rPr>
              <w:t>Lønspolitikk/ arbeidsgjevarpolitikk</w:t>
            </w:r>
          </w:p>
        </w:tc>
        <w:tc>
          <w:tcPr>
            <w:tcW w:w="1701" w:type="dxa"/>
          </w:tcPr>
          <w:p w14:paraId="6B92EE50"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c>
          <w:tcPr>
            <w:tcW w:w="2127" w:type="dxa"/>
          </w:tcPr>
          <w:p w14:paraId="7ECD6B3E" w14:textId="77777777" w:rsidR="007F2FB4" w:rsidRPr="00376ED6" w:rsidRDefault="00BF2205"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hyperlink r:id="rId22" w:history="1">
              <w:r w:rsidR="007F2FB4" w:rsidRPr="00376ED6">
                <w:rPr>
                  <w:rFonts w:ascii="Arial" w:eastAsia="Calibri" w:hAnsi="Arial" w:cs="Arial"/>
                  <w:color w:val="48B3AB"/>
                  <w:sz w:val="21"/>
                  <w:szCs w:val="21"/>
                  <w:u w:val="single"/>
                  <w:lang w:val="nn" w:eastAsia="nn" w:bidi="nn"/>
                </w:rPr>
                <w:t>link</w:t>
              </w:r>
            </w:hyperlink>
            <w:r w:rsidR="007F2FB4" w:rsidRPr="00376ED6">
              <w:rPr>
                <w:rFonts w:ascii="Arial" w:eastAsia="Calibri" w:hAnsi="Arial" w:cs="Arial"/>
                <w:sz w:val="21"/>
                <w:szCs w:val="21"/>
                <w:lang w:val="nn" w:eastAsia="nn" w:bidi="nn"/>
              </w:rPr>
              <w:t xml:space="preserve"> </w:t>
            </w:r>
          </w:p>
        </w:tc>
      </w:tr>
      <w:tr w:rsidR="007F2FB4" w:rsidRPr="00376ED6" w14:paraId="7EFBF42B" w14:textId="77777777" w:rsidTr="00771886">
        <w:tc>
          <w:tcPr>
            <w:cnfStyle w:val="001000000000" w:firstRow="0" w:lastRow="0" w:firstColumn="1" w:lastColumn="0" w:oddVBand="0" w:evenVBand="0" w:oddHBand="0" w:evenHBand="0" w:firstRowFirstColumn="0" w:firstRowLastColumn="0" w:lastRowFirstColumn="0" w:lastRowLastColumn="0"/>
            <w:tcW w:w="3964" w:type="dxa"/>
          </w:tcPr>
          <w:p w14:paraId="4F8AFF0A" w14:textId="77777777" w:rsidR="007F2FB4" w:rsidRPr="00376ED6" w:rsidRDefault="007F2FB4" w:rsidP="007F2FB4">
            <w:pPr>
              <w:widowControl w:val="0"/>
              <w:autoSpaceDE w:val="0"/>
              <w:autoSpaceDN w:val="0"/>
              <w:spacing w:after="0" w:line="240" w:lineRule="auto"/>
              <w:rPr>
                <w:rFonts w:ascii="Arial" w:eastAsia="Calibri" w:hAnsi="Arial" w:cs="Arial"/>
                <w:b w:val="0"/>
                <w:sz w:val="21"/>
                <w:szCs w:val="21"/>
                <w:lang w:val="nn" w:eastAsia="nn" w:bidi="nn"/>
              </w:rPr>
            </w:pPr>
            <w:r w:rsidRPr="00376ED6">
              <w:rPr>
                <w:rFonts w:ascii="Arial" w:eastAsia="Calibri" w:hAnsi="Arial" w:cs="Arial"/>
                <w:b w:val="0"/>
                <w:sz w:val="21"/>
                <w:szCs w:val="21"/>
                <w:lang w:val="nn" w:eastAsia="nn" w:bidi="nn"/>
              </w:rPr>
              <w:t>Språkprofil</w:t>
            </w:r>
          </w:p>
        </w:tc>
        <w:tc>
          <w:tcPr>
            <w:tcW w:w="1701" w:type="dxa"/>
          </w:tcPr>
          <w:p w14:paraId="2266F61B"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c>
          <w:tcPr>
            <w:tcW w:w="2127" w:type="dxa"/>
          </w:tcPr>
          <w:p w14:paraId="62FC2A9F"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376ED6">
              <w:rPr>
                <w:rFonts w:ascii="Arial" w:eastAsia="Calibri" w:hAnsi="Arial" w:cs="Arial"/>
                <w:sz w:val="21"/>
                <w:szCs w:val="21"/>
                <w:lang w:val="nn" w:eastAsia="nn" w:bidi="nn"/>
              </w:rPr>
              <w:t>Desember 2019</w:t>
            </w:r>
          </w:p>
        </w:tc>
      </w:tr>
      <w:tr w:rsidR="007F2FB4" w:rsidRPr="00376ED6" w14:paraId="5C439CD3" w14:textId="77777777" w:rsidTr="00771886">
        <w:tc>
          <w:tcPr>
            <w:cnfStyle w:val="001000000000" w:firstRow="0" w:lastRow="0" w:firstColumn="1" w:lastColumn="0" w:oddVBand="0" w:evenVBand="0" w:oddHBand="0" w:evenHBand="0" w:firstRowFirstColumn="0" w:firstRowLastColumn="0" w:lastRowFirstColumn="0" w:lastRowLastColumn="0"/>
            <w:tcW w:w="3964" w:type="dxa"/>
          </w:tcPr>
          <w:p w14:paraId="22D310BB" w14:textId="77777777" w:rsidR="007F2FB4" w:rsidRPr="00376ED6" w:rsidRDefault="007F2FB4" w:rsidP="007F2FB4">
            <w:pPr>
              <w:widowControl w:val="0"/>
              <w:autoSpaceDE w:val="0"/>
              <w:autoSpaceDN w:val="0"/>
              <w:spacing w:after="0" w:line="240" w:lineRule="auto"/>
              <w:rPr>
                <w:rFonts w:ascii="Arial" w:eastAsia="Calibri" w:hAnsi="Arial" w:cs="Arial"/>
                <w:b w:val="0"/>
                <w:sz w:val="21"/>
                <w:szCs w:val="21"/>
                <w:lang w:val="nn" w:eastAsia="nn" w:bidi="nn"/>
              </w:rPr>
            </w:pPr>
            <w:r w:rsidRPr="00376ED6">
              <w:rPr>
                <w:rFonts w:ascii="Arial" w:eastAsia="Calibri" w:hAnsi="Arial" w:cs="Arial"/>
                <w:b w:val="0"/>
                <w:sz w:val="21"/>
                <w:szCs w:val="21"/>
                <w:lang w:val="nn" w:eastAsia="nn" w:bidi="nn"/>
              </w:rPr>
              <w:t>Flaumforebyggande tiltak i Vossovassdraget</w:t>
            </w:r>
          </w:p>
        </w:tc>
        <w:tc>
          <w:tcPr>
            <w:tcW w:w="1701" w:type="dxa"/>
          </w:tcPr>
          <w:p w14:paraId="16359A32"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376ED6">
              <w:rPr>
                <w:rFonts w:ascii="Arial" w:eastAsia="Calibri" w:hAnsi="Arial" w:cs="Arial"/>
                <w:sz w:val="21"/>
                <w:szCs w:val="21"/>
                <w:lang w:val="nn" w:eastAsia="nn" w:bidi="nn"/>
              </w:rPr>
              <w:t>Politisk beh sept</w:t>
            </w:r>
          </w:p>
        </w:tc>
        <w:tc>
          <w:tcPr>
            <w:tcW w:w="2127" w:type="dxa"/>
          </w:tcPr>
          <w:p w14:paraId="216935D9"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r>
      <w:tr w:rsidR="007F2FB4" w:rsidRPr="00376ED6" w14:paraId="1867E61A" w14:textId="77777777" w:rsidTr="00771886">
        <w:tc>
          <w:tcPr>
            <w:cnfStyle w:val="001000000000" w:firstRow="0" w:lastRow="0" w:firstColumn="1" w:lastColumn="0" w:oddVBand="0" w:evenVBand="0" w:oddHBand="0" w:evenHBand="0" w:firstRowFirstColumn="0" w:firstRowLastColumn="0" w:lastRowFirstColumn="0" w:lastRowLastColumn="0"/>
            <w:tcW w:w="3964" w:type="dxa"/>
          </w:tcPr>
          <w:p w14:paraId="28E42013" w14:textId="77777777" w:rsidR="007F2FB4" w:rsidRPr="00376ED6" w:rsidRDefault="007F2FB4" w:rsidP="007F2FB4">
            <w:pPr>
              <w:widowControl w:val="0"/>
              <w:autoSpaceDE w:val="0"/>
              <w:autoSpaceDN w:val="0"/>
              <w:spacing w:after="0" w:line="240" w:lineRule="auto"/>
              <w:rPr>
                <w:rFonts w:ascii="Arial" w:eastAsia="Calibri" w:hAnsi="Arial" w:cs="Arial"/>
                <w:b w:val="0"/>
                <w:sz w:val="21"/>
                <w:szCs w:val="21"/>
                <w:lang w:val="nn" w:eastAsia="nn" w:bidi="nn"/>
              </w:rPr>
            </w:pPr>
            <w:r w:rsidRPr="00376ED6">
              <w:rPr>
                <w:rFonts w:ascii="Arial" w:eastAsia="Calibri" w:hAnsi="Arial" w:cs="Arial"/>
                <w:b w:val="0"/>
                <w:sz w:val="21"/>
                <w:szCs w:val="21"/>
                <w:lang w:val="nn" w:eastAsia="nn" w:bidi="nn"/>
              </w:rPr>
              <w:t>Handlingsplan i møte med truslar og vald</w:t>
            </w:r>
          </w:p>
        </w:tc>
        <w:tc>
          <w:tcPr>
            <w:tcW w:w="1701" w:type="dxa"/>
          </w:tcPr>
          <w:p w14:paraId="52AF2F13"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376ED6">
              <w:rPr>
                <w:rFonts w:ascii="Arial" w:eastAsia="Calibri" w:hAnsi="Arial" w:cs="Arial"/>
                <w:sz w:val="21"/>
                <w:szCs w:val="21"/>
                <w:lang w:val="nn" w:eastAsia="nn" w:bidi="nn"/>
              </w:rPr>
              <w:t>skule</w:t>
            </w:r>
          </w:p>
        </w:tc>
        <w:tc>
          <w:tcPr>
            <w:tcW w:w="2127" w:type="dxa"/>
          </w:tcPr>
          <w:p w14:paraId="25ADD242"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r w:rsidRPr="00376ED6">
              <w:rPr>
                <w:rFonts w:ascii="Arial" w:eastAsia="Calibri" w:hAnsi="Arial" w:cs="Arial"/>
                <w:sz w:val="21"/>
                <w:szCs w:val="21"/>
                <w:lang w:val="nn" w:eastAsia="nn" w:bidi="nn"/>
              </w:rPr>
              <w:t>August 2020</w:t>
            </w:r>
          </w:p>
        </w:tc>
      </w:tr>
      <w:tr w:rsidR="007F2FB4" w:rsidRPr="00376ED6" w14:paraId="3C4D3347" w14:textId="77777777" w:rsidTr="00771886">
        <w:tc>
          <w:tcPr>
            <w:cnfStyle w:val="001000000000" w:firstRow="0" w:lastRow="0" w:firstColumn="1" w:lastColumn="0" w:oddVBand="0" w:evenVBand="0" w:oddHBand="0" w:evenHBand="0" w:firstRowFirstColumn="0" w:firstRowLastColumn="0" w:lastRowFirstColumn="0" w:lastRowLastColumn="0"/>
            <w:tcW w:w="3964" w:type="dxa"/>
          </w:tcPr>
          <w:p w14:paraId="64F328CB" w14:textId="77777777" w:rsidR="007F2FB4" w:rsidRPr="00376ED6" w:rsidRDefault="007F2FB4" w:rsidP="007F2FB4">
            <w:pPr>
              <w:widowControl w:val="0"/>
              <w:autoSpaceDE w:val="0"/>
              <w:autoSpaceDN w:val="0"/>
              <w:spacing w:after="0" w:line="240" w:lineRule="auto"/>
              <w:rPr>
                <w:rFonts w:ascii="Arial" w:eastAsia="Calibri" w:hAnsi="Arial" w:cs="Arial"/>
                <w:b w:val="0"/>
                <w:sz w:val="21"/>
                <w:szCs w:val="21"/>
                <w:lang w:val="nn" w:eastAsia="nn" w:bidi="nn"/>
              </w:rPr>
            </w:pPr>
          </w:p>
        </w:tc>
        <w:tc>
          <w:tcPr>
            <w:tcW w:w="1701" w:type="dxa"/>
          </w:tcPr>
          <w:p w14:paraId="5F70DA2C"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c>
          <w:tcPr>
            <w:tcW w:w="2127" w:type="dxa"/>
          </w:tcPr>
          <w:p w14:paraId="076EAF71" w14:textId="77777777" w:rsidR="007F2FB4" w:rsidRPr="00376ED6" w:rsidRDefault="007F2FB4" w:rsidP="007F2F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lang w:val="nn" w:eastAsia="nn" w:bidi="nn"/>
              </w:rPr>
            </w:pPr>
          </w:p>
        </w:tc>
      </w:tr>
    </w:tbl>
    <w:p w14:paraId="14AECD56" w14:textId="77777777" w:rsidR="00E639E6" w:rsidRPr="00376ED6" w:rsidRDefault="00E639E6" w:rsidP="000F3518">
      <w:pPr>
        <w:pStyle w:val="paragraph"/>
        <w:spacing w:before="0" w:beforeAutospacing="0" w:after="0" w:afterAutospacing="0"/>
        <w:textAlignment w:val="baseline"/>
        <w:rPr>
          <w:rStyle w:val="normaltextrun"/>
          <w:rFonts w:ascii="Arial" w:eastAsiaTheme="majorEastAsia" w:hAnsi="Arial" w:cs="Arial"/>
          <w:sz w:val="21"/>
          <w:szCs w:val="21"/>
        </w:rPr>
      </w:pPr>
    </w:p>
    <w:p w14:paraId="68465216" w14:textId="7121C1C4" w:rsidR="000114AB" w:rsidRPr="00F55B83" w:rsidRDefault="000114AB">
      <w:pPr>
        <w:spacing w:after="160" w:line="259" w:lineRule="auto"/>
        <w:rPr>
          <w:rStyle w:val="normaltextrun"/>
          <w:rFonts w:ascii="Arial" w:eastAsiaTheme="majorEastAsia" w:hAnsi="Arial" w:cs="Arial"/>
          <w:sz w:val="20"/>
          <w:szCs w:val="20"/>
          <w:lang w:eastAsia="nn-NO"/>
        </w:rPr>
      </w:pPr>
      <w:r w:rsidRPr="00F55B83">
        <w:rPr>
          <w:rStyle w:val="normaltextrun"/>
          <w:rFonts w:ascii="Arial" w:eastAsiaTheme="majorEastAsia" w:hAnsi="Arial" w:cs="Arial"/>
          <w:sz w:val="20"/>
          <w:szCs w:val="20"/>
          <w:lang w:eastAsia="nn-NO"/>
        </w:rPr>
        <w:br w:type="page"/>
      </w:r>
    </w:p>
    <w:p w14:paraId="6F817811" w14:textId="2726FB80" w:rsidR="000114AB" w:rsidRPr="00F55B83" w:rsidRDefault="000114AB" w:rsidP="000114AB">
      <w:pPr>
        <w:jc w:val="right"/>
        <w:rPr>
          <w:rFonts w:ascii="Arial" w:hAnsi="Arial" w:cs="Arial"/>
          <w:b/>
          <w:sz w:val="28"/>
          <w:szCs w:val="28"/>
        </w:rPr>
      </w:pPr>
      <w:r w:rsidRPr="00F55B83">
        <w:rPr>
          <w:rFonts w:ascii="Arial" w:hAnsi="Arial" w:cs="Arial"/>
          <w:b/>
          <w:sz w:val="28"/>
          <w:szCs w:val="28"/>
        </w:rPr>
        <w:lastRenderedPageBreak/>
        <w:t>Vedlegg 2</w:t>
      </w:r>
    </w:p>
    <w:p w14:paraId="1D8B3492" w14:textId="77777777" w:rsidR="00F7436A" w:rsidRPr="00F55B83" w:rsidRDefault="00F7436A" w:rsidP="000114AB">
      <w:pPr>
        <w:jc w:val="right"/>
        <w:rPr>
          <w:rFonts w:ascii="Arial" w:hAnsi="Arial" w:cs="Arial"/>
          <w:b/>
          <w:sz w:val="28"/>
          <w:szCs w:val="28"/>
        </w:rPr>
      </w:pPr>
    </w:p>
    <w:p w14:paraId="32B487BB" w14:textId="1FE22045" w:rsidR="0054298C" w:rsidRPr="00F11506" w:rsidRDefault="0054298C" w:rsidP="0054298C">
      <w:pPr>
        <w:pStyle w:val="Overskrift2"/>
        <w:rPr>
          <w:rFonts w:ascii="Arial" w:eastAsia="Calibri Light" w:hAnsi="Arial" w:cs="Arial"/>
          <w:color w:val="36867F"/>
          <w:sz w:val="24"/>
          <w:szCs w:val="24"/>
        </w:rPr>
      </w:pPr>
      <w:bookmarkStart w:id="28" w:name="_Toc57053792"/>
      <w:r w:rsidRPr="00F11506">
        <w:rPr>
          <w:rFonts w:ascii="Arial" w:eastAsia="Calibri Light" w:hAnsi="Arial" w:cs="Arial"/>
          <w:color w:val="36867F"/>
          <w:sz w:val="24"/>
          <w:szCs w:val="24"/>
        </w:rPr>
        <w:t xml:space="preserve">Oversikt over vedtekne planar </w:t>
      </w:r>
      <w:bookmarkStart w:id="29" w:name="_Hlk51095761"/>
      <w:r w:rsidRPr="00F11506">
        <w:rPr>
          <w:rFonts w:ascii="Arial" w:eastAsia="Calibri Light" w:hAnsi="Arial" w:cs="Arial"/>
          <w:color w:val="36867F"/>
          <w:sz w:val="24"/>
          <w:szCs w:val="24"/>
        </w:rPr>
        <w:t xml:space="preserve">Granvin herad </w:t>
      </w:r>
      <w:bookmarkEnd w:id="29"/>
      <w:r w:rsidRPr="00F11506">
        <w:rPr>
          <w:rFonts w:ascii="Arial" w:eastAsia="Calibri Light" w:hAnsi="Arial" w:cs="Arial"/>
          <w:color w:val="36867F"/>
          <w:sz w:val="24"/>
          <w:szCs w:val="24"/>
        </w:rPr>
        <w:t xml:space="preserve">og Voss kommune, 31. </w:t>
      </w:r>
      <w:r w:rsidR="00A51C67" w:rsidRPr="00F11506">
        <w:rPr>
          <w:rFonts w:ascii="Arial" w:eastAsia="Calibri Light" w:hAnsi="Arial" w:cs="Arial"/>
          <w:color w:val="36867F"/>
          <w:sz w:val="24"/>
          <w:szCs w:val="24"/>
        </w:rPr>
        <w:t>12.</w:t>
      </w:r>
      <w:r w:rsidRPr="00F11506">
        <w:rPr>
          <w:rFonts w:ascii="Arial" w:eastAsia="Calibri Light" w:hAnsi="Arial" w:cs="Arial"/>
          <w:color w:val="36867F"/>
          <w:sz w:val="24"/>
          <w:szCs w:val="24"/>
        </w:rPr>
        <w:t xml:space="preserve"> 2019</w:t>
      </w:r>
      <w:bookmarkEnd w:id="28"/>
    </w:p>
    <w:p w14:paraId="52C7DC89" w14:textId="77777777" w:rsidR="0054298C" w:rsidRPr="00F55B83" w:rsidRDefault="0054298C" w:rsidP="0054298C">
      <w:pPr>
        <w:widowControl w:val="0"/>
        <w:autoSpaceDE w:val="0"/>
        <w:autoSpaceDN w:val="0"/>
        <w:spacing w:line="240" w:lineRule="auto"/>
        <w:rPr>
          <w:rFonts w:ascii="Arial" w:eastAsia="Calibri" w:hAnsi="Arial" w:cs="Arial"/>
          <w:lang w:val="nn" w:eastAsia="nn" w:bidi="nn"/>
        </w:rPr>
      </w:pPr>
    </w:p>
    <w:p w14:paraId="7A0DFAF0" w14:textId="77777777" w:rsidR="0054298C" w:rsidRPr="00F55B83" w:rsidRDefault="0054298C" w:rsidP="0054298C">
      <w:pPr>
        <w:widowControl w:val="0"/>
        <w:autoSpaceDE w:val="0"/>
        <w:autoSpaceDN w:val="0"/>
        <w:spacing w:line="240" w:lineRule="auto"/>
        <w:rPr>
          <w:rFonts w:ascii="Arial" w:eastAsia="Calibri" w:hAnsi="Arial" w:cs="Arial"/>
          <w:lang w:val="nn" w:eastAsia="nn" w:bidi="nn"/>
        </w:rPr>
      </w:pPr>
    </w:p>
    <w:tbl>
      <w:tblPr>
        <w:tblStyle w:val="Rutenettabell1lysuthevingsfarge32"/>
        <w:tblW w:w="0" w:type="auto"/>
        <w:tblLayout w:type="fixed"/>
        <w:tblLook w:val="01E0" w:firstRow="1" w:lastRow="1" w:firstColumn="1" w:lastColumn="1" w:noHBand="0" w:noVBand="0"/>
      </w:tblPr>
      <w:tblGrid>
        <w:gridCol w:w="5109"/>
        <w:gridCol w:w="2409"/>
      </w:tblGrid>
      <w:tr w:rsidR="0054298C" w:rsidRPr="00F11506" w14:paraId="1794181C" w14:textId="77777777" w:rsidTr="00C21085">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7518" w:type="dxa"/>
            <w:gridSpan w:val="2"/>
          </w:tcPr>
          <w:p w14:paraId="0560CC3E" w14:textId="77777777" w:rsidR="0054298C" w:rsidRPr="00F11506" w:rsidRDefault="0054298C" w:rsidP="00CD4645">
            <w:pPr>
              <w:rPr>
                <w:rFonts w:ascii="Arial" w:hAnsi="Arial" w:cs="Arial"/>
                <w:b w:val="0"/>
                <w:lang w:val="nn" w:eastAsia="nn" w:bidi="nn"/>
              </w:rPr>
            </w:pPr>
          </w:p>
          <w:p w14:paraId="6D880E28" w14:textId="76F9CE67" w:rsidR="0054298C" w:rsidRPr="00F11506" w:rsidRDefault="0054298C" w:rsidP="00CD4645">
            <w:pPr>
              <w:rPr>
                <w:rFonts w:ascii="Arial" w:eastAsia="MS PGothic" w:hAnsi="Arial" w:cs="Arial"/>
                <w:b w:val="0"/>
                <w:color w:val="268078"/>
                <w:lang w:val="nn" w:eastAsia="nn" w:bidi="nn"/>
              </w:rPr>
            </w:pPr>
            <w:bookmarkStart w:id="30" w:name="_Toc51067104"/>
            <w:r w:rsidRPr="00F11506">
              <w:rPr>
                <w:rFonts w:ascii="Arial" w:eastAsia="MS PGothic" w:hAnsi="Arial" w:cs="Arial"/>
                <w:b w:val="0"/>
                <w:noProof/>
                <w:color w:val="268078"/>
                <w:lang w:val="nn" w:eastAsia="nn" w:bidi="nn"/>
              </w:rPr>
              <w:t xml:space="preserve">Oversikt over vedtekne planar i Granvin herad (31. </w:t>
            </w:r>
            <w:r w:rsidR="004F71EF" w:rsidRPr="00F11506">
              <w:rPr>
                <w:rFonts w:ascii="Arial" w:eastAsia="MS PGothic" w:hAnsi="Arial" w:cs="Arial"/>
                <w:b w:val="0"/>
                <w:noProof/>
                <w:color w:val="268078"/>
                <w:lang w:val="nn" w:eastAsia="nn" w:bidi="nn"/>
              </w:rPr>
              <w:t>12.</w:t>
            </w:r>
            <w:r w:rsidRPr="00F11506">
              <w:rPr>
                <w:rFonts w:ascii="Arial" w:eastAsia="MS PGothic" w:hAnsi="Arial" w:cs="Arial"/>
                <w:b w:val="0"/>
                <w:noProof/>
                <w:color w:val="268078"/>
                <w:lang w:val="nn" w:eastAsia="nn" w:bidi="nn"/>
              </w:rPr>
              <w:t xml:space="preserve"> 2019)</w:t>
            </w:r>
            <w:bookmarkEnd w:id="30"/>
          </w:p>
        </w:tc>
      </w:tr>
      <w:tr w:rsidR="0054298C" w:rsidRPr="00F55B83" w14:paraId="330C3D90" w14:textId="77777777" w:rsidTr="00C21085">
        <w:trPr>
          <w:trHeight w:val="301"/>
        </w:trPr>
        <w:tc>
          <w:tcPr>
            <w:cnfStyle w:val="001000000000" w:firstRow="0" w:lastRow="0" w:firstColumn="1" w:lastColumn="0" w:oddVBand="0" w:evenVBand="0" w:oddHBand="0" w:evenHBand="0" w:firstRowFirstColumn="0" w:firstRowLastColumn="0" w:lastRowFirstColumn="0" w:lastRowLastColumn="0"/>
            <w:tcW w:w="7518" w:type="dxa"/>
            <w:gridSpan w:val="2"/>
          </w:tcPr>
          <w:p w14:paraId="276D9C27" w14:textId="77777777" w:rsidR="0054298C" w:rsidRPr="00F55B83" w:rsidRDefault="0054298C" w:rsidP="00C21085">
            <w:pPr>
              <w:widowControl w:val="0"/>
              <w:autoSpaceDE w:val="0"/>
              <w:autoSpaceDN w:val="0"/>
              <w:rPr>
                <w:rFonts w:ascii="Arial" w:eastAsia="Calibri" w:hAnsi="Arial" w:cs="Arial"/>
                <w:sz w:val="18"/>
                <w:lang w:val="nn" w:eastAsia="nn" w:bidi="nn"/>
              </w:rPr>
            </w:pPr>
          </w:p>
        </w:tc>
      </w:tr>
      <w:tr w:rsidR="0054298C" w:rsidRPr="00F55B83" w14:paraId="7E6EF9D6"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77A29C65" w14:textId="77777777" w:rsidR="0054298C" w:rsidRPr="00F55B83" w:rsidRDefault="0054298C" w:rsidP="00C21085">
            <w:pPr>
              <w:widowControl w:val="0"/>
              <w:autoSpaceDE w:val="0"/>
              <w:autoSpaceDN w:val="0"/>
              <w:spacing w:before="30" w:line="249" w:lineRule="exact"/>
              <w:ind w:left="71"/>
              <w:rPr>
                <w:rFonts w:ascii="Arial" w:eastAsia="Calibri" w:hAnsi="Arial" w:cs="Arial"/>
                <w:sz w:val="20"/>
                <w:szCs w:val="20"/>
                <w:lang w:val="nn" w:eastAsia="nn" w:bidi="nn"/>
              </w:rPr>
            </w:pPr>
            <w:r w:rsidRPr="00F55B83">
              <w:rPr>
                <w:rFonts w:ascii="Arial" w:eastAsia="Calibri" w:hAnsi="Arial" w:cs="Arial"/>
                <w:sz w:val="20"/>
                <w:szCs w:val="20"/>
                <w:lang w:val="nn" w:eastAsia="nn" w:bidi="nn"/>
              </w:rPr>
              <w:t>Plannamn</w:t>
            </w:r>
          </w:p>
        </w:tc>
        <w:tc>
          <w:tcPr>
            <w:cnfStyle w:val="000100000000" w:firstRow="0" w:lastRow="0" w:firstColumn="0" w:lastColumn="1" w:oddVBand="0" w:evenVBand="0" w:oddHBand="0" w:evenHBand="0" w:firstRowFirstColumn="0" w:firstRowLastColumn="0" w:lastRowFirstColumn="0" w:lastRowLastColumn="0"/>
            <w:tcW w:w="2409" w:type="dxa"/>
          </w:tcPr>
          <w:p w14:paraId="3456BBCA" w14:textId="77777777" w:rsidR="0054298C" w:rsidRPr="00F55B83" w:rsidRDefault="0054298C" w:rsidP="00C21085">
            <w:pPr>
              <w:widowControl w:val="0"/>
              <w:autoSpaceDE w:val="0"/>
              <w:autoSpaceDN w:val="0"/>
              <w:spacing w:before="30" w:line="249" w:lineRule="exact"/>
              <w:ind w:left="71"/>
              <w:rPr>
                <w:rFonts w:ascii="Arial" w:eastAsia="Calibri" w:hAnsi="Arial" w:cs="Arial"/>
                <w:sz w:val="20"/>
                <w:szCs w:val="20"/>
                <w:lang w:val="nn" w:eastAsia="nn" w:bidi="nn"/>
              </w:rPr>
            </w:pPr>
            <w:r w:rsidRPr="00F55B83">
              <w:rPr>
                <w:rFonts w:ascii="Arial" w:eastAsia="Calibri" w:hAnsi="Arial" w:cs="Arial"/>
                <w:sz w:val="20"/>
                <w:szCs w:val="20"/>
                <w:lang w:val="nn" w:eastAsia="nn" w:bidi="nn"/>
              </w:rPr>
              <w:t>Periode</w:t>
            </w:r>
          </w:p>
        </w:tc>
      </w:tr>
      <w:tr w:rsidR="0054298C" w:rsidRPr="00F55B83" w14:paraId="7560934D" w14:textId="77777777" w:rsidTr="00C21085">
        <w:trPr>
          <w:trHeight w:val="374"/>
        </w:trPr>
        <w:tc>
          <w:tcPr>
            <w:cnfStyle w:val="001000000000" w:firstRow="0" w:lastRow="0" w:firstColumn="1" w:lastColumn="0" w:oddVBand="0" w:evenVBand="0" w:oddHBand="0" w:evenHBand="0" w:firstRowFirstColumn="0" w:firstRowLastColumn="0" w:lastRowFirstColumn="0" w:lastRowLastColumn="0"/>
            <w:tcW w:w="5109" w:type="dxa"/>
          </w:tcPr>
          <w:p w14:paraId="0273958F" w14:textId="77777777" w:rsidR="0054298C" w:rsidRPr="00F55B83" w:rsidRDefault="0054298C" w:rsidP="00C21085">
            <w:pPr>
              <w:widowControl w:val="0"/>
              <w:autoSpaceDE w:val="0"/>
              <w:autoSpaceDN w:val="0"/>
              <w:spacing w:before="81" w:line="273" w:lineRule="exact"/>
              <w:rPr>
                <w:rFonts w:ascii="Arial" w:eastAsia="Calibri" w:hAnsi="Arial" w:cs="Arial"/>
                <w:sz w:val="18"/>
                <w:lang w:val="nn" w:eastAsia="nn" w:bidi="nn"/>
              </w:rPr>
            </w:pPr>
            <w:r w:rsidRPr="00F55B83">
              <w:rPr>
                <w:rFonts w:ascii="Arial" w:eastAsia="Calibri" w:hAnsi="Arial" w:cs="Arial"/>
                <w:sz w:val="18"/>
                <w:lang w:val="nn" w:eastAsia="nn" w:bidi="nn"/>
              </w:rPr>
              <w:t>Kommuneplan (samfunnsdel og arealdel)</w:t>
            </w:r>
          </w:p>
        </w:tc>
        <w:tc>
          <w:tcPr>
            <w:cnfStyle w:val="000100000000" w:firstRow="0" w:lastRow="0" w:firstColumn="0" w:lastColumn="1" w:oddVBand="0" w:evenVBand="0" w:oddHBand="0" w:evenHBand="0" w:firstRowFirstColumn="0" w:firstRowLastColumn="0" w:lastRowFirstColumn="0" w:lastRowLastColumn="0"/>
            <w:tcW w:w="2409" w:type="dxa"/>
          </w:tcPr>
          <w:p w14:paraId="273D4A85" w14:textId="77777777" w:rsidR="0054298C" w:rsidRPr="00F55B83" w:rsidRDefault="0054298C" w:rsidP="00C21085">
            <w:pPr>
              <w:widowControl w:val="0"/>
              <w:autoSpaceDE w:val="0"/>
              <w:autoSpaceDN w:val="0"/>
              <w:spacing w:before="81" w:line="273" w:lineRule="exact"/>
              <w:rPr>
                <w:rFonts w:ascii="Arial" w:eastAsia="Calibri" w:hAnsi="Arial" w:cs="Arial"/>
                <w:b w:val="0"/>
                <w:sz w:val="18"/>
                <w:lang w:val="nn" w:eastAsia="nn" w:bidi="nn"/>
              </w:rPr>
            </w:pPr>
            <w:r w:rsidRPr="00F55B83">
              <w:rPr>
                <w:rFonts w:ascii="Arial" w:eastAsia="Calibri" w:hAnsi="Arial" w:cs="Arial"/>
                <w:sz w:val="18"/>
                <w:lang w:val="nn" w:eastAsia="nn" w:bidi="nn"/>
              </w:rPr>
              <w:t>2005 - 2020</w:t>
            </w:r>
          </w:p>
        </w:tc>
      </w:tr>
      <w:tr w:rsidR="0054298C" w:rsidRPr="00F55B83" w14:paraId="157D3CF9"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14FFF0A7" w14:textId="77777777" w:rsidR="0054298C" w:rsidRPr="00F55B83" w:rsidRDefault="0054298C" w:rsidP="00C21085">
            <w:pPr>
              <w:widowControl w:val="0"/>
              <w:autoSpaceDE w:val="0"/>
              <w:autoSpaceDN w:val="0"/>
              <w:spacing w:before="80" w:line="199" w:lineRule="exact"/>
              <w:rPr>
                <w:rFonts w:ascii="Arial" w:eastAsia="Calibri" w:hAnsi="Arial" w:cs="Arial"/>
                <w:sz w:val="18"/>
                <w:lang w:val="nn" w:eastAsia="nn" w:bidi="nn"/>
              </w:rPr>
            </w:pPr>
            <w:r w:rsidRPr="00F55B83">
              <w:rPr>
                <w:rFonts w:ascii="Arial" w:eastAsia="Calibri" w:hAnsi="Arial" w:cs="Arial"/>
                <w:sz w:val="18"/>
                <w:lang w:val="nn" w:eastAsia="nn" w:bidi="nn"/>
              </w:rPr>
              <w:t>Lokalsamfunsstrategi – «Frå kommune til bygd – Granvin 2020»</w:t>
            </w:r>
          </w:p>
        </w:tc>
        <w:tc>
          <w:tcPr>
            <w:cnfStyle w:val="000100000000" w:firstRow="0" w:lastRow="0" w:firstColumn="0" w:lastColumn="1" w:oddVBand="0" w:evenVBand="0" w:oddHBand="0" w:evenHBand="0" w:firstRowFirstColumn="0" w:firstRowLastColumn="0" w:lastRowFirstColumn="0" w:lastRowLastColumn="0"/>
            <w:tcW w:w="2409" w:type="dxa"/>
          </w:tcPr>
          <w:p w14:paraId="39BFFDED" w14:textId="77777777" w:rsidR="0054298C" w:rsidRPr="00F55B83" w:rsidRDefault="0054298C" w:rsidP="00C21085">
            <w:pPr>
              <w:widowControl w:val="0"/>
              <w:autoSpaceDE w:val="0"/>
              <w:autoSpaceDN w:val="0"/>
              <w:spacing w:before="80" w:line="199" w:lineRule="exact"/>
              <w:rPr>
                <w:rFonts w:ascii="Arial" w:eastAsia="Calibri" w:hAnsi="Arial" w:cs="Arial"/>
                <w:b w:val="0"/>
                <w:sz w:val="18"/>
                <w:lang w:val="nn" w:eastAsia="nn" w:bidi="nn"/>
              </w:rPr>
            </w:pPr>
            <w:r w:rsidRPr="00F55B83">
              <w:rPr>
                <w:rFonts w:ascii="Arial" w:eastAsia="Calibri" w:hAnsi="Arial" w:cs="Arial"/>
                <w:sz w:val="18"/>
                <w:lang w:val="nn" w:eastAsia="nn" w:bidi="nn"/>
              </w:rPr>
              <w:t>2017 - 2027</w:t>
            </w:r>
          </w:p>
        </w:tc>
      </w:tr>
      <w:tr w:rsidR="0054298C" w:rsidRPr="00F55B83" w14:paraId="22357353"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0098E810" w14:textId="77777777" w:rsidR="0054298C" w:rsidRPr="00F55B83" w:rsidRDefault="0054298C" w:rsidP="00C21085">
            <w:pPr>
              <w:widowControl w:val="0"/>
              <w:autoSpaceDE w:val="0"/>
              <w:autoSpaceDN w:val="0"/>
              <w:rPr>
                <w:rFonts w:ascii="Arial" w:eastAsia="Calibri" w:hAnsi="Arial" w:cs="Arial"/>
                <w:sz w:val="18"/>
                <w:lang w:val="nn" w:eastAsia="nn" w:bidi="nn"/>
              </w:rPr>
            </w:pPr>
            <w:r w:rsidRPr="00F55B83">
              <w:rPr>
                <w:rFonts w:ascii="Arial" w:eastAsia="Calibri" w:hAnsi="Arial" w:cs="Arial"/>
                <w:sz w:val="18"/>
                <w:lang w:val="nn" w:eastAsia="nn" w:bidi="nn"/>
              </w:rPr>
              <w:t>Plan for tverrfagleg arbeid med barn og unge</w:t>
            </w:r>
          </w:p>
        </w:tc>
        <w:tc>
          <w:tcPr>
            <w:cnfStyle w:val="000100000000" w:firstRow="0" w:lastRow="0" w:firstColumn="0" w:lastColumn="1" w:oddVBand="0" w:evenVBand="0" w:oddHBand="0" w:evenHBand="0" w:firstRowFirstColumn="0" w:firstRowLastColumn="0" w:lastRowFirstColumn="0" w:lastRowLastColumn="0"/>
            <w:tcW w:w="2409" w:type="dxa"/>
          </w:tcPr>
          <w:p w14:paraId="050B6BDB" w14:textId="77777777" w:rsidR="0054298C" w:rsidRPr="00F55B83" w:rsidRDefault="0054298C" w:rsidP="00C21085">
            <w:pPr>
              <w:widowControl w:val="0"/>
              <w:autoSpaceDE w:val="0"/>
              <w:autoSpaceDN w:val="0"/>
              <w:rPr>
                <w:rFonts w:ascii="Arial" w:eastAsia="Calibri" w:hAnsi="Arial" w:cs="Arial"/>
                <w:b w:val="0"/>
                <w:sz w:val="18"/>
                <w:lang w:val="nn" w:eastAsia="nn" w:bidi="nn"/>
              </w:rPr>
            </w:pPr>
            <w:r w:rsidRPr="00F55B83">
              <w:rPr>
                <w:rFonts w:ascii="Arial" w:eastAsia="Calibri" w:hAnsi="Arial" w:cs="Arial"/>
                <w:sz w:val="18"/>
                <w:lang w:val="nn" w:eastAsia="nn" w:bidi="nn"/>
              </w:rPr>
              <w:t>2017 - 2022</w:t>
            </w:r>
          </w:p>
        </w:tc>
      </w:tr>
      <w:tr w:rsidR="0054298C" w:rsidRPr="00F55B83" w14:paraId="4FEDAEE0" w14:textId="77777777" w:rsidTr="00C21085">
        <w:trPr>
          <w:trHeight w:val="316"/>
        </w:trPr>
        <w:tc>
          <w:tcPr>
            <w:cnfStyle w:val="001000000000" w:firstRow="0" w:lastRow="0" w:firstColumn="1" w:lastColumn="0" w:oddVBand="0" w:evenVBand="0" w:oddHBand="0" w:evenHBand="0" w:firstRowFirstColumn="0" w:firstRowLastColumn="0" w:lastRowFirstColumn="0" w:lastRowLastColumn="0"/>
            <w:tcW w:w="5109" w:type="dxa"/>
          </w:tcPr>
          <w:p w14:paraId="7795F00D" w14:textId="77777777" w:rsidR="0054298C" w:rsidRPr="00F55B83" w:rsidRDefault="0054298C" w:rsidP="00C21085">
            <w:pPr>
              <w:widowControl w:val="0"/>
              <w:autoSpaceDE w:val="0"/>
              <w:autoSpaceDN w:val="0"/>
              <w:spacing w:before="97" w:line="199" w:lineRule="exact"/>
              <w:rPr>
                <w:rFonts w:ascii="Arial" w:eastAsia="Calibri" w:hAnsi="Arial" w:cs="Arial"/>
                <w:sz w:val="18"/>
                <w:lang w:val="nn" w:eastAsia="nn" w:bidi="nn"/>
              </w:rPr>
            </w:pPr>
            <w:r w:rsidRPr="00F55B83">
              <w:rPr>
                <w:rFonts w:ascii="Arial" w:eastAsia="Calibri" w:hAnsi="Arial" w:cs="Arial"/>
                <w:sz w:val="18"/>
                <w:lang w:val="nn" w:eastAsia="nn" w:bidi="nn"/>
              </w:rPr>
              <w:t>Plan for kompetanseheving i skulen?</w:t>
            </w:r>
          </w:p>
        </w:tc>
        <w:tc>
          <w:tcPr>
            <w:cnfStyle w:val="000100000000" w:firstRow="0" w:lastRow="0" w:firstColumn="0" w:lastColumn="1" w:oddVBand="0" w:evenVBand="0" w:oddHBand="0" w:evenHBand="0" w:firstRowFirstColumn="0" w:firstRowLastColumn="0" w:lastRowFirstColumn="0" w:lastRowLastColumn="0"/>
            <w:tcW w:w="2409" w:type="dxa"/>
          </w:tcPr>
          <w:p w14:paraId="4E272CC7" w14:textId="77777777" w:rsidR="0054298C" w:rsidRPr="00F55B83" w:rsidRDefault="0054298C" w:rsidP="00C21085">
            <w:pPr>
              <w:widowControl w:val="0"/>
              <w:autoSpaceDE w:val="0"/>
              <w:autoSpaceDN w:val="0"/>
              <w:rPr>
                <w:rFonts w:ascii="Arial" w:eastAsia="Calibri" w:hAnsi="Arial" w:cs="Arial"/>
                <w:b w:val="0"/>
                <w:sz w:val="18"/>
                <w:lang w:val="nn" w:eastAsia="nn" w:bidi="nn"/>
              </w:rPr>
            </w:pPr>
            <w:r w:rsidRPr="00F55B83">
              <w:rPr>
                <w:rFonts w:ascii="Arial" w:eastAsia="Calibri" w:hAnsi="Arial" w:cs="Arial"/>
                <w:sz w:val="18"/>
                <w:lang w:val="nn" w:eastAsia="nn" w:bidi="nn"/>
              </w:rPr>
              <w:t xml:space="preserve">2017 - </w:t>
            </w:r>
          </w:p>
        </w:tc>
      </w:tr>
      <w:tr w:rsidR="0054298C" w:rsidRPr="00F55B83" w14:paraId="66064696" w14:textId="77777777" w:rsidTr="00C21085">
        <w:trPr>
          <w:trHeight w:val="300"/>
        </w:trPr>
        <w:tc>
          <w:tcPr>
            <w:cnfStyle w:val="001000000000" w:firstRow="0" w:lastRow="0" w:firstColumn="1" w:lastColumn="0" w:oddVBand="0" w:evenVBand="0" w:oddHBand="0" w:evenHBand="0" w:firstRowFirstColumn="0" w:firstRowLastColumn="0" w:lastRowFirstColumn="0" w:lastRowLastColumn="0"/>
            <w:tcW w:w="5109" w:type="dxa"/>
          </w:tcPr>
          <w:p w14:paraId="6C5AA662" w14:textId="77777777" w:rsidR="0054298C" w:rsidRPr="00F55B83" w:rsidRDefault="0054298C" w:rsidP="00C21085">
            <w:pPr>
              <w:widowControl w:val="0"/>
              <w:autoSpaceDE w:val="0"/>
              <w:autoSpaceDN w:val="0"/>
              <w:spacing w:before="81" w:line="199" w:lineRule="exact"/>
              <w:rPr>
                <w:rFonts w:ascii="Arial" w:eastAsia="Calibri" w:hAnsi="Arial" w:cs="Arial"/>
                <w:sz w:val="18"/>
                <w:lang w:val="nn" w:eastAsia="nn" w:bidi="nn"/>
              </w:rPr>
            </w:pPr>
            <w:r w:rsidRPr="00F55B83">
              <w:rPr>
                <w:rFonts w:ascii="Arial" w:eastAsia="Calibri" w:hAnsi="Arial" w:cs="Arial"/>
                <w:sz w:val="18"/>
                <w:lang w:val="nn" w:eastAsia="nn" w:bidi="nn"/>
              </w:rPr>
              <w:t>Folkehelseoversikt</w:t>
            </w:r>
          </w:p>
        </w:tc>
        <w:tc>
          <w:tcPr>
            <w:cnfStyle w:val="000100000000" w:firstRow="0" w:lastRow="0" w:firstColumn="0" w:lastColumn="1" w:oddVBand="0" w:evenVBand="0" w:oddHBand="0" w:evenHBand="0" w:firstRowFirstColumn="0" w:firstRowLastColumn="0" w:lastRowFirstColumn="0" w:lastRowLastColumn="0"/>
            <w:tcW w:w="2409" w:type="dxa"/>
          </w:tcPr>
          <w:p w14:paraId="6CADE3BA" w14:textId="77777777" w:rsidR="0054298C" w:rsidRPr="00F55B83" w:rsidRDefault="0054298C" w:rsidP="00C21085">
            <w:pPr>
              <w:widowControl w:val="0"/>
              <w:autoSpaceDE w:val="0"/>
              <w:autoSpaceDN w:val="0"/>
              <w:spacing w:before="81" w:line="199" w:lineRule="exact"/>
              <w:rPr>
                <w:rFonts w:ascii="Arial" w:eastAsia="Calibri" w:hAnsi="Arial" w:cs="Arial"/>
                <w:b w:val="0"/>
                <w:sz w:val="18"/>
                <w:lang w:val="nn" w:eastAsia="nn" w:bidi="nn"/>
              </w:rPr>
            </w:pPr>
            <w:r w:rsidRPr="00F55B83">
              <w:rPr>
                <w:rFonts w:ascii="Arial" w:eastAsia="Calibri" w:hAnsi="Arial" w:cs="Arial"/>
                <w:sz w:val="18"/>
                <w:lang w:val="nn" w:eastAsia="nn" w:bidi="nn"/>
              </w:rPr>
              <w:t>2017 - 2020</w:t>
            </w:r>
          </w:p>
        </w:tc>
      </w:tr>
      <w:tr w:rsidR="0054298C" w:rsidRPr="00F55B83" w14:paraId="3B2C5B90"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19CED79D" w14:textId="77777777" w:rsidR="0054298C" w:rsidRPr="00F55B83" w:rsidRDefault="0054298C" w:rsidP="00C21085">
            <w:pPr>
              <w:widowControl w:val="0"/>
              <w:autoSpaceDE w:val="0"/>
              <w:autoSpaceDN w:val="0"/>
              <w:spacing w:before="80" w:line="199" w:lineRule="exact"/>
              <w:ind w:left="71"/>
              <w:rPr>
                <w:rFonts w:ascii="Arial" w:eastAsia="Calibri" w:hAnsi="Arial" w:cs="Arial"/>
                <w:sz w:val="18"/>
                <w:lang w:val="nn" w:eastAsia="nn" w:bidi="nn"/>
              </w:rPr>
            </w:pPr>
          </w:p>
        </w:tc>
        <w:tc>
          <w:tcPr>
            <w:cnfStyle w:val="000100000000" w:firstRow="0" w:lastRow="0" w:firstColumn="0" w:lastColumn="1" w:oddVBand="0" w:evenVBand="0" w:oddHBand="0" w:evenHBand="0" w:firstRowFirstColumn="0" w:firstRowLastColumn="0" w:lastRowFirstColumn="0" w:lastRowLastColumn="0"/>
            <w:tcW w:w="2409" w:type="dxa"/>
          </w:tcPr>
          <w:p w14:paraId="2F3263D3" w14:textId="77777777" w:rsidR="0054298C" w:rsidRPr="00F55B83" w:rsidRDefault="0054298C" w:rsidP="00C21085">
            <w:pPr>
              <w:widowControl w:val="0"/>
              <w:autoSpaceDE w:val="0"/>
              <w:autoSpaceDN w:val="0"/>
              <w:spacing w:before="80" w:line="199" w:lineRule="exact"/>
              <w:ind w:left="71"/>
              <w:rPr>
                <w:rFonts w:ascii="Arial" w:eastAsia="Calibri" w:hAnsi="Arial" w:cs="Arial"/>
                <w:b w:val="0"/>
                <w:sz w:val="18"/>
                <w:lang w:val="nn" w:eastAsia="nn" w:bidi="nn"/>
              </w:rPr>
            </w:pPr>
          </w:p>
        </w:tc>
      </w:tr>
      <w:tr w:rsidR="0054298C" w:rsidRPr="00F55B83" w14:paraId="14B48321"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2FC168D9" w14:textId="77777777" w:rsidR="0054298C" w:rsidRPr="00F55B83" w:rsidRDefault="0054298C" w:rsidP="00C21085">
            <w:pPr>
              <w:pStyle w:val="TableParagraph"/>
              <w:spacing w:line="243" w:lineRule="exact"/>
              <w:ind w:left="110"/>
              <w:rPr>
                <w:rFonts w:ascii="Arial" w:hAnsi="Arial" w:cs="Arial"/>
                <w:sz w:val="20"/>
              </w:rPr>
            </w:pPr>
            <w:r w:rsidRPr="00F55B83">
              <w:rPr>
                <w:rFonts w:ascii="Arial" w:hAnsi="Arial" w:cs="Arial"/>
                <w:sz w:val="20"/>
              </w:rPr>
              <w:t>KDP Anlegg og område for idrett og friluftsliv</w:t>
            </w:r>
          </w:p>
        </w:tc>
        <w:tc>
          <w:tcPr>
            <w:cnfStyle w:val="000100000000" w:firstRow="0" w:lastRow="0" w:firstColumn="0" w:lastColumn="1" w:oddVBand="0" w:evenVBand="0" w:oddHBand="0" w:evenHBand="0" w:firstRowFirstColumn="0" w:firstRowLastColumn="0" w:lastRowFirstColumn="0" w:lastRowLastColumn="0"/>
            <w:tcW w:w="2409" w:type="dxa"/>
          </w:tcPr>
          <w:p w14:paraId="29E015E4" w14:textId="77777777" w:rsidR="0054298C" w:rsidRPr="00F55B83" w:rsidRDefault="0054298C" w:rsidP="00C21085">
            <w:pPr>
              <w:widowControl w:val="0"/>
              <w:autoSpaceDE w:val="0"/>
              <w:autoSpaceDN w:val="0"/>
              <w:spacing w:before="80" w:line="199" w:lineRule="exact"/>
              <w:ind w:left="71"/>
              <w:rPr>
                <w:rFonts w:ascii="Arial" w:eastAsia="Calibri" w:hAnsi="Arial" w:cs="Arial"/>
                <w:b w:val="0"/>
                <w:sz w:val="18"/>
                <w:lang w:val="nn" w:eastAsia="nn" w:bidi="nn"/>
              </w:rPr>
            </w:pPr>
            <w:r w:rsidRPr="00F55B83">
              <w:rPr>
                <w:rFonts w:ascii="Arial" w:eastAsia="Calibri" w:hAnsi="Arial" w:cs="Arial"/>
                <w:sz w:val="18"/>
                <w:lang w:val="nn" w:eastAsia="nn" w:bidi="nn"/>
              </w:rPr>
              <w:t>2017 – 2022</w:t>
            </w:r>
          </w:p>
        </w:tc>
      </w:tr>
      <w:tr w:rsidR="0054298C" w:rsidRPr="00F55B83" w14:paraId="7EA6A276" w14:textId="77777777" w:rsidTr="00C21085">
        <w:trPr>
          <w:trHeight w:val="302"/>
        </w:trPr>
        <w:tc>
          <w:tcPr>
            <w:cnfStyle w:val="001000000000" w:firstRow="0" w:lastRow="0" w:firstColumn="1" w:lastColumn="0" w:oddVBand="0" w:evenVBand="0" w:oddHBand="0" w:evenHBand="0" w:firstRowFirstColumn="0" w:firstRowLastColumn="0" w:lastRowFirstColumn="0" w:lastRowLastColumn="0"/>
            <w:tcW w:w="5109" w:type="dxa"/>
          </w:tcPr>
          <w:p w14:paraId="6C173E69" w14:textId="77777777" w:rsidR="0054298C" w:rsidRPr="00F55B83" w:rsidRDefault="0054298C" w:rsidP="00C21085">
            <w:pPr>
              <w:pStyle w:val="TableParagraph"/>
              <w:spacing w:before="1"/>
              <w:ind w:left="110"/>
              <w:rPr>
                <w:rFonts w:ascii="Arial" w:hAnsi="Arial" w:cs="Arial"/>
                <w:sz w:val="20"/>
              </w:rPr>
            </w:pPr>
            <w:r w:rsidRPr="00F55B83">
              <w:rPr>
                <w:rFonts w:ascii="Arial" w:hAnsi="Arial" w:cs="Arial"/>
                <w:sz w:val="20"/>
              </w:rPr>
              <w:t>Kartlegging og verdsetting av friluftslivsområde</w:t>
            </w:r>
          </w:p>
        </w:tc>
        <w:tc>
          <w:tcPr>
            <w:cnfStyle w:val="000100000000" w:firstRow="0" w:lastRow="0" w:firstColumn="0" w:lastColumn="1" w:oddVBand="0" w:evenVBand="0" w:oddHBand="0" w:evenHBand="0" w:firstRowFirstColumn="0" w:firstRowLastColumn="0" w:lastRowFirstColumn="0" w:lastRowLastColumn="0"/>
            <w:tcW w:w="2409" w:type="dxa"/>
          </w:tcPr>
          <w:p w14:paraId="52C22F8A" w14:textId="77777777" w:rsidR="0054298C" w:rsidRPr="00F55B83" w:rsidRDefault="0054298C" w:rsidP="00C21085">
            <w:pPr>
              <w:widowControl w:val="0"/>
              <w:autoSpaceDE w:val="0"/>
              <w:autoSpaceDN w:val="0"/>
              <w:spacing w:before="83" w:line="199" w:lineRule="exact"/>
              <w:ind w:left="71"/>
              <w:rPr>
                <w:rFonts w:ascii="Arial" w:eastAsia="Calibri" w:hAnsi="Arial" w:cs="Arial"/>
                <w:b w:val="0"/>
                <w:sz w:val="18"/>
                <w:lang w:val="nn" w:eastAsia="nn" w:bidi="nn"/>
              </w:rPr>
            </w:pPr>
            <w:r w:rsidRPr="00F55B83">
              <w:rPr>
                <w:rFonts w:ascii="Arial" w:eastAsia="Calibri" w:hAnsi="Arial" w:cs="Arial"/>
                <w:sz w:val="18"/>
                <w:lang w:val="nn" w:eastAsia="nn" w:bidi="nn"/>
              </w:rPr>
              <w:t>2017</w:t>
            </w:r>
          </w:p>
        </w:tc>
      </w:tr>
      <w:tr w:rsidR="0054298C" w:rsidRPr="00F55B83" w14:paraId="2990DE7C"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59B38732" w14:textId="77777777" w:rsidR="0054298C" w:rsidRPr="00F55B83" w:rsidRDefault="0054298C" w:rsidP="00C21085">
            <w:pPr>
              <w:pStyle w:val="TableParagraph"/>
              <w:spacing w:line="243" w:lineRule="exact"/>
              <w:ind w:left="110"/>
              <w:rPr>
                <w:rFonts w:ascii="Arial" w:hAnsi="Arial" w:cs="Arial"/>
                <w:sz w:val="20"/>
              </w:rPr>
            </w:pPr>
            <w:r w:rsidRPr="00F55B83">
              <w:rPr>
                <w:rFonts w:ascii="Arial" w:hAnsi="Arial" w:cs="Arial"/>
                <w:sz w:val="20"/>
              </w:rPr>
              <w:t>Forvaltningsplan for statleg sikra friluftslivsområde</w:t>
            </w:r>
          </w:p>
        </w:tc>
        <w:tc>
          <w:tcPr>
            <w:cnfStyle w:val="000100000000" w:firstRow="0" w:lastRow="0" w:firstColumn="0" w:lastColumn="1" w:oddVBand="0" w:evenVBand="0" w:oddHBand="0" w:evenHBand="0" w:firstRowFirstColumn="0" w:firstRowLastColumn="0" w:lastRowFirstColumn="0" w:lastRowLastColumn="0"/>
            <w:tcW w:w="2409" w:type="dxa"/>
          </w:tcPr>
          <w:p w14:paraId="57566C98" w14:textId="77777777" w:rsidR="0054298C" w:rsidRPr="00F55B83" w:rsidRDefault="0054298C" w:rsidP="00C21085">
            <w:pPr>
              <w:widowControl w:val="0"/>
              <w:autoSpaceDE w:val="0"/>
              <w:autoSpaceDN w:val="0"/>
              <w:spacing w:before="80" w:line="199" w:lineRule="exact"/>
              <w:ind w:left="71"/>
              <w:rPr>
                <w:rFonts w:ascii="Arial" w:eastAsia="Calibri" w:hAnsi="Arial" w:cs="Arial"/>
                <w:b w:val="0"/>
                <w:sz w:val="18"/>
                <w:lang w:val="nn" w:eastAsia="nn" w:bidi="nn"/>
              </w:rPr>
            </w:pPr>
            <w:r w:rsidRPr="00F55B83">
              <w:rPr>
                <w:rFonts w:ascii="Arial" w:eastAsia="Calibri" w:hAnsi="Arial" w:cs="Arial"/>
                <w:sz w:val="18"/>
                <w:lang w:val="nn" w:eastAsia="nn" w:bidi="nn"/>
              </w:rPr>
              <w:t>2017 – 2022</w:t>
            </w:r>
          </w:p>
        </w:tc>
      </w:tr>
      <w:tr w:rsidR="0054298C" w:rsidRPr="00F55B83" w14:paraId="78BC38BE"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35B3F7AA" w14:textId="77777777" w:rsidR="0054298C" w:rsidRPr="00F55B83" w:rsidRDefault="0054298C" w:rsidP="00C21085">
            <w:pPr>
              <w:pStyle w:val="TableParagraph"/>
              <w:spacing w:before="1"/>
              <w:ind w:left="110"/>
              <w:rPr>
                <w:rFonts w:ascii="Arial" w:hAnsi="Arial" w:cs="Arial"/>
                <w:sz w:val="20"/>
              </w:rPr>
            </w:pPr>
            <w:r w:rsidRPr="00F55B83">
              <w:rPr>
                <w:rFonts w:ascii="Arial" w:hAnsi="Arial" w:cs="Arial"/>
                <w:sz w:val="20"/>
              </w:rPr>
              <w:t>Temaplan for helse- og omsorgstenestene</w:t>
            </w:r>
          </w:p>
        </w:tc>
        <w:tc>
          <w:tcPr>
            <w:cnfStyle w:val="000100000000" w:firstRow="0" w:lastRow="0" w:firstColumn="0" w:lastColumn="1" w:oddVBand="0" w:evenVBand="0" w:oddHBand="0" w:evenHBand="0" w:firstRowFirstColumn="0" w:firstRowLastColumn="0" w:lastRowFirstColumn="0" w:lastRowLastColumn="0"/>
            <w:tcW w:w="2409" w:type="dxa"/>
          </w:tcPr>
          <w:p w14:paraId="54310C93" w14:textId="77777777" w:rsidR="0054298C" w:rsidRPr="00F55B83" w:rsidRDefault="0054298C" w:rsidP="00C21085">
            <w:pPr>
              <w:widowControl w:val="0"/>
              <w:autoSpaceDE w:val="0"/>
              <w:autoSpaceDN w:val="0"/>
              <w:spacing w:before="80" w:line="199" w:lineRule="exact"/>
              <w:ind w:left="71"/>
              <w:rPr>
                <w:rFonts w:ascii="Arial" w:eastAsia="Calibri" w:hAnsi="Arial" w:cs="Arial"/>
                <w:b w:val="0"/>
                <w:sz w:val="18"/>
                <w:lang w:val="nn" w:eastAsia="nn" w:bidi="nn"/>
              </w:rPr>
            </w:pPr>
            <w:r w:rsidRPr="00F55B83">
              <w:rPr>
                <w:rFonts w:ascii="Arial" w:eastAsia="Calibri" w:hAnsi="Arial" w:cs="Arial"/>
                <w:sz w:val="18"/>
                <w:lang w:val="nn" w:eastAsia="nn" w:bidi="nn"/>
              </w:rPr>
              <w:t>2018 – 2022</w:t>
            </w:r>
          </w:p>
        </w:tc>
      </w:tr>
      <w:tr w:rsidR="0054298C" w:rsidRPr="00F55B83" w14:paraId="5DEFD163"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67D9CCF4" w14:textId="77777777" w:rsidR="0054298C" w:rsidRPr="00F55B83" w:rsidRDefault="0054298C" w:rsidP="00C21085">
            <w:pPr>
              <w:pStyle w:val="TableParagraph"/>
              <w:spacing w:before="1"/>
              <w:ind w:left="110"/>
              <w:rPr>
                <w:rFonts w:ascii="Arial" w:hAnsi="Arial" w:cs="Arial"/>
                <w:sz w:val="20"/>
              </w:rPr>
            </w:pPr>
            <w:r w:rsidRPr="00F55B83">
              <w:rPr>
                <w:rFonts w:ascii="Arial" w:hAnsi="Arial" w:cs="Arial"/>
                <w:sz w:val="20"/>
              </w:rPr>
              <w:t>Ruspolitisk handlingsplan</w:t>
            </w:r>
          </w:p>
        </w:tc>
        <w:tc>
          <w:tcPr>
            <w:cnfStyle w:val="000100000000" w:firstRow="0" w:lastRow="0" w:firstColumn="0" w:lastColumn="1" w:oddVBand="0" w:evenVBand="0" w:oddHBand="0" w:evenHBand="0" w:firstRowFirstColumn="0" w:firstRowLastColumn="0" w:lastRowFirstColumn="0" w:lastRowLastColumn="0"/>
            <w:tcW w:w="2409" w:type="dxa"/>
          </w:tcPr>
          <w:p w14:paraId="29989744" w14:textId="77777777" w:rsidR="0054298C" w:rsidRPr="00F55B83" w:rsidRDefault="0054298C" w:rsidP="00C21085">
            <w:pPr>
              <w:widowControl w:val="0"/>
              <w:autoSpaceDE w:val="0"/>
              <w:autoSpaceDN w:val="0"/>
              <w:spacing w:before="80" w:line="199" w:lineRule="exact"/>
              <w:ind w:left="71"/>
              <w:rPr>
                <w:rFonts w:ascii="Arial" w:eastAsia="Calibri" w:hAnsi="Arial" w:cs="Arial"/>
                <w:b w:val="0"/>
                <w:bCs w:val="0"/>
                <w:sz w:val="18"/>
                <w:lang w:val="nn" w:eastAsia="nn" w:bidi="nn"/>
              </w:rPr>
            </w:pPr>
            <w:r w:rsidRPr="00F55B83">
              <w:rPr>
                <w:rFonts w:ascii="Arial" w:eastAsia="Calibri" w:hAnsi="Arial" w:cs="Arial"/>
                <w:sz w:val="18"/>
                <w:lang w:val="nn" w:eastAsia="nn" w:bidi="nn"/>
              </w:rPr>
              <w:t>2017 - 2020</w:t>
            </w:r>
          </w:p>
        </w:tc>
      </w:tr>
      <w:tr w:rsidR="0054298C" w:rsidRPr="00F55B83" w14:paraId="559208C5"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544099F5" w14:textId="77777777" w:rsidR="0054298C" w:rsidRPr="00F55B83" w:rsidRDefault="0054298C" w:rsidP="00C21085">
            <w:pPr>
              <w:pStyle w:val="TableParagraph"/>
              <w:spacing w:before="1"/>
              <w:ind w:left="110"/>
              <w:rPr>
                <w:rFonts w:ascii="Arial" w:hAnsi="Arial" w:cs="Arial"/>
                <w:sz w:val="20"/>
              </w:rPr>
            </w:pPr>
            <w:r w:rsidRPr="00F55B83">
              <w:rPr>
                <w:rFonts w:ascii="Arial" w:hAnsi="Arial" w:cs="Arial"/>
                <w:sz w:val="20"/>
              </w:rPr>
              <w:t>Tilstandsoversikt for kommunale bygg og anlegg</w:t>
            </w:r>
          </w:p>
        </w:tc>
        <w:tc>
          <w:tcPr>
            <w:cnfStyle w:val="000100000000" w:firstRow="0" w:lastRow="0" w:firstColumn="0" w:lastColumn="1" w:oddVBand="0" w:evenVBand="0" w:oddHBand="0" w:evenHBand="0" w:firstRowFirstColumn="0" w:firstRowLastColumn="0" w:lastRowFirstColumn="0" w:lastRowLastColumn="0"/>
            <w:tcW w:w="2409" w:type="dxa"/>
          </w:tcPr>
          <w:p w14:paraId="4D5F216C" w14:textId="77777777" w:rsidR="0054298C" w:rsidRPr="00F55B83" w:rsidRDefault="0054298C" w:rsidP="00C21085">
            <w:pPr>
              <w:widowControl w:val="0"/>
              <w:autoSpaceDE w:val="0"/>
              <w:autoSpaceDN w:val="0"/>
              <w:spacing w:before="80" w:line="199" w:lineRule="exact"/>
              <w:ind w:left="71"/>
              <w:rPr>
                <w:rFonts w:ascii="Arial" w:eastAsia="Calibri" w:hAnsi="Arial" w:cs="Arial"/>
                <w:b w:val="0"/>
                <w:bCs w:val="0"/>
                <w:sz w:val="18"/>
                <w:lang w:val="nn" w:eastAsia="nn" w:bidi="nn"/>
              </w:rPr>
            </w:pPr>
            <w:r w:rsidRPr="00F55B83">
              <w:rPr>
                <w:rFonts w:ascii="Arial" w:eastAsia="Calibri" w:hAnsi="Arial" w:cs="Arial"/>
                <w:sz w:val="18"/>
                <w:lang w:val="nn" w:eastAsia="nn" w:bidi="nn"/>
              </w:rPr>
              <w:t>2017</w:t>
            </w:r>
          </w:p>
        </w:tc>
      </w:tr>
      <w:tr w:rsidR="0054298C" w:rsidRPr="00F55B83" w14:paraId="732A7945"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5E6753EB" w14:textId="77777777" w:rsidR="0054298C" w:rsidRPr="00F55B83" w:rsidRDefault="0054298C" w:rsidP="00C21085">
            <w:pPr>
              <w:pStyle w:val="TableParagraph"/>
              <w:spacing w:before="1"/>
              <w:ind w:left="110"/>
              <w:rPr>
                <w:rFonts w:ascii="Arial" w:hAnsi="Arial" w:cs="Arial"/>
                <w:sz w:val="20"/>
              </w:rPr>
            </w:pPr>
          </w:p>
        </w:tc>
        <w:tc>
          <w:tcPr>
            <w:cnfStyle w:val="000100000000" w:firstRow="0" w:lastRow="0" w:firstColumn="0" w:lastColumn="1" w:oddVBand="0" w:evenVBand="0" w:oddHBand="0" w:evenHBand="0" w:firstRowFirstColumn="0" w:firstRowLastColumn="0" w:lastRowFirstColumn="0" w:lastRowLastColumn="0"/>
            <w:tcW w:w="2409" w:type="dxa"/>
          </w:tcPr>
          <w:p w14:paraId="3D0B3CDB" w14:textId="77777777" w:rsidR="0054298C" w:rsidRPr="00F55B83" w:rsidRDefault="0054298C" w:rsidP="00C21085">
            <w:pPr>
              <w:widowControl w:val="0"/>
              <w:autoSpaceDE w:val="0"/>
              <w:autoSpaceDN w:val="0"/>
              <w:spacing w:before="80" w:line="199" w:lineRule="exact"/>
              <w:ind w:left="71"/>
              <w:rPr>
                <w:rFonts w:ascii="Arial" w:eastAsia="Calibri" w:hAnsi="Arial" w:cs="Arial"/>
                <w:b w:val="0"/>
                <w:bCs w:val="0"/>
                <w:sz w:val="18"/>
                <w:lang w:val="nn" w:eastAsia="nn" w:bidi="nn"/>
              </w:rPr>
            </w:pPr>
          </w:p>
        </w:tc>
      </w:tr>
      <w:tr w:rsidR="0054298C" w:rsidRPr="00F55B83" w14:paraId="46D1F588" w14:textId="77777777" w:rsidTr="00C21085">
        <w:trPr>
          <w:cnfStyle w:val="010000000000" w:firstRow="0" w:lastRow="1"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109" w:type="dxa"/>
          </w:tcPr>
          <w:p w14:paraId="3F7B327E" w14:textId="77777777" w:rsidR="0054298C" w:rsidRPr="00F55B83" w:rsidRDefault="0054298C" w:rsidP="00C21085">
            <w:pPr>
              <w:pStyle w:val="TableParagraph"/>
              <w:spacing w:line="243" w:lineRule="exact"/>
              <w:ind w:left="110"/>
              <w:rPr>
                <w:rFonts w:ascii="Arial" w:hAnsi="Arial" w:cs="Arial"/>
                <w:sz w:val="20"/>
              </w:rPr>
            </w:pPr>
            <w:r w:rsidRPr="00F55B83">
              <w:rPr>
                <w:rFonts w:ascii="Arial" w:hAnsi="Arial" w:cs="Arial"/>
                <w:sz w:val="20"/>
              </w:rPr>
              <w:t>Diverse reguleringsplanar</w:t>
            </w:r>
          </w:p>
        </w:tc>
        <w:tc>
          <w:tcPr>
            <w:cnfStyle w:val="000100000000" w:firstRow="0" w:lastRow="0" w:firstColumn="0" w:lastColumn="1" w:oddVBand="0" w:evenVBand="0" w:oddHBand="0" w:evenHBand="0" w:firstRowFirstColumn="0" w:firstRowLastColumn="0" w:lastRowFirstColumn="0" w:lastRowLastColumn="0"/>
            <w:tcW w:w="2409" w:type="dxa"/>
          </w:tcPr>
          <w:p w14:paraId="744CF14C" w14:textId="77777777" w:rsidR="0054298C" w:rsidRPr="00F55B83" w:rsidRDefault="0054298C" w:rsidP="00C21085">
            <w:pPr>
              <w:widowControl w:val="0"/>
              <w:autoSpaceDE w:val="0"/>
              <w:autoSpaceDN w:val="0"/>
              <w:spacing w:before="80" w:line="199" w:lineRule="exact"/>
              <w:ind w:left="71"/>
              <w:rPr>
                <w:rFonts w:ascii="Arial" w:eastAsia="Calibri" w:hAnsi="Arial" w:cs="Arial"/>
                <w:sz w:val="18"/>
                <w:szCs w:val="18"/>
                <w:lang w:val="nn" w:eastAsia="nn" w:bidi="nn"/>
              </w:rPr>
            </w:pPr>
          </w:p>
        </w:tc>
      </w:tr>
    </w:tbl>
    <w:p w14:paraId="7FC5453C" w14:textId="77777777" w:rsidR="0054298C" w:rsidRPr="00F55B83" w:rsidRDefault="0054298C" w:rsidP="0054298C">
      <w:pPr>
        <w:rPr>
          <w:rFonts w:ascii="Arial" w:hAnsi="Arial" w:cs="Arial"/>
        </w:rPr>
      </w:pPr>
    </w:p>
    <w:p w14:paraId="37135DFC" w14:textId="0DFE2577" w:rsidR="00B41634" w:rsidRPr="00F55B83" w:rsidRDefault="00B41634">
      <w:pPr>
        <w:spacing w:after="160" w:line="259" w:lineRule="auto"/>
        <w:rPr>
          <w:rFonts w:ascii="Arial" w:hAnsi="Arial" w:cs="Arial"/>
        </w:rPr>
      </w:pPr>
      <w:r w:rsidRPr="00F55B83">
        <w:rPr>
          <w:rFonts w:ascii="Arial" w:hAnsi="Arial" w:cs="Arial"/>
        </w:rPr>
        <w:br w:type="page"/>
      </w:r>
    </w:p>
    <w:p w14:paraId="7700FEF5" w14:textId="77777777" w:rsidR="00B41634" w:rsidRPr="00F55B83" w:rsidRDefault="00B41634" w:rsidP="00B41634">
      <w:pPr>
        <w:widowControl w:val="0"/>
        <w:autoSpaceDE w:val="0"/>
        <w:autoSpaceDN w:val="0"/>
        <w:spacing w:after="0" w:line="240" w:lineRule="auto"/>
        <w:rPr>
          <w:rFonts w:ascii="Arial" w:eastAsia="Calibri" w:hAnsi="Arial" w:cs="Arial"/>
          <w:sz w:val="20"/>
          <w:szCs w:val="24"/>
          <w:lang w:val="nn" w:eastAsia="nn" w:bidi="nn"/>
        </w:rPr>
      </w:pPr>
    </w:p>
    <w:tbl>
      <w:tblPr>
        <w:tblStyle w:val="Rutenettabell1lysuthevingsfarge31"/>
        <w:tblW w:w="0" w:type="auto"/>
        <w:tblLayout w:type="fixed"/>
        <w:tblLook w:val="01E0" w:firstRow="1" w:lastRow="1" w:firstColumn="1" w:lastColumn="1" w:noHBand="0" w:noVBand="0"/>
      </w:tblPr>
      <w:tblGrid>
        <w:gridCol w:w="5109"/>
        <w:gridCol w:w="2409"/>
      </w:tblGrid>
      <w:tr w:rsidR="00B41634" w:rsidRPr="00F11506" w14:paraId="61E5A0A3" w14:textId="77777777" w:rsidTr="00C21085">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7518" w:type="dxa"/>
            <w:gridSpan w:val="2"/>
          </w:tcPr>
          <w:p w14:paraId="7C41FBC7" w14:textId="77777777" w:rsidR="00B41634" w:rsidRPr="00F11506" w:rsidRDefault="00B41634" w:rsidP="00EE1D15">
            <w:pPr>
              <w:rPr>
                <w:rFonts w:ascii="Arial" w:hAnsi="Arial" w:cs="Arial"/>
                <w:b w:val="0"/>
                <w:lang w:val="nn" w:eastAsia="nn" w:bidi="nn"/>
              </w:rPr>
            </w:pPr>
          </w:p>
          <w:p w14:paraId="0A650E63" w14:textId="1D97C0C3" w:rsidR="00B41634" w:rsidRPr="00F11506" w:rsidRDefault="00B41634" w:rsidP="00EE1D15">
            <w:pPr>
              <w:rPr>
                <w:rFonts w:ascii="Arial" w:eastAsia="MS PGothic" w:hAnsi="Arial" w:cs="Arial"/>
                <w:b w:val="0"/>
                <w:color w:val="268078"/>
                <w:lang w:val="nn" w:eastAsia="nn" w:bidi="nn"/>
              </w:rPr>
            </w:pPr>
            <w:bookmarkStart w:id="31" w:name="_Toc51067105"/>
            <w:r w:rsidRPr="00F11506">
              <w:rPr>
                <w:rFonts w:ascii="Arial" w:eastAsia="MS PGothic" w:hAnsi="Arial" w:cs="Arial"/>
                <w:b w:val="0"/>
                <w:noProof/>
                <w:color w:val="268078"/>
                <w:lang w:val="nn" w:eastAsia="nn" w:bidi="nn"/>
              </w:rPr>
              <w:t>Oversikt over vedtekne planar i Voss kommune (31. 12. 2019)</w:t>
            </w:r>
            <w:bookmarkEnd w:id="31"/>
          </w:p>
        </w:tc>
      </w:tr>
      <w:tr w:rsidR="00B41634" w:rsidRPr="00F55B83" w14:paraId="488AC7D9" w14:textId="77777777" w:rsidTr="00C21085">
        <w:trPr>
          <w:trHeight w:val="301"/>
        </w:trPr>
        <w:tc>
          <w:tcPr>
            <w:cnfStyle w:val="001000000000" w:firstRow="0" w:lastRow="0" w:firstColumn="1" w:lastColumn="0" w:oddVBand="0" w:evenVBand="0" w:oddHBand="0" w:evenHBand="0" w:firstRowFirstColumn="0" w:firstRowLastColumn="0" w:lastRowFirstColumn="0" w:lastRowLastColumn="0"/>
            <w:tcW w:w="7518" w:type="dxa"/>
            <w:gridSpan w:val="2"/>
          </w:tcPr>
          <w:p w14:paraId="415081A7" w14:textId="77777777" w:rsidR="00B41634" w:rsidRPr="00F55B83" w:rsidRDefault="00B41634" w:rsidP="00B41634">
            <w:pPr>
              <w:widowControl w:val="0"/>
              <w:autoSpaceDE w:val="0"/>
              <w:autoSpaceDN w:val="0"/>
              <w:spacing w:after="0" w:line="288" w:lineRule="auto"/>
              <w:rPr>
                <w:rFonts w:ascii="Arial" w:eastAsia="Calibri" w:hAnsi="Arial" w:cs="Arial"/>
                <w:sz w:val="18"/>
                <w:lang w:val="nn" w:eastAsia="nn" w:bidi="nn"/>
              </w:rPr>
            </w:pPr>
          </w:p>
        </w:tc>
      </w:tr>
      <w:tr w:rsidR="00B41634" w:rsidRPr="00F55B83" w14:paraId="3639BB1F"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0F21A40E" w14:textId="77777777" w:rsidR="00B41634" w:rsidRPr="00F55B83" w:rsidRDefault="00B41634" w:rsidP="00B41634">
            <w:pPr>
              <w:widowControl w:val="0"/>
              <w:autoSpaceDE w:val="0"/>
              <w:autoSpaceDN w:val="0"/>
              <w:spacing w:before="30" w:after="0" w:line="249" w:lineRule="exact"/>
              <w:ind w:left="71"/>
              <w:rPr>
                <w:rFonts w:ascii="Arial" w:eastAsia="Calibri" w:hAnsi="Arial" w:cs="Arial"/>
                <w:sz w:val="20"/>
                <w:lang w:val="nn" w:eastAsia="nn" w:bidi="nn"/>
              </w:rPr>
            </w:pPr>
            <w:r w:rsidRPr="00F55B83">
              <w:rPr>
                <w:rFonts w:ascii="Arial" w:eastAsia="Calibri" w:hAnsi="Arial" w:cs="Arial"/>
                <w:sz w:val="20"/>
                <w:lang w:val="nn" w:eastAsia="nn" w:bidi="nn"/>
              </w:rPr>
              <w:t>Plannamn</w:t>
            </w:r>
          </w:p>
        </w:tc>
        <w:tc>
          <w:tcPr>
            <w:cnfStyle w:val="000100000000" w:firstRow="0" w:lastRow="0" w:firstColumn="0" w:lastColumn="1" w:oddVBand="0" w:evenVBand="0" w:oddHBand="0" w:evenHBand="0" w:firstRowFirstColumn="0" w:firstRowLastColumn="0" w:lastRowFirstColumn="0" w:lastRowLastColumn="0"/>
            <w:tcW w:w="2409" w:type="dxa"/>
          </w:tcPr>
          <w:p w14:paraId="189F66DC" w14:textId="77777777" w:rsidR="00B41634" w:rsidRPr="00F55B83" w:rsidRDefault="00B41634" w:rsidP="00B41634">
            <w:pPr>
              <w:widowControl w:val="0"/>
              <w:autoSpaceDE w:val="0"/>
              <w:autoSpaceDN w:val="0"/>
              <w:spacing w:before="30" w:after="0" w:line="249" w:lineRule="exact"/>
              <w:ind w:left="71"/>
              <w:rPr>
                <w:rFonts w:ascii="Arial" w:eastAsia="Calibri" w:hAnsi="Arial" w:cs="Arial"/>
                <w:sz w:val="20"/>
                <w:lang w:val="nn" w:eastAsia="nn" w:bidi="nn"/>
              </w:rPr>
            </w:pPr>
            <w:r w:rsidRPr="00F55B83">
              <w:rPr>
                <w:rFonts w:ascii="Arial" w:eastAsia="Calibri" w:hAnsi="Arial" w:cs="Arial"/>
                <w:sz w:val="20"/>
                <w:lang w:val="nn" w:eastAsia="nn" w:bidi="nn"/>
              </w:rPr>
              <w:t>Periode</w:t>
            </w:r>
          </w:p>
        </w:tc>
      </w:tr>
      <w:tr w:rsidR="00B41634" w:rsidRPr="00F55B83" w14:paraId="6112BF41" w14:textId="77777777" w:rsidTr="00C21085">
        <w:trPr>
          <w:trHeight w:val="374"/>
        </w:trPr>
        <w:tc>
          <w:tcPr>
            <w:cnfStyle w:val="001000000000" w:firstRow="0" w:lastRow="0" w:firstColumn="1" w:lastColumn="0" w:oddVBand="0" w:evenVBand="0" w:oddHBand="0" w:evenHBand="0" w:firstRowFirstColumn="0" w:firstRowLastColumn="0" w:lastRowFirstColumn="0" w:lastRowLastColumn="0"/>
            <w:tcW w:w="5109" w:type="dxa"/>
          </w:tcPr>
          <w:p w14:paraId="5FCC6CC0" w14:textId="77777777" w:rsidR="00B41634" w:rsidRPr="00F55B83" w:rsidRDefault="00B41634" w:rsidP="00B41634">
            <w:pPr>
              <w:widowControl w:val="0"/>
              <w:autoSpaceDE w:val="0"/>
              <w:autoSpaceDN w:val="0"/>
              <w:spacing w:before="81" w:after="0" w:line="273" w:lineRule="exact"/>
              <w:ind w:left="71"/>
              <w:rPr>
                <w:rFonts w:ascii="Arial" w:eastAsia="Calibri" w:hAnsi="Arial" w:cs="Arial"/>
                <w:sz w:val="20"/>
                <w:lang w:val="nn" w:eastAsia="nn" w:bidi="nn"/>
              </w:rPr>
            </w:pPr>
          </w:p>
        </w:tc>
        <w:tc>
          <w:tcPr>
            <w:cnfStyle w:val="000100000000" w:firstRow="0" w:lastRow="0" w:firstColumn="0" w:lastColumn="1" w:oddVBand="0" w:evenVBand="0" w:oddHBand="0" w:evenHBand="0" w:firstRowFirstColumn="0" w:firstRowLastColumn="0" w:lastRowFirstColumn="0" w:lastRowLastColumn="0"/>
            <w:tcW w:w="2409" w:type="dxa"/>
          </w:tcPr>
          <w:p w14:paraId="4074EF72" w14:textId="77777777" w:rsidR="00B41634" w:rsidRPr="00F55B83" w:rsidRDefault="00B41634" w:rsidP="00B41634">
            <w:pPr>
              <w:widowControl w:val="0"/>
              <w:autoSpaceDE w:val="0"/>
              <w:autoSpaceDN w:val="0"/>
              <w:spacing w:before="81" w:after="0" w:line="273" w:lineRule="exact"/>
              <w:ind w:left="71"/>
              <w:rPr>
                <w:rFonts w:ascii="Arial" w:eastAsia="Calibri" w:hAnsi="Arial" w:cs="Arial"/>
                <w:sz w:val="20"/>
                <w:lang w:val="nn" w:eastAsia="nn" w:bidi="nn"/>
              </w:rPr>
            </w:pPr>
          </w:p>
        </w:tc>
      </w:tr>
      <w:tr w:rsidR="00B41634" w:rsidRPr="00F55B83" w14:paraId="06F446C3"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27400E76" w14:textId="77777777" w:rsidR="00B41634" w:rsidRPr="00F55B83" w:rsidRDefault="00B41634" w:rsidP="00B41634">
            <w:pPr>
              <w:widowControl w:val="0"/>
              <w:autoSpaceDE w:val="0"/>
              <w:autoSpaceDN w:val="0"/>
              <w:spacing w:before="81" w:after="0" w:line="273" w:lineRule="exact"/>
              <w:rPr>
                <w:rFonts w:ascii="Arial" w:eastAsia="Calibri" w:hAnsi="Arial" w:cs="Arial"/>
                <w:sz w:val="18"/>
                <w:lang w:val="nn" w:eastAsia="nn" w:bidi="nn"/>
              </w:rPr>
            </w:pPr>
            <w:r w:rsidRPr="00F55B83">
              <w:rPr>
                <w:rFonts w:ascii="Arial" w:eastAsia="Calibri" w:hAnsi="Arial" w:cs="Arial"/>
                <w:sz w:val="18"/>
                <w:lang w:val="nn" w:eastAsia="nn" w:bidi="nn"/>
              </w:rPr>
              <w:t>Kommuneplan (samfunnsdel og arealdel)</w:t>
            </w:r>
          </w:p>
        </w:tc>
        <w:tc>
          <w:tcPr>
            <w:cnfStyle w:val="000100000000" w:firstRow="0" w:lastRow="0" w:firstColumn="0" w:lastColumn="1" w:oddVBand="0" w:evenVBand="0" w:oddHBand="0" w:evenHBand="0" w:firstRowFirstColumn="0" w:firstRowLastColumn="0" w:lastRowFirstColumn="0" w:lastRowLastColumn="0"/>
            <w:tcW w:w="2409" w:type="dxa"/>
          </w:tcPr>
          <w:p w14:paraId="5F778348" w14:textId="77777777" w:rsidR="00B41634" w:rsidRPr="00F55B83" w:rsidRDefault="00B41634" w:rsidP="00B41634">
            <w:pPr>
              <w:widowControl w:val="0"/>
              <w:autoSpaceDE w:val="0"/>
              <w:autoSpaceDN w:val="0"/>
              <w:spacing w:before="81" w:after="0" w:line="273" w:lineRule="exact"/>
              <w:rPr>
                <w:rFonts w:ascii="Arial" w:eastAsia="Calibri" w:hAnsi="Arial" w:cs="Arial"/>
                <w:sz w:val="18"/>
                <w:lang w:val="nn" w:eastAsia="nn" w:bidi="nn"/>
              </w:rPr>
            </w:pPr>
            <w:r w:rsidRPr="00F55B83">
              <w:rPr>
                <w:rFonts w:ascii="Arial" w:eastAsia="Calibri" w:hAnsi="Arial" w:cs="Arial"/>
                <w:sz w:val="18"/>
                <w:lang w:val="nn" w:eastAsia="nn" w:bidi="nn"/>
              </w:rPr>
              <w:t>2015 - 2026</w:t>
            </w:r>
          </w:p>
        </w:tc>
      </w:tr>
      <w:tr w:rsidR="00B41634" w:rsidRPr="00F55B83" w14:paraId="6103CA6A" w14:textId="77777777" w:rsidTr="00C21085">
        <w:trPr>
          <w:trHeight w:val="300"/>
        </w:trPr>
        <w:tc>
          <w:tcPr>
            <w:cnfStyle w:val="001000000000" w:firstRow="0" w:lastRow="0" w:firstColumn="1" w:lastColumn="0" w:oddVBand="0" w:evenVBand="0" w:oddHBand="0" w:evenHBand="0" w:firstRowFirstColumn="0" w:firstRowLastColumn="0" w:lastRowFirstColumn="0" w:lastRowLastColumn="0"/>
            <w:tcW w:w="5109" w:type="dxa"/>
          </w:tcPr>
          <w:p w14:paraId="644B6601" w14:textId="77777777" w:rsidR="00B41634" w:rsidRPr="00F55B83" w:rsidRDefault="00B41634" w:rsidP="00B41634">
            <w:pPr>
              <w:widowControl w:val="0"/>
              <w:autoSpaceDE w:val="0"/>
              <w:autoSpaceDN w:val="0"/>
              <w:spacing w:before="81" w:after="0" w:line="199" w:lineRule="exact"/>
              <w:rPr>
                <w:rFonts w:ascii="Arial" w:eastAsia="Calibri" w:hAnsi="Arial" w:cs="Arial"/>
                <w:sz w:val="18"/>
                <w:lang w:val="nn" w:eastAsia="nn" w:bidi="nn"/>
              </w:rPr>
            </w:pPr>
            <w:r w:rsidRPr="00F55B83">
              <w:rPr>
                <w:rFonts w:ascii="Arial" w:eastAsia="Calibri" w:hAnsi="Arial" w:cs="Arial"/>
                <w:sz w:val="18"/>
                <w:lang w:val="nn" w:eastAsia="nn" w:bidi="nn"/>
              </w:rPr>
              <w:t>Overordna ROS</w:t>
            </w:r>
          </w:p>
        </w:tc>
        <w:tc>
          <w:tcPr>
            <w:cnfStyle w:val="000100000000" w:firstRow="0" w:lastRow="0" w:firstColumn="0" w:lastColumn="1" w:oddVBand="0" w:evenVBand="0" w:oddHBand="0" w:evenHBand="0" w:firstRowFirstColumn="0" w:firstRowLastColumn="0" w:lastRowFirstColumn="0" w:lastRowLastColumn="0"/>
            <w:tcW w:w="2409" w:type="dxa"/>
          </w:tcPr>
          <w:p w14:paraId="3B9512EC" w14:textId="77777777" w:rsidR="00B41634" w:rsidRPr="00F55B83" w:rsidRDefault="00B41634" w:rsidP="00B41634">
            <w:pPr>
              <w:widowControl w:val="0"/>
              <w:autoSpaceDE w:val="0"/>
              <w:autoSpaceDN w:val="0"/>
              <w:spacing w:before="81" w:after="0" w:line="199" w:lineRule="exact"/>
              <w:ind w:left="71"/>
              <w:rPr>
                <w:rFonts w:ascii="Arial" w:eastAsia="Calibri" w:hAnsi="Arial" w:cs="Arial"/>
                <w:sz w:val="18"/>
                <w:lang w:val="nn" w:eastAsia="nn" w:bidi="nn"/>
              </w:rPr>
            </w:pPr>
            <w:r w:rsidRPr="00F55B83">
              <w:rPr>
                <w:rFonts w:ascii="Arial" w:eastAsia="Calibri" w:hAnsi="Arial" w:cs="Arial"/>
                <w:sz w:val="18"/>
                <w:lang w:val="nn" w:eastAsia="nn" w:bidi="nn"/>
              </w:rPr>
              <w:t>2017</w:t>
            </w:r>
          </w:p>
        </w:tc>
      </w:tr>
      <w:tr w:rsidR="00B41634" w:rsidRPr="00F55B83" w14:paraId="1FD0D366" w14:textId="77777777" w:rsidTr="00C21085">
        <w:trPr>
          <w:trHeight w:val="300"/>
        </w:trPr>
        <w:tc>
          <w:tcPr>
            <w:cnfStyle w:val="001000000000" w:firstRow="0" w:lastRow="0" w:firstColumn="1" w:lastColumn="0" w:oddVBand="0" w:evenVBand="0" w:oddHBand="0" w:evenHBand="0" w:firstRowFirstColumn="0" w:firstRowLastColumn="0" w:lastRowFirstColumn="0" w:lastRowLastColumn="0"/>
            <w:tcW w:w="5109" w:type="dxa"/>
          </w:tcPr>
          <w:p w14:paraId="697926D0" w14:textId="77777777" w:rsidR="00B41634" w:rsidRPr="00F55B83" w:rsidRDefault="00B41634" w:rsidP="00B41634">
            <w:pPr>
              <w:widowControl w:val="0"/>
              <w:autoSpaceDE w:val="0"/>
              <w:autoSpaceDN w:val="0"/>
              <w:spacing w:before="81" w:after="0" w:line="199" w:lineRule="exact"/>
              <w:rPr>
                <w:rFonts w:ascii="Arial" w:eastAsia="Calibri" w:hAnsi="Arial" w:cs="Arial"/>
                <w:sz w:val="18"/>
                <w:lang w:val="nn" w:eastAsia="nn" w:bidi="nn"/>
              </w:rPr>
            </w:pPr>
            <w:r w:rsidRPr="00F55B83">
              <w:rPr>
                <w:rFonts w:ascii="Arial" w:eastAsia="Calibri" w:hAnsi="Arial" w:cs="Arial"/>
                <w:sz w:val="18"/>
                <w:lang w:val="nn" w:eastAsia="nn" w:bidi="nn"/>
              </w:rPr>
              <w:t>Beredskapsplan Voss kommune</w:t>
            </w:r>
          </w:p>
        </w:tc>
        <w:tc>
          <w:tcPr>
            <w:cnfStyle w:val="000100000000" w:firstRow="0" w:lastRow="0" w:firstColumn="0" w:lastColumn="1" w:oddVBand="0" w:evenVBand="0" w:oddHBand="0" w:evenHBand="0" w:firstRowFirstColumn="0" w:firstRowLastColumn="0" w:lastRowFirstColumn="0" w:lastRowLastColumn="0"/>
            <w:tcW w:w="2409" w:type="dxa"/>
          </w:tcPr>
          <w:p w14:paraId="67D2DF63" w14:textId="77777777" w:rsidR="00B41634" w:rsidRPr="00F55B83" w:rsidRDefault="00B41634" w:rsidP="00B41634">
            <w:pPr>
              <w:widowControl w:val="0"/>
              <w:autoSpaceDE w:val="0"/>
              <w:autoSpaceDN w:val="0"/>
              <w:spacing w:before="81" w:after="0" w:line="199" w:lineRule="exact"/>
              <w:ind w:left="71"/>
              <w:rPr>
                <w:rFonts w:ascii="Arial" w:eastAsia="Calibri" w:hAnsi="Arial" w:cs="Arial"/>
                <w:sz w:val="18"/>
                <w:lang w:val="nn" w:eastAsia="nn" w:bidi="nn"/>
              </w:rPr>
            </w:pPr>
            <w:r w:rsidRPr="00F55B83">
              <w:rPr>
                <w:rFonts w:ascii="Arial" w:eastAsia="Calibri" w:hAnsi="Arial" w:cs="Arial"/>
                <w:sz w:val="18"/>
                <w:lang w:val="nn" w:eastAsia="nn" w:bidi="nn"/>
              </w:rPr>
              <w:t>2014 (adm)</w:t>
            </w:r>
          </w:p>
        </w:tc>
      </w:tr>
      <w:tr w:rsidR="00B41634" w:rsidRPr="00F55B83" w14:paraId="2367F1D4" w14:textId="77777777" w:rsidTr="00C21085">
        <w:trPr>
          <w:trHeight w:val="300"/>
        </w:trPr>
        <w:tc>
          <w:tcPr>
            <w:cnfStyle w:val="001000000000" w:firstRow="0" w:lastRow="0" w:firstColumn="1" w:lastColumn="0" w:oddVBand="0" w:evenVBand="0" w:oddHBand="0" w:evenHBand="0" w:firstRowFirstColumn="0" w:firstRowLastColumn="0" w:lastRowFirstColumn="0" w:lastRowLastColumn="0"/>
            <w:tcW w:w="5109" w:type="dxa"/>
          </w:tcPr>
          <w:p w14:paraId="294AC241" w14:textId="77777777" w:rsidR="00B41634" w:rsidRPr="00F55B83" w:rsidRDefault="00B41634" w:rsidP="00B41634">
            <w:pPr>
              <w:widowControl w:val="0"/>
              <w:autoSpaceDE w:val="0"/>
              <w:autoSpaceDN w:val="0"/>
              <w:spacing w:before="81" w:after="0" w:line="199" w:lineRule="exact"/>
              <w:rPr>
                <w:rFonts w:ascii="Arial" w:eastAsia="Calibri" w:hAnsi="Arial" w:cs="Arial"/>
                <w:sz w:val="18"/>
                <w:lang w:val="nn" w:eastAsia="nn" w:bidi="nn"/>
              </w:rPr>
            </w:pPr>
            <w:r w:rsidRPr="00F55B83">
              <w:rPr>
                <w:rFonts w:ascii="Arial" w:eastAsia="Calibri" w:hAnsi="Arial" w:cs="Arial"/>
                <w:sz w:val="18"/>
                <w:lang w:val="nn" w:eastAsia="nn" w:bidi="nn"/>
              </w:rPr>
              <w:t xml:space="preserve">Folkehelseoversikt </w:t>
            </w:r>
          </w:p>
        </w:tc>
        <w:tc>
          <w:tcPr>
            <w:cnfStyle w:val="000100000000" w:firstRow="0" w:lastRow="0" w:firstColumn="0" w:lastColumn="1" w:oddVBand="0" w:evenVBand="0" w:oddHBand="0" w:evenHBand="0" w:firstRowFirstColumn="0" w:firstRowLastColumn="0" w:lastRowFirstColumn="0" w:lastRowLastColumn="0"/>
            <w:tcW w:w="2409" w:type="dxa"/>
          </w:tcPr>
          <w:p w14:paraId="340AF50E" w14:textId="77777777" w:rsidR="00B41634" w:rsidRPr="00F55B83" w:rsidRDefault="00B41634" w:rsidP="00B41634">
            <w:pPr>
              <w:widowControl w:val="0"/>
              <w:autoSpaceDE w:val="0"/>
              <w:autoSpaceDN w:val="0"/>
              <w:spacing w:before="81" w:after="0" w:line="199" w:lineRule="exact"/>
              <w:ind w:left="71"/>
              <w:rPr>
                <w:rFonts w:ascii="Arial" w:eastAsia="Calibri" w:hAnsi="Arial" w:cs="Arial"/>
                <w:sz w:val="18"/>
                <w:lang w:val="nn" w:eastAsia="nn" w:bidi="nn"/>
              </w:rPr>
            </w:pPr>
            <w:r w:rsidRPr="00F55B83">
              <w:rPr>
                <w:rFonts w:ascii="Arial" w:eastAsia="Calibri" w:hAnsi="Arial" w:cs="Arial"/>
                <w:sz w:val="18"/>
                <w:lang w:val="nn" w:eastAsia="nn" w:bidi="nn"/>
              </w:rPr>
              <w:t>2016</w:t>
            </w:r>
          </w:p>
        </w:tc>
      </w:tr>
      <w:tr w:rsidR="00B41634" w:rsidRPr="00F55B83" w14:paraId="09C4618E" w14:textId="77777777" w:rsidTr="00C21085">
        <w:trPr>
          <w:trHeight w:val="300"/>
        </w:trPr>
        <w:tc>
          <w:tcPr>
            <w:cnfStyle w:val="001000000000" w:firstRow="0" w:lastRow="0" w:firstColumn="1" w:lastColumn="0" w:oddVBand="0" w:evenVBand="0" w:oddHBand="0" w:evenHBand="0" w:firstRowFirstColumn="0" w:firstRowLastColumn="0" w:lastRowFirstColumn="0" w:lastRowLastColumn="0"/>
            <w:tcW w:w="5109" w:type="dxa"/>
          </w:tcPr>
          <w:p w14:paraId="65B52063" w14:textId="77777777" w:rsidR="00B41634" w:rsidRPr="00F55B83" w:rsidRDefault="00B41634" w:rsidP="00B41634">
            <w:pPr>
              <w:widowControl w:val="0"/>
              <w:autoSpaceDE w:val="0"/>
              <w:autoSpaceDN w:val="0"/>
              <w:spacing w:before="81" w:after="0" w:line="199" w:lineRule="exact"/>
              <w:rPr>
                <w:rFonts w:ascii="Arial" w:eastAsia="Calibri" w:hAnsi="Arial" w:cs="Arial"/>
                <w:sz w:val="18"/>
                <w:lang w:val="nn" w:eastAsia="nn" w:bidi="nn"/>
              </w:rPr>
            </w:pPr>
            <w:r w:rsidRPr="00F55B83">
              <w:rPr>
                <w:rFonts w:ascii="Arial" w:eastAsia="Calibri" w:hAnsi="Arial" w:cs="Arial"/>
                <w:sz w:val="18"/>
                <w:lang w:val="nn" w:eastAsia="nn" w:bidi="nn"/>
              </w:rPr>
              <w:t>Smittevernsplan for Voss</w:t>
            </w:r>
          </w:p>
        </w:tc>
        <w:tc>
          <w:tcPr>
            <w:cnfStyle w:val="000100000000" w:firstRow="0" w:lastRow="0" w:firstColumn="0" w:lastColumn="1" w:oddVBand="0" w:evenVBand="0" w:oddHBand="0" w:evenHBand="0" w:firstRowFirstColumn="0" w:firstRowLastColumn="0" w:lastRowFirstColumn="0" w:lastRowLastColumn="0"/>
            <w:tcW w:w="2409" w:type="dxa"/>
          </w:tcPr>
          <w:p w14:paraId="70A87604" w14:textId="77777777" w:rsidR="00B41634" w:rsidRPr="00F55B83" w:rsidRDefault="00B41634" w:rsidP="00B41634">
            <w:pPr>
              <w:widowControl w:val="0"/>
              <w:autoSpaceDE w:val="0"/>
              <w:autoSpaceDN w:val="0"/>
              <w:spacing w:before="81" w:after="0" w:line="199" w:lineRule="exact"/>
              <w:ind w:left="71"/>
              <w:rPr>
                <w:rFonts w:ascii="Arial" w:eastAsia="Calibri" w:hAnsi="Arial" w:cs="Arial"/>
                <w:sz w:val="18"/>
                <w:lang w:val="nn" w:eastAsia="nn" w:bidi="nn"/>
              </w:rPr>
            </w:pPr>
            <w:r w:rsidRPr="00F55B83">
              <w:rPr>
                <w:rFonts w:ascii="Arial" w:eastAsia="Calibri" w:hAnsi="Arial" w:cs="Arial"/>
                <w:sz w:val="18"/>
                <w:lang w:val="nn" w:eastAsia="nn" w:bidi="nn"/>
              </w:rPr>
              <w:t>2019</w:t>
            </w:r>
          </w:p>
        </w:tc>
      </w:tr>
      <w:tr w:rsidR="00B41634" w:rsidRPr="00F55B83" w14:paraId="37066611" w14:textId="77777777" w:rsidTr="00C21085">
        <w:trPr>
          <w:trHeight w:val="300"/>
        </w:trPr>
        <w:tc>
          <w:tcPr>
            <w:cnfStyle w:val="001000000000" w:firstRow="0" w:lastRow="0" w:firstColumn="1" w:lastColumn="0" w:oddVBand="0" w:evenVBand="0" w:oddHBand="0" w:evenHBand="0" w:firstRowFirstColumn="0" w:firstRowLastColumn="0" w:lastRowFirstColumn="0" w:lastRowLastColumn="0"/>
            <w:tcW w:w="5109" w:type="dxa"/>
          </w:tcPr>
          <w:p w14:paraId="4DDF3FDB" w14:textId="77777777" w:rsidR="00B41634" w:rsidRPr="00F55B83" w:rsidRDefault="00B41634" w:rsidP="00B41634">
            <w:pPr>
              <w:widowControl w:val="0"/>
              <w:autoSpaceDE w:val="0"/>
              <w:autoSpaceDN w:val="0"/>
              <w:spacing w:before="81" w:after="0" w:line="199" w:lineRule="exact"/>
              <w:rPr>
                <w:rFonts w:ascii="Arial" w:eastAsia="Calibri" w:hAnsi="Arial" w:cs="Arial"/>
                <w:sz w:val="18"/>
                <w:lang w:val="nn" w:eastAsia="nn" w:bidi="nn"/>
              </w:rPr>
            </w:pPr>
            <w:r w:rsidRPr="00F55B83">
              <w:rPr>
                <w:rFonts w:ascii="Arial" w:eastAsia="Calibri" w:hAnsi="Arial" w:cs="Arial"/>
                <w:sz w:val="18"/>
                <w:lang w:val="nn" w:eastAsia="nn" w:bidi="nn"/>
              </w:rPr>
              <w:t>Ruspolitisk handlingsplan</w:t>
            </w:r>
            <w:r w:rsidRPr="00F55B83">
              <w:rPr>
                <w:rFonts w:ascii="Arial" w:eastAsia="Calibri" w:hAnsi="Arial" w:cs="Arial"/>
                <w:sz w:val="18"/>
                <w:lang w:val="nn" w:eastAsia="nn" w:bidi="nn"/>
              </w:rPr>
              <w:tab/>
            </w:r>
            <w:r w:rsidRPr="00F55B83">
              <w:rPr>
                <w:rFonts w:ascii="Arial" w:eastAsia="Calibri" w:hAnsi="Arial" w:cs="Arial"/>
                <w:sz w:val="18"/>
                <w:lang w:val="nn" w:eastAsia="nn" w:bidi="nn"/>
              </w:rPr>
              <w:tab/>
            </w:r>
          </w:p>
        </w:tc>
        <w:tc>
          <w:tcPr>
            <w:cnfStyle w:val="000100000000" w:firstRow="0" w:lastRow="0" w:firstColumn="0" w:lastColumn="1" w:oddVBand="0" w:evenVBand="0" w:oddHBand="0" w:evenHBand="0" w:firstRowFirstColumn="0" w:firstRowLastColumn="0" w:lastRowFirstColumn="0" w:lastRowLastColumn="0"/>
            <w:tcW w:w="2409" w:type="dxa"/>
          </w:tcPr>
          <w:p w14:paraId="08A1820A" w14:textId="77777777" w:rsidR="00B41634" w:rsidRPr="00F55B83" w:rsidRDefault="00B41634" w:rsidP="00B41634">
            <w:pPr>
              <w:widowControl w:val="0"/>
              <w:autoSpaceDE w:val="0"/>
              <w:autoSpaceDN w:val="0"/>
              <w:spacing w:before="81" w:after="0" w:line="199" w:lineRule="exact"/>
              <w:ind w:left="71"/>
              <w:rPr>
                <w:rFonts w:ascii="Arial" w:eastAsia="Calibri" w:hAnsi="Arial" w:cs="Arial"/>
                <w:sz w:val="18"/>
                <w:lang w:val="nn" w:eastAsia="nn" w:bidi="nn"/>
              </w:rPr>
            </w:pPr>
            <w:r w:rsidRPr="00F55B83">
              <w:rPr>
                <w:rFonts w:ascii="Arial" w:eastAsia="Calibri" w:hAnsi="Arial" w:cs="Arial"/>
                <w:sz w:val="18"/>
                <w:lang w:val="nn" w:eastAsia="nn" w:bidi="nn"/>
              </w:rPr>
              <w:t>2016 - 2020</w:t>
            </w:r>
          </w:p>
        </w:tc>
      </w:tr>
      <w:tr w:rsidR="00B41634" w:rsidRPr="00F55B83" w14:paraId="7699CA15" w14:textId="77777777" w:rsidTr="00C21085">
        <w:trPr>
          <w:trHeight w:val="300"/>
        </w:trPr>
        <w:tc>
          <w:tcPr>
            <w:cnfStyle w:val="001000000000" w:firstRow="0" w:lastRow="0" w:firstColumn="1" w:lastColumn="0" w:oddVBand="0" w:evenVBand="0" w:oddHBand="0" w:evenHBand="0" w:firstRowFirstColumn="0" w:firstRowLastColumn="0" w:lastRowFirstColumn="0" w:lastRowLastColumn="0"/>
            <w:tcW w:w="5109" w:type="dxa"/>
          </w:tcPr>
          <w:p w14:paraId="0B866901" w14:textId="77777777" w:rsidR="00B41634" w:rsidRPr="00F55B83" w:rsidRDefault="00B41634" w:rsidP="00B41634">
            <w:pPr>
              <w:widowControl w:val="0"/>
              <w:autoSpaceDE w:val="0"/>
              <w:autoSpaceDN w:val="0"/>
              <w:spacing w:before="81" w:after="0" w:line="199" w:lineRule="exact"/>
              <w:rPr>
                <w:rFonts w:ascii="Arial" w:eastAsia="Calibri" w:hAnsi="Arial" w:cs="Arial"/>
                <w:sz w:val="18"/>
                <w:lang w:val="nn" w:eastAsia="nn" w:bidi="nn"/>
              </w:rPr>
            </w:pPr>
            <w:r w:rsidRPr="00F55B83">
              <w:rPr>
                <w:rFonts w:ascii="Arial" w:eastAsia="Calibri" w:hAnsi="Arial" w:cs="Arial"/>
                <w:sz w:val="18"/>
                <w:lang w:val="nn" w:eastAsia="nn" w:bidi="nn"/>
              </w:rPr>
              <w:t>Bustadsosial handlingsplan</w:t>
            </w:r>
          </w:p>
        </w:tc>
        <w:tc>
          <w:tcPr>
            <w:cnfStyle w:val="000100000000" w:firstRow="0" w:lastRow="0" w:firstColumn="0" w:lastColumn="1" w:oddVBand="0" w:evenVBand="0" w:oddHBand="0" w:evenHBand="0" w:firstRowFirstColumn="0" w:firstRowLastColumn="0" w:lastRowFirstColumn="0" w:lastRowLastColumn="0"/>
            <w:tcW w:w="2409" w:type="dxa"/>
          </w:tcPr>
          <w:p w14:paraId="3E770223" w14:textId="77777777" w:rsidR="00B41634" w:rsidRPr="00F55B83" w:rsidRDefault="00B41634" w:rsidP="00B41634">
            <w:pPr>
              <w:widowControl w:val="0"/>
              <w:autoSpaceDE w:val="0"/>
              <w:autoSpaceDN w:val="0"/>
              <w:spacing w:before="81" w:after="0" w:line="199" w:lineRule="exact"/>
              <w:ind w:left="71"/>
              <w:rPr>
                <w:rFonts w:ascii="Arial" w:eastAsia="Calibri" w:hAnsi="Arial" w:cs="Arial"/>
                <w:sz w:val="18"/>
                <w:lang w:val="nn" w:eastAsia="nn" w:bidi="nn"/>
              </w:rPr>
            </w:pPr>
            <w:r w:rsidRPr="00F55B83">
              <w:rPr>
                <w:rFonts w:ascii="Arial" w:eastAsia="Calibri" w:hAnsi="Arial" w:cs="Arial"/>
                <w:sz w:val="18"/>
                <w:lang w:val="nn" w:eastAsia="nn" w:bidi="nn"/>
              </w:rPr>
              <w:t>2018 - 2022</w:t>
            </w:r>
          </w:p>
        </w:tc>
      </w:tr>
      <w:tr w:rsidR="00B41634" w:rsidRPr="00F55B83" w14:paraId="120AC156"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04EA91E0" w14:textId="77777777" w:rsidR="00B41634" w:rsidRPr="00F55B83" w:rsidRDefault="00B41634" w:rsidP="00B41634">
            <w:pPr>
              <w:widowControl w:val="0"/>
              <w:autoSpaceDE w:val="0"/>
              <w:autoSpaceDN w:val="0"/>
              <w:spacing w:before="80" w:after="0" w:line="199" w:lineRule="exact"/>
              <w:rPr>
                <w:rFonts w:ascii="Arial" w:eastAsia="Calibri" w:hAnsi="Arial" w:cs="Arial"/>
                <w:sz w:val="18"/>
                <w:lang w:val="nn" w:eastAsia="nn" w:bidi="nn"/>
              </w:rPr>
            </w:pPr>
            <w:r w:rsidRPr="00F55B83">
              <w:rPr>
                <w:rFonts w:ascii="Arial" w:eastAsia="Calibri" w:hAnsi="Arial" w:cs="Arial"/>
                <w:sz w:val="18"/>
                <w:lang w:val="nn" w:eastAsia="nn" w:bidi="nn"/>
              </w:rPr>
              <w:t>Målbruksplan</w:t>
            </w:r>
          </w:p>
        </w:tc>
        <w:tc>
          <w:tcPr>
            <w:cnfStyle w:val="000100000000" w:firstRow="0" w:lastRow="0" w:firstColumn="0" w:lastColumn="1" w:oddVBand="0" w:evenVBand="0" w:oddHBand="0" w:evenHBand="0" w:firstRowFirstColumn="0" w:firstRowLastColumn="0" w:lastRowFirstColumn="0" w:lastRowLastColumn="0"/>
            <w:tcW w:w="2409" w:type="dxa"/>
          </w:tcPr>
          <w:p w14:paraId="35EAF6CC" w14:textId="77777777" w:rsidR="00B41634" w:rsidRPr="00F55B83" w:rsidRDefault="00B41634" w:rsidP="00B41634">
            <w:pPr>
              <w:widowControl w:val="0"/>
              <w:autoSpaceDE w:val="0"/>
              <w:autoSpaceDN w:val="0"/>
              <w:spacing w:before="80" w:after="0" w:line="199" w:lineRule="exact"/>
              <w:ind w:left="71"/>
              <w:rPr>
                <w:rFonts w:ascii="Arial" w:eastAsia="Calibri" w:hAnsi="Arial" w:cs="Arial"/>
                <w:sz w:val="18"/>
                <w:lang w:val="nn" w:eastAsia="nn" w:bidi="nn"/>
              </w:rPr>
            </w:pPr>
            <w:r w:rsidRPr="00F55B83">
              <w:rPr>
                <w:rFonts w:ascii="Arial" w:eastAsia="Calibri" w:hAnsi="Arial" w:cs="Arial"/>
                <w:sz w:val="18"/>
                <w:lang w:val="nn" w:eastAsia="nn" w:bidi="nn"/>
              </w:rPr>
              <w:t>2016</w:t>
            </w:r>
          </w:p>
        </w:tc>
      </w:tr>
      <w:tr w:rsidR="00B41634" w:rsidRPr="00F55B83" w14:paraId="7A29FE06" w14:textId="77777777" w:rsidTr="00C21085">
        <w:trPr>
          <w:trHeight w:val="302"/>
        </w:trPr>
        <w:tc>
          <w:tcPr>
            <w:cnfStyle w:val="001000000000" w:firstRow="0" w:lastRow="0" w:firstColumn="1" w:lastColumn="0" w:oddVBand="0" w:evenVBand="0" w:oddHBand="0" w:evenHBand="0" w:firstRowFirstColumn="0" w:firstRowLastColumn="0" w:lastRowFirstColumn="0" w:lastRowLastColumn="0"/>
            <w:tcW w:w="5109" w:type="dxa"/>
          </w:tcPr>
          <w:p w14:paraId="41A7AFD2" w14:textId="77777777" w:rsidR="00B41634" w:rsidRPr="00F55B83" w:rsidRDefault="00B41634" w:rsidP="00B41634">
            <w:pPr>
              <w:widowControl w:val="0"/>
              <w:autoSpaceDE w:val="0"/>
              <w:autoSpaceDN w:val="0"/>
              <w:spacing w:before="83" w:after="0" w:line="199" w:lineRule="exact"/>
              <w:rPr>
                <w:rFonts w:ascii="Arial" w:eastAsia="Calibri" w:hAnsi="Arial" w:cs="Arial"/>
                <w:sz w:val="18"/>
                <w:lang w:val="nn" w:eastAsia="nn" w:bidi="nn"/>
              </w:rPr>
            </w:pPr>
            <w:r w:rsidRPr="00F55B83">
              <w:rPr>
                <w:rFonts w:ascii="Arial" w:eastAsia="Calibri" w:hAnsi="Arial" w:cs="Arial"/>
                <w:sz w:val="18"/>
                <w:lang w:val="nn" w:eastAsia="nn" w:bidi="nn"/>
              </w:rPr>
              <w:t>Energi og klimaplan</w:t>
            </w:r>
          </w:p>
        </w:tc>
        <w:tc>
          <w:tcPr>
            <w:cnfStyle w:val="000100000000" w:firstRow="0" w:lastRow="0" w:firstColumn="0" w:lastColumn="1" w:oddVBand="0" w:evenVBand="0" w:oddHBand="0" w:evenHBand="0" w:firstRowFirstColumn="0" w:firstRowLastColumn="0" w:lastRowFirstColumn="0" w:lastRowLastColumn="0"/>
            <w:tcW w:w="2409" w:type="dxa"/>
          </w:tcPr>
          <w:p w14:paraId="5910F23D" w14:textId="77777777" w:rsidR="00B41634" w:rsidRPr="00F55B83" w:rsidRDefault="00B41634" w:rsidP="00B41634">
            <w:pPr>
              <w:widowControl w:val="0"/>
              <w:autoSpaceDE w:val="0"/>
              <w:autoSpaceDN w:val="0"/>
              <w:spacing w:before="83" w:after="0" w:line="199" w:lineRule="exact"/>
              <w:ind w:left="71"/>
              <w:rPr>
                <w:rFonts w:ascii="Arial" w:eastAsia="Calibri" w:hAnsi="Arial" w:cs="Arial"/>
                <w:sz w:val="18"/>
                <w:lang w:val="nn" w:eastAsia="nn" w:bidi="nn"/>
              </w:rPr>
            </w:pPr>
            <w:r w:rsidRPr="00F55B83">
              <w:rPr>
                <w:rFonts w:ascii="Arial" w:eastAsia="Calibri" w:hAnsi="Arial" w:cs="Arial"/>
                <w:sz w:val="18"/>
                <w:lang w:val="nn" w:eastAsia="nn" w:bidi="nn"/>
              </w:rPr>
              <w:t>2018 - 2021</w:t>
            </w:r>
          </w:p>
        </w:tc>
      </w:tr>
      <w:tr w:rsidR="00B41634" w:rsidRPr="00F55B83" w14:paraId="77E2DF36" w14:textId="77777777" w:rsidTr="00C21085">
        <w:trPr>
          <w:trHeight w:val="302"/>
        </w:trPr>
        <w:tc>
          <w:tcPr>
            <w:cnfStyle w:val="001000000000" w:firstRow="0" w:lastRow="0" w:firstColumn="1" w:lastColumn="0" w:oddVBand="0" w:evenVBand="0" w:oddHBand="0" w:evenHBand="0" w:firstRowFirstColumn="0" w:firstRowLastColumn="0" w:lastRowFirstColumn="0" w:lastRowLastColumn="0"/>
            <w:tcW w:w="5109" w:type="dxa"/>
          </w:tcPr>
          <w:p w14:paraId="380333A7" w14:textId="77777777" w:rsidR="00B41634" w:rsidRPr="00F55B83" w:rsidRDefault="00B41634" w:rsidP="00B41634">
            <w:pPr>
              <w:spacing w:after="0" w:line="288" w:lineRule="auto"/>
              <w:ind w:right="-24"/>
              <w:rPr>
                <w:rFonts w:ascii="Arial" w:eastAsia="Calibri" w:hAnsi="Arial" w:cs="Arial"/>
                <w:sz w:val="18"/>
                <w:lang w:val="nn" w:eastAsia="nn" w:bidi="nn"/>
              </w:rPr>
            </w:pPr>
            <w:r w:rsidRPr="00F55B83">
              <w:rPr>
                <w:rFonts w:ascii="Arial" w:eastAsia="Calibri" w:hAnsi="Arial" w:cs="Arial"/>
                <w:sz w:val="18"/>
                <w:lang w:val="nn" w:eastAsia="nn" w:bidi="nn"/>
              </w:rPr>
              <w:t>Viltet i Voss</w:t>
            </w:r>
          </w:p>
        </w:tc>
        <w:tc>
          <w:tcPr>
            <w:cnfStyle w:val="000100000000" w:firstRow="0" w:lastRow="0" w:firstColumn="0" w:lastColumn="1" w:oddVBand="0" w:evenVBand="0" w:oddHBand="0" w:evenHBand="0" w:firstRowFirstColumn="0" w:firstRowLastColumn="0" w:lastRowFirstColumn="0" w:lastRowLastColumn="0"/>
            <w:tcW w:w="2409" w:type="dxa"/>
          </w:tcPr>
          <w:p w14:paraId="6DE150BA" w14:textId="77777777" w:rsidR="00B41634" w:rsidRPr="00F55B83" w:rsidRDefault="00B41634" w:rsidP="00B41634">
            <w:pPr>
              <w:widowControl w:val="0"/>
              <w:autoSpaceDE w:val="0"/>
              <w:autoSpaceDN w:val="0"/>
              <w:spacing w:before="83" w:after="0" w:line="199" w:lineRule="exact"/>
              <w:ind w:left="71"/>
              <w:rPr>
                <w:rFonts w:ascii="Arial" w:eastAsia="Calibri" w:hAnsi="Arial" w:cs="Arial"/>
                <w:sz w:val="18"/>
                <w:lang w:val="nn" w:eastAsia="nn" w:bidi="nn"/>
              </w:rPr>
            </w:pPr>
            <w:r w:rsidRPr="00F55B83">
              <w:rPr>
                <w:rFonts w:ascii="Arial" w:eastAsia="Calibri" w:hAnsi="Arial" w:cs="Arial"/>
                <w:sz w:val="18"/>
                <w:lang w:val="nn" w:eastAsia="nn" w:bidi="nn"/>
              </w:rPr>
              <w:t>2013</w:t>
            </w:r>
          </w:p>
        </w:tc>
      </w:tr>
      <w:tr w:rsidR="00B41634" w:rsidRPr="00F55B83" w14:paraId="64CF114E" w14:textId="77777777" w:rsidTr="00C21085">
        <w:tblPrEx>
          <w:tblLook w:val="04A0" w:firstRow="1" w:lastRow="0" w:firstColumn="1" w:lastColumn="0" w:noHBand="0" w:noVBand="1"/>
        </w:tblPrEx>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559A0D55" w14:textId="77777777" w:rsidR="00B41634" w:rsidRPr="00F55B83" w:rsidRDefault="00B41634" w:rsidP="00B41634">
            <w:pPr>
              <w:spacing w:after="0" w:line="288" w:lineRule="auto"/>
              <w:ind w:right="-24"/>
              <w:rPr>
                <w:rFonts w:ascii="Arial" w:eastAsia="Arial" w:hAnsi="Arial" w:cs="Arial"/>
                <w:sz w:val="20"/>
              </w:rPr>
            </w:pPr>
            <w:r w:rsidRPr="00F55B83">
              <w:rPr>
                <w:rFonts w:ascii="Arial" w:eastAsia="Calibri" w:hAnsi="Arial" w:cs="Arial"/>
                <w:sz w:val="18"/>
                <w:lang w:val="nn" w:eastAsia="nn" w:bidi="nn"/>
              </w:rPr>
              <w:t>Handlingsplan for forvaltning av fiskeressursane</w:t>
            </w:r>
          </w:p>
        </w:tc>
        <w:tc>
          <w:tcPr>
            <w:tcW w:w="2409" w:type="dxa"/>
          </w:tcPr>
          <w:p w14:paraId="11FE5351" w14:textId="77777777" w:rsidR="00B41634" w:rsidRPr="00F55B83" w:rsidRDefault="00B41634" w:rsidP="00B41634">
            <w:pPr>
              <w:widowControl w:val="0"/>
              <w:autoSpaceDE w:val="0"/>
              <w:autoSpaceDN w:val="0"/>
              <w:spacing w:before="80" w:after="0" w:line="199" w:lineRule="exact"/>
              <w:ind w:left="71"/>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lang w:val="nn" w:eastAsia="nn" w:bidi="nn"/>
              </w:rPr>
            </w:pPr>
            <w:r w:rsidRPr="00F55B83">
              <w:rPr>
                <w:rFonts w:ascii="Arial" w:eastAsia="Calibri" w:hAnsi="Arial" w:cs="Arial"/>
                <w:sz w:val="18"/>
                <w:szCs w:val="18"/>
                <w:lang w:val="nn" w:eastAsia="nn" w:bidi="nn"/>
              </w:rPr>
              <w:t>2004 - 2007</w:t>
            </w:r>
          </w:p>
        </w:tc>
      </w:tr>
      <w:tr w:rsidR="00B41634" w:rsidRPr="00F55B83" w14:paraId="742ECDA0" w14:textId="77777777" w:rsidTr="00C21085">
        <w:trPr>
          <w:trHeight w:val="302"/>
        </w:trPr>
        <w:tc>
          <w:tcPr>
            <w:cnfStyle w:val="001000000000" w:firstRow="0" w:lastRow="0" w:firstColumn="1" w:lastColumn="0" w:oddVBand="0" w:evenVBand="0" w:oddHBand="0" w:evenHBand="0" w:firstRowFirstColumn="0" w:firstRowLastColumn="0" w:lastRowFirstColumn="0" w:lastRowLastColumn="0"/>
            <w:tcW w:w="5109" w:type="dxa"/>
          </w:tcPr>
          <w:p w14:paraId="76D7D717" w14:textId="77777777" w:rsidR="00B41634" w:rsidRPr="00F55B83" w:rsidRDefault="00B41634" w:rsidP="00B41634">
            <w:pPr>
              <w:spacing w:after="0" w:line="288" w:lineRule="auto"/>
              <w:ind w:right="-24"/>
              <w:rPr>
                <w:rFonts w:ascii="Arial" w:eastAsia="Calibri" w:hAnsi="Arial" w:cs="Arial"/>
                <w:sz w:val="18"/>
                <w:lang w:val="nn" w:eastAsia="nn" w:bidi="nn"/>
              </w:rPr>
            </w:pPr>
            <w:r w:rsidRPr="00F55B83">
              <w:rPr>
                <w:rFonts w:ascii="Arial" w:eastAsia="Calibri" w:hAnsi="Arial" w:cs="Arial"/>
                <w:sz w:val="18"/>
                <w:lang w:val="nn" w:eastAsia="nn" w:bidi="nn"/>
              </w:rPr>
              <w:t xml:space="preserve">    </w:t>
            </w:r>
          </w:p>
        </w:tc>
        <w:tc>
          <w:tcPr>
            <w:cnfStyle w:val="000100000000" w:firstRow="0" w:lastRow="0" w:firstColumn="0" w:lastColumn="1" w:oddVBand="0" w:evenVBand="0" w:oddHBand="0" w:evenHBand="0" w:firstRowFirstColumn="0" w:firstRowLastColumn="0" w:lastRowFirstColumn="0" w:lastRowLastColumn="0"/>
            <w:tcW w:w="2409" w:type="dxa"/>
          </w:tcPr>
          <w:p w14:paraId="516393ED" w14:textId="77777777" w:rsidR="00B41634" w:rsidRPr="00F55B83" w:rsidRDefault="00B41634" w:rsidP="00B41634">
            <w:pPr>
              <w:widowControl w:val="0"/>
              <w:autoSpaceDE w:val="0"/>
              <w:autoSpaceDN w:val="0"/>
              <w:spacing w:before="83" w:after="0" w:line="199" w:lineRule="exact"/>
              <w:ind w:left="71"/>
              <w:rPr>
                <w:rFonts w:ascii="Arial" w:eastAsia="Calibri" w:hAnsi="Arial" w:cs="Arial"/>
                <w:sz w:val="18"/>
                <w:lang w:val="nn" w:eastAsia="nn" w:bidi="nn"/>
              </w:rPr>
            </w:pPr>
          </w:p>
        </w:tc>
      </w:tr>
      <w:tr w:rsidR="00B41634" w:rsidRPr="00F55B83" w14:paraId="355CAB8D" w14:textId="77777777" w:rsidTr="00C21085">
        <w:trPr>
          <w:trHeight w:val="302"/>
        </w:trPr>
        <w:tc>
          <w:tcPr>
            <w:cnfStyle w:val="001000000000" w:firstRow="0" w:lastRow="0" w:firstColumn="1" w:lastColumn="0" w:oddVBand="0" w:evenVBand="0" w:oddHBand="0" w:evenHBand="0" w:firstRowFirstColumn="0" w:firstRowLastColumn="0" w:lastRowFirstColumn="0" w:lastRowLastColumn="0"/>
            <w:tcW w:w="5109" w:type="dxa"/>
          </w:tcPr>
          <w:p w14:paraId="42936DDC" w14:textId="77777777" w:rsidR="00B41634" w:rsidRPr="00F55B83" w:rsidRDefault="00B41634" w:rsidP="00B41634">
            <w:pPr>
              <w:spacing w:after="0" w:line="288" w:lineRule="auto"/>
              <w:ind w:right="-24"/>
              <w:rPr>
                <w:rFonts w:ascii="Arial" w:eastAsia="Calibri" w:hAnsi="Arial" w:cs="Arial"/>
                <w:sz w:val="18"/>
                <w:lang w:val="nn" w:eastAsia="nn" w:bidi="nn"/>
              </w:rPr>
            </w:pPr>
            <w:r w:rsidRPr="00F55B83">
              <w:rPr>
                <w:rFonts w:ascii="Arial" w:eastAsia="Calibri" w:hAnsi="Arial" w:cs="Arial"/>
                <w:sz w:val="18"/>
                <w:lang w:val="nn" w:eastAsia="nn" w:bidi="nn"/>
              </w:rPr>
              <w:t xml:space="preserve">Trafikksikringsplan for Voss </w:t>
            </w:r>
          </w:p>
        </w:tc>
        <w:tc>
          <w:tcPr>
            <w:cnfStyle w:val="000100000000" w:firstRow="0" w:lastRow="0" w:firstColumn="0" w:lastColumn="1" w:oddVBand="0" w:evenVBand="0" w:oddHBand="0" w:evenHBand="0" w:firstRowFirstColumn="0" w:firstRowLastColumn="0" w:lastRowFirstColumn="0" w:lastRowLastColumn="0"/>
            <w:tcW w:w="2409" w:type="dxa"/>
          </w:tcPr>
          <w:p w14:paraId="2CEA58C8" w14:textId="77777777" w:rsidR="00B41634" w:rsidRPr="00F55B83" w:rsidRDefault="00B41634" w:rsidP="00B41634">
            <w:pPr>
              <w:widowControl w:val="0"/>
              <w:autoSpaceDE w:val="0"/>
              <w:autoSpaceDN w:val="0"/>
              <w:spacing w:before="83" w:after="0" w:line="199" w:lineRule="exact"/>
              <w:ind w:left="71"/>
              <w:rPr>
                <w:rFonts w:ascii="Arial" w:eastAsia="Calibri" w:hAnsi="Arial" w:cs="Arial"/>
                <w:sz w:val="18"/>
                <w:lang w:val="nn" w:eastAsia="nn" w:bidi="nn"/>
              </w:rPr>
            </w:pPr>
            <w:r w:rsidRPr="00F55B83">
              <w:rPr>
                <w:rFonts w:ascii="Arial" w:eastAsia="Calibri" w:hAnsi="Arial" w:cs="Arial"/>
                <w:sz w:val="18"/>
                <w:lang w:val="nn" w:eastAsia="nn" w:bidi="nn"/>
              </w:rPr>
              <w:t>2012 - 2015</w:t>
            </w:r>
          </w:p>
        </w:tc>
      </w:tr>
      <w:tr w:rsidR="00B41634" w:rsidRPr="00F55B83" w14:paraId="67C00456"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3F2E1138" w14:textId="77777777" w:rsidR="00B41634" w:rsidRPr="00F55B83" w:rsidRDefault="00B41634" w:rsidP="00B41634">
            <w:pPr>
              <w:spacing w:after="0" w:line="288" w:lineRule="auto"/>
              <w:ind w:right="-24"/>
              <w:rPr>
                <w:rFonts w:ascii="Arial" w:eastAsia="Calibri" w:hAnsi="Arial" w:cs="Arial"/>
                <w:sz w:val="18"/>
                <w:lang w:val="nn" w:eastAsia="nn" w:bidi="nn"/>
              </w:rPr>
            </w:pPr>
            <w:r w:rsidRPr="00F55B83">
              <w:rPr>
                <w:rFonts w:ascii="Arial" w:eastAsia="Calibri" w:hAnsi="Arial" w:cs="Arial"/>
                <w:sz w:val="18"/>
                <w:lang w:val="nn" w:eastAsia="nn" w:bidi="nn"/>
              </w:rPr>
              <w:t>Startegisk næringsplan</w:t>
            </w:r>
          </w:p>
        </w:tc>
        <w:tc>
          <w:tcPr>
            <w:cnfStyle w:val="000100000000" w:firstRow="0" w:lastRow="0" w:firstColumn="0" w:lastColumn="1" w:oddVBand="0" w:evenVBand="0" w:oddHBand="0" w:evenHBand="0" w:firstRowFirstColumn="0" w:firstRowLastColumn="0" w:lastRowFirstColumn="0" w:lastRowLastColumn="0"/>
            <w:tcW w:w="2409" w:type="dxa"/>
          </w:tcPr>
          <w:p w14:paraId="655778BE" w14:textId="77777777" w:rsidR="00B41634" w:rsidRPr="00F55B83" w:rsidRDefault="00B41634" w:rsidP="00B41634">
            <w:pPr>
              <w:widowControl w:val="0"/>
              <w:autoSpaceDE w:val="0"/>
              <w:autoSpaceDN w:val="0"/>
              <w:spacing w:before="80" w:after="0" w:line="199" w:lineRule="exact"/>
              <w:ind w:left="71"/>
              <w:rPr>
                <w:rFonts w:ascii="Arial" w:eastAsia="Calibri" w:hAnsi="Arial" w:cs="Arial"/>
                <w:sz w:val="18"/>
                <w:lang w:val="nn" w:eastAsia="nn" w:bidi="nn"/>
              </w:rPr>
            </w:pPr>
            <w:r w:rsidRPr="00F55B83">
              <w:rPr>
                <w:rFonts w:ascii="Arial" w:eastAsia="Calibri" w:hAnsi="Arial" w:cs="Arial"/>
                <w:sz w:val="18"/>
                <w:lang w:val="nn" w:eastAsia="nn" w:bidi="nn"/>
              </w:rPr>
              <w:t>2015 – 2018</w:t>
            </w:r>
          </w:p>
        </w:tc>
      </w:tr>
      <w:tr w:rsidR="00B41634" w:rsidRPr="00F55B83" w14:paraId="1DEAFEDC"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4C7345FC" w14:textId="77777777" w:rsidR="00B41634" w:rsidRPr="00F55B83" w:rsidRDefault="00B41634" w:rsidP="00B41634">
            <w:pPr>
              <w:spacing w:after="0" w:line="288" w:lineRule="auto"/>
              <w:ind w:right="-24"/>
              <w:rPr>
                <w:rFonts w:ascii="Arial" w:eastAsia="Calibri" w:hAnsi="Arial" w:cs="Arial"/>
                <w:sz w:val="18"/>
                <w:lang w:val="nn" w:eastAsia="nn" w:bidi="nn"/>
              </w:rPr>
            </w:pPr>
            <w:r w:rsidRPr="00F55B83">
              <w:rPr>
                <w:rFonts w:ascii="Arial" w:eastAsia="Calibri" w:hAnsi="Arial" w:cs="Arial"/>
                <w:sz w:val="18"/>
                <w:lang w:val="nn" w:eastAsia="nn" w:bidi="nn"/>
              </w:rPr>
              <w:t>Kommunedelplan for Myrkdalen</w:t>
            </w:r>
          </w:p>
        </w:tc>
        <w:tc>
          <w:tcPr>
            <w:cnfStyle w:val="000100000000" w:firstRow="0" w:lastRow="0" w:firstColumn="0" w:lastColumn="1" w:oddVBand="0" w:evenVBand="0" w:oddHBand="0" w:evenHBand="0" w:firstRowFirstColumn="0" w:firstRowLastColumn="0" w:lastRowFirstColumn="0" w:lastRowLastColumn="0"/>
            <w:tcW w:w="2409" w:type="dxa"/>
          </w:tcPr>
          <w:p w14:paraId="7D50C037" w14:textId="77777777" w:rsidR="00B41634" w:rsidRPr="00F55B83" w:rsidRDefault="00B41634" w:rsidP="00B41634">
            <w:pPr>
              <w:widowControl w:val="0"/>
              <w:autoSpaceDE w:val="0"/>
              <w:autoSpaceDN w:val="0"/>
              <w:spacing w:before="80" w:after="0" w:line="199" w:lineRule="exact"/>
              <w:ind w:left="71"/>
              <w:rPr>
                <w:rFonts w:ascii="Arial" w:eastAsia="Calibri" w:hAnsi="Arial" w:cs="Arial"/>
                <w:sz w:val="18"/>
                <w:szCs w:val="18"/>
                <w:lang w:val="nn" w:eastAsia="nn" w:bidi="nn"/>
              </w:rPr>
            </w:pPr>
            <w:r w:rsidRPr="00F55B83">
              <w:rPr>
                <w:rFonts w:ascii="Arial" w:eastAsia="Calibri" w:hAnsi="Arial" w:cs="Arial"/>
                <w:sz w:val="18"/>
                <w:szCs w:val="18"/>
                <w:lang w:val="nn" w:eastAsia="nn" w:bidi="nn"/>
              </w:rPr>
              <w:t>2010</w:t>
            </w:r>
          </w:p>
        </w:tc>
      </w:tr>
      <w:tr w:rsidR="00B41634" w:rsidRPr="00F55B83" w14:paraId="54C4BC58"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5B400195" w14:textId="77777777" w:rsidR="00B41634" w:rsidRPr="00F55B83" w:rsidRDefault="00B41634" w:rsidP="00B41634">
            <w:pPr>
              <w:spacing w:after="0" w:line="288" w:lineRule="auto"/>
              <w:ind w:right="-24"/>
              <w:rPr>
                <w:rFonts w:ascii="Arial" w:eastAsia="Calibri" w:hAnsi="Arial" w:cs="Arial"/>
                <w:sz w:val="18"/>
                <w:lang w:val="nn" w:eastAsia="nn" w:bidi="nn"/>
              </w:rPr>
            </w:pPr>
            <w:r w:rsidRPr="00F55B83">
              <w:rPr>
                <w:rFonts w:ascii="Arial" w:eastAsia="Calibri" w:hAnsi="Arial" w:cs="Arial"/>
                <w:sz w:val="18"/>
                <w:lang w:val="nn" w:eastAsia="nn" w:bidi="nn"/>
              </w:rPr>
              <w:t>Kommunedelplan Bavallen</w:t>
            </w:r>
          </w:p>
        </w:tc>
        <w:tc>
          <w:tcPr>
            <w:cnfStyle w:val="000100000000" w:firstRow="0" w:lastRow="0" w:firstColumn="0" w:lastColumn="1" w:oddVBand="0" w:evenVBand="0" w:oddHBand="0" w:evenHBand="0" w:firstRowFirstColumn="0" w:firstRowLastColumn="0" w:lastRowFirstColumn="0" w:lastRowLastColumn="0"/>
            <w:tcW w:w="2409" w:type="dxa"/>
          </w:tcPr>
          <w:p w14:paraId="41898BCB" w14:textId="77777777" w:rsidR="00B41634" w:rsidRPr="00F55B83" w:rsidRDefault="00B41634" w:rsidP="00B41634">
            <w:pPr>
              <w:widowControl w:val="0"/>
              <w:autoSpaceDE w:val="0"/>
              <w:autoSpaceDN w:val="0"/>
              <w:spacing w:before="80" w:after="0" w:line="199" w:lineRule="exact"/>
              <w:ind w:left="71"/>
              <w:rPr>
                <w:rFonts w:ascii="Arial" w:eastAsia="Calibri" w:hAnsi="Arial" w:cs="Arial"/>
                <w:sz w:val="18"/>
                <w:szCs w:val="18"/>
                <w:lang w:val="nn" w:eastAsia="nn" w:bidi="nn"/>
              </w:rPr>
            </w:pPr>
            <w:r w:rsidRPr="00F55B83">
              <w:rPr>
                <w:rFonts w:ascii="Arial" w:eastAsia="Calibri" w:hAnsi="Arial" w:cs="Arial"/>
                <w:sz w:val="18"/>
                <w:szCs w:val="18"/>
                <w:lang w:val="nn" w:eastAsia="nn" w:bidi="nn"/>
              </w:rPr>
              <w:t>2007</w:t>
            </w:r>
          </w:p>
        </w:tc>
      </w:tr>
      <w:tr w:rsidR="00B41634" w:rsidRPr="00F55B83" w14:paraId="5C71CC39"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1A7A4E64" w14:textId="77777777" w:rsidR="00B41634" w:rsidRPr="00F55B83" w:rsidRDefault="00B41634" w:rsidP="00B41634">
            <w:pPr>
              <w:spacing w:after="0" w:line="288" w:lineRule="auto"/>
              <w:ind w:right="-24"/>
              <w:rPr>
                <w:rFonts w:ascii="Arial" w:eastAsia="Calibri" w:hAnsi="Arial" w:cs="Arial"/>
                <w:sz w:val="18"/>
                <w:lang w:val="nn" w:eastAsia="nn" w:bidi="nn"/>
              </w:rPr>
            </w:pPr>
            <w:r w:rsidRPr="00F55B83">
              <w:rPr>
                <w:rFonts w:ascii="Arial" w:eastAsia="Calibri" w:hAnsi="Arial" w:cs="Arial"/>
                <w:sz w:val="18"/>
                <w:lang w:val="nn" w:eastAsia="nn" w:bidi="nn"/>
              </w:rPr>
              <w:t>Kommunedelplan for kulturminne i Voss</w:t>
            </w:r>
          </w:p>
        </w:tc>
        <w:tc>
          <w:tcPr>
            <w:cnfStyle w:val="000100000000" w:firstRow="0" w:lastRow="0" w:firstColumn="0" w:lastColumn="1" w:oddVBand="0" w:evenVBand="0" w:oddHBand="0" w:evenHBand="0" w:firstRowFirstColumn="0" w:firstRowLastColumn="0" w:lastRowFirstColumn="0" w:lastRowLastColumn="0"/>
            <w:tcW w:w="2409" w:type="dxa"/>
          </w:tcPr>
          <w:p w14:paraId="611E24AC" w14:textId="77777777" w:rsidR="00B41634" w:rsidRPr="00F55B83" w:rsidRDefault="00B41634" w:rsidP="00B41634">
            <w:pPr>
              <w:widowControl w:val="0"/>
              <w:autoSpaceDE w:val="0"/>
              <w:autoSpaceDN w:val="0"/>
              <w:spacing w:before="80" w:after="0" w:line="199" w:lineRule="exact"/>
              <w:ind w:left="71"/>
              <w:rPr>
                <w:rFonts w:ascii="Arial" w:eastAsia="Calibri" w:hAnsi="Arial" w:cs="Arial"/>
                <w:sz w:val="18"/>
                <w:szCs w:val="18"/>
                <w:lang w:val="nn" w:eastAsia="nn" w:bidi="nn"/>
              </w:rPr>
            </w:pPr>
            <w:r w:rsidRPr="00F55B83">
              <w:rPr>
                <w:rFonts w:ascii="Arial" w:eastAsia="Calibri" w:hAnsi="Arial" w:cs="Arial"/>
                <w:sz w:val="18"/>
                <w:szCs w:val="18"/>
                <w:lang w:val="nn" w:eastAsia="nn" w:bidi="nn"/>
              </w:rPr>
              <w:t>2004 - 2007</w:t>
            </w:r>
          </w:p>
        </w:tc>
      </w:tr>
      <w:tr w:rsidR="00B41634" w:rsidRPr="00F55B83" w14:paraId="19C789E8"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14B49C92" w14:textId="77777777" w:rsidR="00B41634" w:rsidRPr="00F55B83" w:rsidRDefault="00B41634" w:rsidP="00B41634">
            <w:pPr>
              <w:spacing w:after="0" w:line="288" w:lineRule="auto"/>
              <w:ind w:right="-24"/>
              <w:rPr>
                <w:rFonts w:ascii="Arial" w:eastAsia="Calibri" w:hAnsi="Arial" w:cs="Arial"/>
                <w:sz w:val="18"/>
                <w:lang w:val="nn" w:eastAsia="nn" w:bidi="nn"/>
              </w:rPr>
            </w:pPr>
          </w:p>
        </w:tc>
        <w:tc>
          <w:tcPr>
            <w:cnfStyle w:val="000100000000" w:firstRow="0" w:lastRow="0" w:firstColumn="0" w:lastColumn="1" w:oddVBand="0" w:evenVBand="0" w:oddHBand="0" w:evenHBand="0" w:firstRowFirstColumn="0" w:firstRowLastColumn="0" w:lastRowFirstColumn="0" w:lastRowLastColumn="0"/>
            <w:tcW w:w="2409" w:type="dxa"/>
          </w:tcPr>
          <w:p w14:paraId="6FE75C29" w14:textId="77777777" w:rsidR="00B41634" w:rsidRPr="00F55B83" w:rsidRDefault="00B41634" w:rsidP="00B41634">
            <w:pPr>
              <w:widowControl w:val="0"/>
              <w:autoSpaceDE w:val="0"/>
              <w:autoSpaceDN w:val="0"/>
              <w:spacing w:before="80" w:after="0" w:line="199" w:lineRule="exact"/>
              <w:ind w:left="71"/>
              <w:rPr>
                <w:rFonts w:ascii="Arial" w:eastAsia="Calibri" w:hAnsi="Arial" w:cs="Arial"/>
                <w:sz w:val="18"/>
                <w:szCs w:val="18"/>
                <w:lang w:val="nn" w:eastAsia="nn" w:bidi="nn"/>
              </w:rPr>
            </w:pPr>
          </w:p>
        </w:tc>
      </w:tr>
      <w:tr w:rsidR="00B41634" w:rsidRPr="00F55B83" w14:paraId="35B1EF84"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17024A3F" w14:textId="77777777" w:rsidR="00B41634" w:rsidRPr="00F55B83" w:rsidRDefault="00B41634" w:rsidP="00B41634">
            <w:pPr>
              <w:spacing w:after="0" w:line="288" w:lineRule="auto"/>
              <w:ind w:right="-24"/>
              <w:rPr>
                <w:rFonts w:ascii="Arial" w:eastAsia="Calibri" w:hAnsi="Arial" w:cs="Arial"/>
                <w:sz w:val="18"/>
                <w:lang w:val="nn" w:eastAsia="nn" w:bidi="nn"/>
              </w:rPr>
            </w:pPr>
            <w:r w:rsidRPr="00F55B83">
              <w:rPr>
                <w:rFonts w:ascii="Arial" w:eastAsia="Calibri" w:hAnsi="Arial" w:cs="Arial"/>
                <w:sz w:val="18"/>
                <w:lang w:val="nn" w:eastAsia="nn" w:bidi="nn"/>
              </w:rPr>
              <w:t xml:space="preserve">Demensplan </w:t>
            </w:r>
          </w:p>
        </w:tc>
        <w:tc>
          <w:tcPr>
            <w:cnfStyle w:val="000100000000" w:firstRow="0" w:lastRow="0" w:firstColumn="0" w:lastColumn="1" w:oddVBand="0" w:evenVBand="0" w:oddHBand="0" w:evenHBand="0" w:firstRowFirstColumn="0" w:firstRowLastColumn="0" w:lastRowFirstColumn="0" w:lastRowLastColumn="0"/>
            <w:tcW w:w="2409" w:type="dxa"/>
          </w:tcPr>
          <w:p w14:paraId="4DE718DF" w14:textId="77777777" w:rsidR="00B41634" w:rsidRPr="00F55B83" w:rsidRDefault="00B41634" w:rsidP="00B41634">
            <w:pPr>
              <w:widowControl w:val="0"/>
              <w:autoSpaceDE w:val="0"/>
              <w:autoSpaceDN w:val="0"/>
              <w:spacing w:before="80" w:after="0" w:line="199" w:lineRule="exact"/>
              <w:ind w:left="71"/>
              <w:rPr>
                <w:rFonts w:ascii="Arial" w:eastAsia="Calibri" w:hAnsi="Arial" w:cs="Arial"/>
                <w:sz w:val="18"/>
                <w:szCs w:val="18"/>
                <w:lang w:val="nn" w:eastAsia="nn" w:bidi="nn"/>
              </w:rPr>
            </w:pPr>
            <w:r w:rsidRPr="00F55B83">
              <w:rPr>
                <w:rFonts w:ascii="Arial" w:eastAsia="Calibri" w:hAnsi="Arial" w:cs="Arial"/>
                <w:sz w:val="18"/>
                <w:szCs w:val="18"/>
                <w:lang w:val="nn" w:eastAsia="nn" w:bidi="nn"/>
              </w:rPr>
              <w:t>2019</w:t>
            </w:r>
          </w:p>
        </w:tc>
      </w:tr>
      <w:tr w:rsidR="00B41634" w:rsidRPr="00F55B83" w14:paraId="44CFB7C4"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063E5FE4" w14:textId="77777777" w:rsidR="00B41634" w:rsidRPr="00F55B83" w:rsidRDefault="00B41634" w:rsidP="00B41634">
            <w:pPr>
              <w:spacing w:after="0" w:line="288" w:lineRule="auto"/>
              <w:ind w:right="-24"/>
              <w:rPr>
                <w:rFonts w:ascii="Arial" w:eastAsia="Calibri" w:hAnsi="Arial" w:cs="Arial"/>
                <w:sz w:val="18"/>
                <w:lang w:val="nn" w:eastAsia="nn" w:bidi="nn"/>
              </w:rPr>
            </w:pPr>
            <w:r w:rsidRPr="00F55B83">
              <w:rPr>
                <w:rFonts w:ascii="Arial" w:eastAsia="Calibri" w:hAnsi="Arial" w:cs="Arial"/>
                <w:sz w:val="18"/>
                <w:lang w:val="nn" w:eastAsia="nn" w:bidi="nn"/>
              </w:rPr>
              <w:t>Strategi for helse og omsorg</w:t>
            </w:r>
          </w:p>
        </w:tc>
        <w:tc>
          <w:tcPr>
            <w:cnfStyle w:val="000100000000" w:firstRow="0" w:lastRow="0" w:firstColumn="0" w:lastColumn="1" w:oddVBand="0" w:evenVBand="0" w:oddHBand="0" w:evenHBand="0" w:firstRowFirstColumn="0" w:firstRowLastColumn="0" w:lastRowFirstColumn="0" w:lastRowLastColumn="0"/>
            <w:tcW w:w="2409" w:type="dxa"/>
          </w:tcPr>
          <w:p w14:paraId="21F16581" w14:textId="77777777" w:rsidR="00B41634" w:rsidRPr="00F55B83" w:rsidRDefault="00B41634" w:rsidP="00B41634">
            <w:pPr>
              <w:widowControl w:val="0"/>
              <w:autoSpaceDE w:val="0"/>
              <w:autoSpaceDN w:val="0"/>
              <w:spacing w:before="80" w:after="0" w:line="199" w:lineRule="exact"/>
              <w:ind w:left="71"/>
              <w:rPr>
                <w:rFonts w:ascii="Arial" w:eastAsia="Calibri" w:hAnsi="Arial" w:cs="Arial"/>
                <w:sz w:val="18"/>
                <w:szCs w:val="18"/>
                <w:lang w:val="nn" w:eastAsia="nn" w:bidi="nn"/>
              </w:rPr>
            </w:pPr>
            <w:r w:rsidRPr="00F55B83">
              <w:rPr>
                <w:rFonts w:ascii="Arial" w:eastAsia="Calibri" w:hAnsi="Arial" w:cs="Arial"/>
                <w:sz w:val="18"/>
                <w:lang w:val="nn" w:eastAsia="nn" w:bidi="nn"/>
              </w:rPr>
              <w:t>2016 - 2025</w:t>
            </w:r>
          </w:p>
        </w:tc>
      </w:tr>
      <w:tr w:rsidR="00B41634" w:rsidRPr="00F55B83" w14:paraId="087A3E0C"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6FC9B2FE" w14:textId="77777777" w:rsidR="00B41634" w:rsidRPr="00F55B83" w:rsidRDefault="00B41634" w:rsidP="00B41634">
            <w:pPr>
              <w:spacing w:after="0" w:line="288" w:lineRule="auto"/>
              <w:ind w:right="-24"/>
              <w:rPr>
                <w:rFonts w:ascii="Arial" w:eastAsia="Calibri" w:hAnsi="Arial" w:cs="Arial"/>
                <w:sz w:val="18"/>
                <w:lang w:val="nn" w:eastAsia="nn" w:bidi="nn"/>
              </w:rPr>
            </w:pPr>
          </w:p>
        </w:tc>
        <w:tc>
          <w:tcPr>
            <w:cnfStyle w:val="000100000000" w:firstRow="0" w:lastRow="0" w:firstColumn="0" w:lastColumn="1" w:oddVBand="0" w:evenVBand="0" w:oddHBand="0" w:evenHBand="0" w:firstRowFirstColumn="0" w:firstRowLastColumn="0" w:lastRowFirstColumn="0" w:lastRowLastColumn="0"/>
            <w:tcW w:w="2409" w:type="dxa"/>
          </w:tcPr>
          <w:p w14:paraId="27E49D7B" w14:textId="77777777" w:rsidR="00B41634" w:rsidRPr="00F55B83" w:rsidRDefault="00B41634" w:rsidP="00B41634">
            <w:pPr>
              <w:widowControl w:val="0"/>
              <w:autoSpaceDE w:val="0"/>
              <w:autoSpaceDN w:val="0"/>
              <w:spacing w:before="80" w:after="0" w:line="199" w:lineRule="exact"/>
              <w:ind w:left="71"/>
              <w:rPr>
                <w:rFonts w:ascii="Arial" w:eastAsia="Calibri" w:hAnsi="Arial" w:cs="Arial"/>
                <w:sz w:val="18"/>
                <w:szCs w:val="18"/>
                <w:lang w:val="nn" w:eastAsia="nn" w:bidi="nn"/>
              </w:rPr>
            </w:pPr>
          </w:p>
        </w:tc>
      </w:tr>
      <w:tr w:rsidR="00B41634" w:rsidRPr="00F55B83" w14:paraId="30320E80"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54AAF4FA" w14:textId="77777777" w:rsidR="00B41634" w:rsidRPr="00F55B83" w:rsidRDefault="00B41634" w:rsidP="00B41634">
            <w:pPr>
              <w:spacing w:after="0" w:line="288" w:lineRule="auto"/>
              <w:ind w:right="-24"/>
              <w:rPr>
                <w:rFonts w:ascii="Arial" w:eastAsia="Calibri" w:hAnsi="Arial" w:cs="Arial"/>
                <w:sz w:val="18"/>
                <w:lang w:val="nn" w:eastAsia="nn" w:bidi="nn"/>
              </w:rPr>
            </w:pPr>
            <w:r w:rsidRPr="00F55B83">
              <w:rPr>
                <w:rFonts w:ascii="Arial" w:eastAsia="Calibri" w:hAnsi="Arial" w:cs="Arial"/>
                <w:sz w:val="18"/>
                <w:lang w:val="nn" w:eastAsia="nn" w:bidi="nn"/>
              </w:rPr>
              <w:t>Kulturplan</w:t>
            </w:r>
          </w:p>
        </w:tc>
        <w:tc>
          <w:tcPr>
            <w:cnfStyle w:val="000100000000" w:firstRow="0" w:lastRow="0" w:firstColumn="0" w:lastColumn="1" w:oddVBand="0" w:evenVBand="0" w:oddHBand="0" w:evenHBand="0" w:firstRowFirstColumn="0" w:firstRowLastColumn="0" w:lastRowFirstColumn="0" w:lastRowLastColumn="0"/>
            <w:tcW w:w="2409" w:type="dxa"/>
          </w:tcPr>
          <w:p w14:paraId="3D84F183" w14:textId="77777777" w:rsidR="00B41634" w:rsidRPr="00F55B83" w:rsidRDefault="00B41634" w:rsidP="00B41634">
            <w:pPr>
              <w:widowControl w:val="0"/>
              <w:autoSpaceDE w:val="0"/>
              <w:autoSpaceDN w:val="0"/>
              <w:spacing w:before="80" w:after="0" w:line="199" w:lineRule="exact"/>
              <w:ind w:left="71"/>
              <w:rPr>
                <w:rFonts w:ascii="Arial" w:eastAsia="Calibri" w:hAnsi="Arial" w:cs="Arial"/>
                <w:sz w:val="18"/>
                <w:szCs w:val="18"/>
                <w:lang w:val="nn" w:eastAsia="nn" w:bidi="nn"/>
              </w:rPr>
            </w:pPr>
            <w:r w:rsidRPr="00F55B83">
              <w:rPr>
                <w:rFonts w:ascii="Arial" w:eastAsia="Calibri" w:hAnsi="Arial" w:cs="Arial"/>
                <w:sz w:val="18"/>
                <w:szCs w:val="18"/>
                <w:lang w:val="nn" w:eastAsia="nn" w:bidi="nn"/>
              </w:rPr>
              <w:t>2015 - 2025</w:t>
            </w:r>
          </w:p>
        </w:tc>
      </w:tr>
      <w:tr w:rsidR="00B41634" w:rsidRPr="00F55B83" w14:paraId="038CB62D"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0B630B29" w14:textId="77777777" w:rsidR="00B41634" w:rsidRPr="00F55B83" w:rsidRDefault="00B41634" w:rsidP="00B41634">
            <w:pPr>
              <w:spacing w:after="0" w:line="288" w:lineRule="auto"/>
              <w:ind w:right="-24"/>
              <w:rPr>
                <w:rFonts w:ascii="Arial" w:eastAsia="Calibri" w:hAnsi="Arial" w:cs="Arial"/>
                <w:sz w:val="18"/>
                <w:lang w:val="nn" w:eastAsia="nn" w:bidi="nn"/>
              </w:rPr>
            </w:pPr>
            <w:r w:rsidRPr="00F55B83">
              <w:rPr>
                <w:rFonts w:ascii="Arial" w:eastAsia="Calibri" w:hAnsi="Arial" w:cs="Arial"/>
                <w:sz w:val="18"/>
                <w:lang w:val="nn" w:eastAsia="nn" w:bidi="nn"/>
              </w:rPr>
              <w:t>Temaplan for oppvekst</w:t>
            </w:r>
          </w:p>
        </w:tc>
        <w:tc>
          <w:tcPr>
            <w:cnfStyle w:val="000100000000" w:firstRow="0" w:lastRow="0" w:firstColumn="0" w:lastColumn="1" w:oddVBand="0" w:evenVBand="0" w:oddHBand="0" w:evenHBand="0" w:firstRowFirstColumn="0" w:firstRowLastColumn="0" w:lastRowFirstColumn="0" w:lastRowLastColumn="0"/>
            <w:tcW w:w="2409" w:type="dxa"/>
          </w:tcPr>
          <w:p w14:paraId="71AFE262" w14:textId="77777777" w:rsidR="00B41634" w:rsidRPr="00F55B83" w:rsidRDefault="00B41634" w:rsidP="00B41634">
            <w:pPr>
              <w:widowControl w:val="0"/>
              <w:autoSpaceDE w:val="0"/>
              <w:autoSpaceDN w:val="0"/>
              <w:spacing w:before="80" w:after="0" w:line="199" w:lineRule="exact"/>
              <w:ind w:left="71"/>
              <w:rPr>
                <w:rFonts w:ascii="Arial" w:eastAsia="Calibri" w:hAnsi="Arial" w:cs="Arial"/>
                <w:sz w:val="18"/>
                <w:szCs w:val="18"/>
                <w:lang w:val="nn" w:eastAsia="nn" w:bidi="nn"/>
              </w:rPr>
            </w:pPr>
            <w:r w:rsidRPr="00F55B83">
              <w:rPr>
                <w:rFonts w:ascii="Arial" w:eastAsia="Calibri" w:hAnsi="Arial" w:cs="Arial"/>
                <w:sz w:val="18"/>
                <w:szCs w:val="18"/>
                <w:lang w:val="nn" w:eastAsia="nn" w:bidi="nn"/>
              </w:rPr>
              <w:t>2015 - 2020</w:t>
            </w:r>
          </w:p>
        </w:tc>
      </w:tr>
      <w:tr w:rsidR="00B41634" w:rsidRPr="00F55B83" w14:paraId="708C7163"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48359777" w14:textId="77777777" w:rsidR="00B41634" w:rsidRPr="00F55B83" w:rsidRDefault="00B41634" w:rsidP="00B41634">
            <w:pPr>
              <w:spacing w:after="0" w:line="288" w:lineRule="auto"/>
              <w:ind w:right="-24"/>
              <w:rPr>
                <w:rFonts w:ascii="Arial" w:eastAsia="Calibri" w:hAnsi="Arial" w:cs="Arial"/>
                <w:sz w:val="18"/>
                <w:lang w:val="nn" w:eastAsia="nn" w:bidi="nn"/>
              </w:rPr>
            </w:pPr>
            <w:r w:rsidRPr="00F55B83">
              <w:rPr>
                <w:rFonts w:ascii="Arial" w:eastAsia="Calibri" w:hAnsi="Arial" w:cs="Arial"/>
                <w:sz w:val="18"/>
                <w:lang w:val="nn" w:eastAsia="nn" w:bidi="nn"/>
              </w:rPr>
              <w:t>Utviklingsplan «Betre læringsmiljø for skulane»</w:t>
            </w:r>
          </w:p>
        </w:tc>
        <w:tc>
          <w:tcPr>
            <w:cnfStyle w:val="000100000000" w:firstRow="0" w:lastRow="0" w:firstColumn="0" w:lastColumn="1" w:oddVBand="0" w:evenVBand="0" w:oddHBand="0" w:evenHBand="0" w:firstRowFirstColumn="0" w:firstRowLastColumn="0" w:lastRowFirstColumn="0" w:lastRowLastColumn="0"/>
            <w:tcW w:w="2409" w:type="dxa"/>
          </w:tcPr>
          <w:p w14:paraId="4B009622" w14:textId="77777777" w:rsidR="00B41634" w:rsidRPr="00F55B83" w:rsidRDefault="00B41634" w:rsidP="00B41634">
            <w:pPr>
              <w:widowControl w:val="0"/>
              <w:autoSpaceDE w:val="0"/>
              <w:autoSpaceDN w:val="0"/>
              <w:spacing w:before="80" w:after="0" w:line="199" w:lineRule="exact"/>
              <w:ind w:left="71"/>
              <w:rPr>
                <w:rFonts w:ascii="Arial" w:eastAsia="Calibri" w:hAnsi="Arial" w:cs="Arial"/>
                <w:sz w:val="18"/>
                <w:szCs w:val="18"/>
                <w:lang w:val="nn" w:eastAsia="nn" w:bidi="nn"/>
              </w:rPr>
            </w:pPr>
            <w:r w:rsidRPr="00F55B83">
              <w:rPr>
                <w:rFonts w:ascii="Arial" w:eastAsia="Calibri" w:hAnsi="Arial" w:cs="Arial"/>
                <w:sz w:val="18"/>
                <w:lang w:val="nn" w:eastAsia="nn" w:bidi="nn"/>
              </w:rPr>
              <w:t>2013 - 2016</w:t>
            </w:r>
          </w:p>
        </w:tc>
      </w:tr>
      <w:tr w:rsidR="00B41634" w:rsidRPr="00F55B83" w14:paraId="39BF778B"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56E6D767" w14:textId="77777777" w:rsidR="00B41634" w:rsidRPr="00F55B83" w:rsidRDefault="00B41634" w:rsidP="00B41634">
            <w:pPr>
              <w:spacing w:after="0" w:line="288" w:lineRule="auto"/>
              <w:ind w:right="-24"/>
              <w:rPr>
                <w:rFonts w:ascii="Arial" w:eastAsia="Calibri" w:hAnsi="Arial" w:cs="Arial"/>
                <w:sz w:val="18"/>
                <w:lang w:val="nn" w:eastAsia="nn" w:bidi="nn"/>
              </w:rPr>
            </w:pPr>
            <w:r w:rsidRPr="00F55B83">
              <w:rPr>
                <w:rFonts w:ascii="Arial" w:eastAsia="Calibri" w:hAnsi="Arial" w:cs="Arial"/>
                <w:sz w:val="18"/>
                <w:lang w:val="nn" w:eastAsia="nn" w:bidi="nn"/>
              </w:rPr>
              <w:t>Plan for idrett og friluftsliv</w:t>
            </w:r>
          </w:p>
        </w:tc>
        <w:tc>
          <w:tcPr>
            <w:cnfStyle w:val="000100000000" w:firstRow="0" w:lastRow="0" w:firstColumn="0" w:lastColumn="1" w:oddVBand="0" w:evenVBand="0" w:oddHBand="0" w:evenHBand="0" w:firstRowFirstColumn="0" w:firstRowLastColumn="0" w:lastRowFirstColumn="0" w:lastRowLastColumn="0"/>
            <w:tcW w:w="2409" w:type="dxa"/>
          </w:tcPr>
          <w:p w14:paraId="70E26EBF" w14:textId="77777777" w:rsidR="00B41634" w:rsidRPr="00F55B83" w:rsidRDefault="00B41634" w:rsidP="00B41634">
            <w:pPr>
              <w:widowControl w:val="0"/>
              <w:autoSpaceDE w:val="0"/>
              <w:autoSpaceDN w:val="0"/>
              <w:spacing w:before="80" w:after="0" w:line="199" w:lineRule="exact"/>
              <w:ind w:left="71"/>
              <w:rPr>
                <w:rFonts w:ascii="Arial" w:eastAsia="Calibri" w:hAnsi="Arial" w:cs="Arial"/>
                <w:sz w:val="18"/>
                <w:szCs w:val="18"/>
                <w:lang w:val="nn" w:eastAsia="nn" w:bidi="nn"/>
              </w:rPr>
            </w:pPr>
            <w:r w:rsidRPr="00F55B83">
              <w:rPr>
                <w:rFonts w:ascii="Arial" w:eastAsia="Calibri" w:hAnsi="Arial" w:cs="Arial"/>
                <w:sz w:val="18"/>
                <w:szCs w:val="18"/>
                <w:lang w:val="nn" w:eastAsia="nn" w:bidi="nn"/>
              </w:rPr>
              <w:t>2014 - 2017</w:t>
            </w:r>
          </w:p>
        </w:tc>
      </w:tr>
      <w:tr w:rsidR="00B41634" w:rsidRPr="00F55B83" w14:paraId="35415206"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0159E78A" w14:textId="77777777" w:rsidR="00B41634" w:rsidRPr="00F55B83" w:rsidRDefault="00B41634" w:rsidP="00B41634">
            <w:pPr>
              <w:spacing w:after="0" w:line="288" w:lineRule="auto"/>
              <w:ind w:right="-24"/>
              <w:rPr>
                <w:rFonts w:ascii="Arial" w:eastAsia="Calibri" w:hAnsi="Arial" w:cs="Arial"/>
                <w:sz w:val="18"/>
                <w:lang w:val="nn" w:eastAsia="nn" w:bidi="nn"/>
              </w:rPr>
            </w:pPr>
            <w:r w:rsidRPr="00F55B83">
              <w:rPr>
                <w:rFonts w:ascii="Arial" w:eastAsia="Calibri" w:hAnsi="Arial" w:cs="Arial"/>
                <w:sz w:val="18"/>
                <w:lang w:val="nn" w:eastAsia="nn" w:bidi="nn"/>
              </w:rPr>
              <w:t>Hovudplan for vassforsyning</w:t>
            </w:r>
          </w:p>
        </w:tc>
        <w:tc>
          <w:tcPr>
            <w:cnfStyle w:val="000100000000" w:firstRow="0" w:lastRow="0" w:firstColumn="0" w:lastColumn="1" w:oddVBand="0" w:evenVBand="0" w:oddHBand="0" w:evenHBand="0" w:firstRowFirstColumn="0" w:firstRowLastColumn="0" w:lastRowFirstColumn="0" w:lastRowLastColumn="0"/>
            <w:tcW w:w="2409" w:type="dxa"/>
          </w:tcPr>
          <w:p w14:paraId="71145D04" w14:textId="77777777" w:rsidR="00B41634" w:rsidRPr="00F55B83" w:rsidRDefault="00B41634" w:rsidP="00B41634">
            <w:pPr>
              <w:widowControl w:val="0"/>
              <w:autoSpaceDE w:val="0"/>
              <w:autoSpaceDN w:val="0"/>
              <w:spacing w:before="80" w:after="0" w:line="199" w:lineRule="exact"/>
              <w:ind w:left="71"/>
              <w:rPr>
                <w:rFonts w:ascii="Arial" w:eastAsia="Calibri" w:hAnsi="Arial" w:cs="Arial"/>
                <w:sz w:val="18"/>
                <w:szCs w:val="18"/>
                <w:lang w:val="nn" w:eastAsia="nn" w:bidi="nn"/>
              </w:rPr>
            </w:pPr>
            <w:r w:rsidRPr="00F55B83">
              <w:rPr>
                <w:rFonts w:ascii="Arial" w:eastAsia="Calibri" w:hAnsi="Arial" w:cs="Arial"/>
                <w:sz w:val="18"/>
                <w:szCs w:val="18"/>
                <w:lang w:val="nn" w:eastAsia="nn" w:bidi="nn"/>
              </w:rPr>
              <w:t>2001</w:t>
            </w:r>
          </w:p>
        </w:tc>
      </w:tr>
      <w:tr w:rsidR="00B41634" w:rsidRPr="00F55B83" w14:paraId="0E73F8EC"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25F48107" w14:textId="77777777" w:rsidR="00B41634" w:rsidRPr="00F55B83" w:rsidRDefault="00B41634" w:rsidP="00B41634">
            <w:pPr>
              <w:spacing w:after="0" w:line="288" w:lineRule="auto"/>
              <w:ind w:right="-24"/>
              <w:rPr>
                <w:rFonts w:ascii="Arial" w:eastAsia="Calibri" w:hAnsi="Arial" w:cs="Arial"/>
                <w:sz w:val="18"/>
                <w:lang w:val="nn" w:eastAsia="nn" w:bidi="nn"/>
              </w:rPr>
            </w:pPr>
            <w:r w:rsidRPr="00F55B83">
              <w:rPr>
                <w:rFonts w:ascii="Arial" w:eastAsia="Calibri" w:hAnsi="Arial" w:cs="Arial"/>
                <w:sz w:val="18"/>
                <w:lang w:val="nn" w:eastAsia="nn" w:bidi="nn"/>
              </w:rPr>
              <w:t>Hovudplan for avlaup og vassmiljø</w:t>
            </w:r>
          </w:p>
        </w:tc>
        <w:tc>
          <w:tcPr>
            <w:cnfStyle w:val="000100000000" w:firstRow="0" w:lastRow="0" w:firstColumn="0" w:lastColumn="1" w:oddVBand="0" w:evenVBand="0" w:oddHBand="0" w:evenHBand="0" w:firstRowFirstColumn="0" w:firstRowLastColumn="0" w:lastRowFirstColumn="0" w:lastRowLastColumn="0"/>
            <w:tcW w:w="2409" w:type="dxa"/>
          </w:tcPr>
          <w:p w14:paraId="3006C302" w14:textId="77777777" w:rsidR="00B41634" w:rsidRPr="00F55B83" w:rsidRDefault="00B41634" w:rsidP="00B41634">
            <w:pPr>
              <w:widowControl w:val="0"/>
              <w:autoSpaceDE w:val="0"/>
              <w:autoSpaceDN w:val="0"/>
              <w:spacing w:before="80" w:after="0" w:line="199" w:lineRule="exact"/>
              <w:ind w:left="71"/>
              <w:rPr>
                <w:rFonts w:ascii="Arial" w:eastAsia="Calibri" w:hAnsi="Arial" w:cs="Arial"/>
                <w:sz w:val="18"/>
                <w:szCs w:val="18"/>
                <w:lang w:val="nn" w:eastAsia="nn" w:bidi="nn"/>
              </w:rPr>
            </w:pPr>
            <w:r w:rsidRPr="00F55B83">
              <w:rPr>
                <w:rFonts w:ascii="Arial" w:eastAsia="Calibri" w:hAnsi="Arial" w:cs="Arial"/>
                <w:sz w:val="18"/>
                <w:szCs w:val="18"/>
                <w:lang w:val="nn" w:eastAsia="nn" w:bidi="nn"/>
              </w:rPr>
              <w:t>2016 - 2026</w:t>
            </w:r>
          </w:p>
        </w:tc>
      </w:tr>
      <w:tr w:rsidR="00B41634" w:rsidRPr="00F55B83" w14:paraId="3A920ADC"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12213D5E" w14:textId="77777777" w:rsidR="00B41634" w:rsidRPr="00F55B83" w:rsidRDefault="00B41634" w:rsidP="00B41634">
            <w:pPr>
              <w:spacing w:after="0" w:line="288" w:lineRule="auto"/>
              <w:ind w:right="-24"/>
              <w:rPr>
                <w:rFonts w:ascii="Arial" w:eastAsia="Calibri" w:hAnsi="Arial" w:cs="Arial"/>
                <w:sz w:val="18"/>
                <w:lang w:val="nn" w:eastAsia="nn" w:bidi="nn"/>
              </w:rPr>
            </w:pPr>
            <w:r w:rsidRPr="00F55B83">
              <w:rPr>
                <w:rFonts w:ascii="Arial" w:eastAsia="Calibri" w:hAnsi="Arial" w:cs="Arial"/>
                <w:sz w:val="18"/>
                <w:lang w:val="nn" w:eastAsia="nn" w:bidi="nn"/>
              </w:rPr>
              <w:t>Hovudplan for skogsvegar</w:t>
            </w:r>
          </w:p>
        </w:tc>
        <w:tc>
          <w:tcPr>
            <w:cnfStyle w:val="000100000000" w:firstRow="0" w:lastRow="0" w:firstColumn="0" w:lastColumn="1" w:oddVBand="0" w:evenVBand="0" w:oddHBand="0" w:evenHBand="0" w:firstRowFirstColumn="0" w:firstRowLastColumn="0" w:lastRowFirstColumn="0" w:lastRowLastColumn="0"/>
            <w:tcW w:w="2409" w:type="dxa"/>
          </w:tcPr>
          <w:p w14:paraId="203C0B81" w14:textId="77777777" w:rsidR="00B41634" w:rsidRPr="00F55B83" w:rsidRDefault="00B41634" w:rsidP="00B41634">
            <w:pPr>
              <w:widowControl w:val="0"/>
              <w:autoSpaceDE w:val="0"/>
              <w:autoSpaceDN w:val="0"/>
              <w:spacing w:before="80" w:after="0" w:line="199" w:lineRule="exact"/>
              <w:ind w:left="71"/>
              <w:rPr>
                <w:rFonts w:ascii="Arial" w:eastAsia="Calibri" w:hAnsi="Arial" w:cs="Arial"/>
                <w:sz w:val="18"/>
                <w:szCs w:val="18"/>
                <w:lang w:val="nn" w:eastAsia="nn" w:bidi="nn"/>
              </w:rPr>
            </w:pPr>
            <w:r w:rsidRPr="00F55B83">
              <w:rPr>
                <w:rFonts w:ascii="Arial" w:eastAsia="Calibri" w:hAnsi="Arial" w:cs="Arial"/>
                <w:sz w:val="18"/>
                <w:lang w:val="nn" w:eastAsia="nn" w:bidi="nn"/>
              </w:rPr>
              <w:t>2013 – 2025</w:t>
            </w:r>
          </w:p>
        </w:tc>
      </w:tr>
      <w:tr w:rsidR="00B41634" w:rsidRPr="00F55B83" w14:paraId="4C7B11D4"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0FB78034" w14:textId="77777777" w:rsidR="00B41634" w:rsidRPr="00F55B83" w:rsidRDefault="00B41634" w:rsidP="00B41634">
            <w:pPr>
              <w:spacing w:after="0" w:line="288" w:lineRule="auto"/>
              <w:ind w:right="-24"/>
              <w:rPr>
                <w:rFonts w:ascii="Arial" w:eastAsia="Calibri" w:hAnsi="Arial" w:cs="Arial"/>
                <w:sz w:val="18"/>
                <w:lang w:val="nn" w:eastAsia="nn" w:bidi="nn"/>
              </w:rPr>
            </w:pPr>
          </w:p>
        </w:tc>
        <w:tc>
          <w:tcPr>
            <w:cnfStyle w:val="000100000000" w:firstRow="0" w:lastRow="0" w:firstColumn="0" w:lastColumn="1" w:oddVBand="0" w:evenVBand="0" w:oddHBand="0" w:evenHBand="0" w:firstRowFirstColumn="0" w:firstRowLastColumn="0" w:lastRowFirstColumn="0" w:lastRowLastColumn="0"/>
            <w:tcW w:w="2409" w:type="dxa"/>
          </w:tcPr>
          <w:p w14:paraId="0DBDFC0C" w14:textId="77777777" w:rsidR="00B41634" w:rsidRPr="00F55B83" w:rsidRDefault="00B41634" w:rsidP="00B41634">
            <w:pPr>
              <w:widowControl w:val="0"/>
              <w:autoSpaceDE w:val="0"/>
              <w:autoSpaceDN w:val="0"/>
              <w:spacing w:before="80" w:after="0" w:line="199" w:lineRule="exact"/>
              <w:ind w:left="71"/>
              <w:rPr>
                <w:rFonts w:ascii="Arial" w:eastAsia="Calibri" w:hAnsi="Arial" w:cs="Arial"/>
                <w:sz w:val="18"/>
                <w:szCs w:val="18"/>
                <w:lang w:val="nn" w:eastAsia="nn" w:bidi="nn"/>
              </w:rPr>
            </w:pPr>
          </w:p>
        </w:tc>
      </w:tr>
      <w:tr w:rsidR="00B41634" w:rsidRPr="00F55B83" w14:paraId="1A8F5FEE" w14:textId="77777777" w:rsidTr="00C21085">
        <w:trPr>
          <w:trHeight w:val="299"/>
        </w:trPr>
        <w:tc>
          <w:tcPr>
            <w:cnfStyle w:val="001000000000" w:firstRow="0" w:lastRow="0" w:firstColumn="1" w:lastColumn="0" w:oddVBand="0" w:evenVBand="0" w:oddHBand="0" w:evenHBand="0" w:firstRowFirstColumn="0" w:firstRowLastColumn="0" w:lastRowFirstColumn="0" w:lastRowLastColumn="0"/>
            <w:tcW w:w="5109" w:type="dxa"/>
          </w:tcPr>
          <w:p w14:paraId="2867D812" w14:textId="77777777" w:rsidR="00B41634" w:rsidRPr="00F55B83" w:rsidRDefault="00B41634" w:rsidP="00B41634">
            <w:pPr>
              <w:spacing w:after="0" w:line="288" w:lineRule="auto"/>
              <w:ind w:right="-24"/>
              <w:rPr>
                <w:rFonts w:ascii="Arial" w:eastAsia="Calibri" w:hAnsi="Arial" w:cs="Arial"/>
                <w:sz w:val="18"/>
                <w:lang w:val="nn" w:eastAsia="nn" w:bidi="nn"/>
              </w:rPr>
            </w:pPr>
            <w:r w:rsidRPr="00F55B83">
              <w:rPr>
                <w:rFonts w:ascii="Arial" w:eastAsia="Calibri" w:hAnsi="Arial" w:cs="Arial"/>
                <w:sz w:val="18"/>
                <w:lang w:val="nn" w:eastAsia="nn" w:bidi="nn"/>
              </w:rPr>
              <w:t>Interkommunal kommunedelplan for Fjellheimen villreinområde</w:t>
            </w:r>
          </w:p>
          <w:p w14:paraId="32D8ED27" w14:textId="77777777" w:rsidR="00B41634" w:rsidRPr="00F55B83" w:rsidRDefault="00B41634" w:rsidP="00B41634">
            <w:pPr>
              <w:spacing w:after="0" w:line="288" w:lineRule="auto"/>
              <w:ind w:right="-24"/>
              <w:rPr>
                <w:rFonts w:ascii="Arial" w:eastAsia="Calibri" w:hAnsi="Arial" w:cs="Arial"/>
                <w:sz w:val="18"/>
                <w:lang w:val="nn" w:eastAsia="nn" w:bidi="nn"/>
              </w:rPr>
            </w:pPr>
          </w:p>
        </w:tc>
        <w:tc>
          <w:tcPr>
            <w:cnfStyle w:val="000100000000" w:firstRow="0" w:lastRow="0" w:firstColumn="0" w:lastColumn="1" w:oddVBand="0" w:evenVBand="0" w:oddHBand="0" w:evenHBand="0" w:firstRowFirstColumn="0" w:firstRowLastColumn="0" w:lastRowFirstColumn="0" w:lastRowLastColumn="0"/>
            <w:tcW w:w="2409" w:type="dxa"/>
          </w:tcPr>
          <w:p w14:paraId="470EB700" w14:textId="77777777" w:rsidR="00B41634" w:rsidRPr="00F55B83" w:rsidRDefault="00B41634" w:rsidP="00B41634">
            <w:pPr>
              <w:widowControl w:val="0"/>
              <w:autoSpaceDE w:val="0"/>
              <w:autoSpaceDN w:val="0"/>
              <w:spacing w:before="80" w:after="0" w:line="199" w:lineRule="exact"/>
              <w:ind w:left="71"/>
              <w:rPr>
                <w:rFonts w:ascii="Arial" w:eastAsia="Calibri" w:hAnsi="Arial" w:cs="Arial"/>
                <w:sz w:val="18"/>
                <w:szCs w:val="18"/>
                <w:lang w:val="nn" w:eastAsia="nn" w:bidi="nn"/>
              </w:rPr>
            </w:pPr>
            <w:r w:rsidRPr="00F55B83">
              <w:rPr>
                <w:rFonts w:ascii="Arial" w:eastAsia="Calibri" w:hAnsi="Arial" w:cs="Arial"/>
                <w:sz w:val="18"/>
                <w:szCs w:val="18"/>
                <w:lang w:val="nn" w:eastAsia="nn" w:bidi="nn"/>
              </w:rPr>
              <w:t>2016</w:t>
            </w:r>
          </w:p>
        </w:tc>
      </w:tr>
      <w:tr w:rsidR="00B41634" w:rsidRPr="00F55B83" w14:paraId="3E9539CF" w14:textId="77777777" w:rsidTr="00C21085">
        <w:trPr>
          <w:cnfStyle w:val="010000000000" w:firstRow="0" w:lastRow="1"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109" w:type="dxa"/>
          </w:tcPr>
          <w:p w14:paraId="095FFAA4" w14:textId="77777777" w:rsidR="00B41634" w:rsidRPr="00F55B83" w:rsidRDefault="00B41634" w:rsidP="00B41634">
            <w:pPr>
              <w:spacing w:after="0" w:line="288" w:lineRule="auto"/>
              <w:ind w:right="-24"/>
              <w:rPr>
                <w:rFonts w:ascii="Arial" w:eastAsia="Calibri" w:hAnsi="Arial" w:cs="Arial"/>
                <w:sz w:val="18"/>
                <w:lang w:val="nn" w:eastAsia="nn" w:bidi="nn"/>
              </w:rPr>
            </w:pPr>
            <w:r w:rsidRPr="00F55B83">
              <w:rPr>
                <w:rFonts w:ascii="Arial" w:eastAsia="Calibri" w:hAnsi="Arial" w:cs="Arial"/>
                <w:sz w:val="18"/>
                <w:lang w:val="nn" w:eastAsia="nn" w:bidi="nn"/>
              </w:rPr>
              <w:t>Diverse reguleringsplanar</w:t>
            </w:r>
          </w:p>
        </w:tc>
        <w:tc>
          <w:tcPr>
            <w:cnfStyle w:val="000100000000" w:firstRow="0" w:lastRow="0" w:firstColumn="0" w:lastColumn="1" w:oddVBand="0" w:evenVBand="0" w:oddHBand="0" w:evenHBand="0" w:firstRowFirstColumn="0" w:firstRowLastColumn="0" w:lastRowFirstColumn="0" w:lastRowLastColumn="0"/>
            <w:tcW w:w="2409" w:type="dxa"/>
          </w:tcPr>
          <w:p w14:paraId="421F1C80" w14:textId="77777777" w:rsidR="00B41634" w:rsidRPr="00F55B83" w:rsidRDefault="00B41634" w:rsidP="00B41634">
            <w:pPr>
              <w:widowControl w:val="0"/>
              <w:autoSpaceDE w:val="0"/>
              <w:autoSpaceDN w:val="0"/>
              <w:spacing w:before="80" w:after="0" w:line="199" w:lineRule="exact"/>
              <w:ind w:left="71"/>
              <w:rPr>
                <w:rFonts w:ascii="Arial" w:eastAsia="Calibri" w:hAnsi="Arial" w:cs="Arial"/>
                <w:sz w:val="18"/>
                <w:szCs w:val="18"/>
                <w:lang w:val="nn" w:eastAsia="nn" w:bidi="nn"/>
              </w:rPr>
            </w:pPr>
          </w:p>
        </w:tc>
      </w:tr>
    </w:tbl>
    <w:p w14:paraId="7DD795D5" w14:textId="77777777" w:rsidR="00B41634" w:rsidRPr="00F55B83" w:rsidRDefault="00B41634" w:rsidP="00B41634">
      <w:pPr>
        <w:spacing w:after="0" w:line="288" w:lineRule="auto"/>
        <w:rPr>
          <w:rFonts w:ascii="Arial" w:eastAsia="Arial" w:hAnsi="Arial" w:cs="Arial"/>
          <w:sz w:val="20"/>
          <w:szCs w:val="24"/>
        </w:rPr>
      </w:pPr>
    </w:p>
    <w:p w14:paraId="529C1233" w14:textId="77777777" w:rsidR="00B41634" w:rsidRPr="00F55B83" w:rsidRDefault="00B41634" w:rsidP="00B41634">
      <w:pPr>
        <w:spacing w:after="0" w:line="240" w:lineRule="auto"/>
        <w:rPr>
          <w:rFonts w:ascii="Arial" w:eastAsia="Arial" w:hAnsi="Arial" w:cs="Arial"/>
          <w:sz w:val="20"/>
          <w:szCs w:val="24"/>
        </w:rPr>
      </w:pPr>
    </w:p>
    <w:p w14:paraId="69F00325" w14:textId="077BCCB3" w:rsidR="00CF6287" w:rsidRPr="00F55B83" w:rsidRDefault="00CF6287">
      <w:pPr>
        <w:spacing w:after="160" w:line="259" w:lineRule="auto"/>
        <w:rPr>
          <w:rStyle w:val="normaltextrun"/>
          <w:rFonts w:ascii="Arial" w:eastAsiaTheme="majorEastAsia" w:hAnsi="Arial" w:cs="Arial"/>
          <w:sz w:val="20"/>
          <w:szCs w:val="20"/>
          <w:lang w:eastAsia="nn-NO"/>
        </w:rPr>
      </w:pPr>
      <w:r w:rsidRPr="00F55B83">
        <w:rPr>
          <w:rStyle w:val="normaltextrun"/>
          <w:rFonts w:ascii="Arial" w:eastAsiaTheme="majorEastAsia" w:hAnsi="Arial" w:cs="Arial"/>
          <w:sz w:val="20"/>
          <w:szCs w:val="20"/>
          <w:lang w:eastAsia="nn-NO"/>
        </w:rPr>
        <w:br w:type="page"/>
      </w:r>
    </w:p>
    <w:p w14:paraId="084016DD" w14:textId="3F91BF9C" w:rsidR="00CF6287" w:rsidRPr="00F55B83" w:rsidRDefault="00CF6287" w:rsidP="00CF6287">
      <w:pPr>
        <w:jc w:val="right"/>
        <w:rPr>
          <w:rFonts w:ascii="Arial" w:hAnsi="Arial" w:cs="Arial"/>
          <w:b/>
          <w:sz w:val="28"/>
          <w:szCs w:val="28"/>
        </w:rPr>
      </w:pPr>
      <w:r w:rsidRPr="00F55B83">
        <w:rPr>
          <w:rFonts w:ascii="Arial" w:hAnsi="Arial" w:cs="Arial"/>
          <w:b/>
          <w:sz w:val="28"/>
          <w:szCs w:val="28"/>
        </w:rPr>
        <w:lastRenderedPageBreak/>
        <w:t>Vedlegg 3</w:t>
      </w:r>
    </w:p>
    <w:p w14:paraId="55708E4D" w14:textId="4B55B156" w:rsidR="00CF6287" w:rsidRPr="00F55B83" w:rsidRDefault="0024790D" w:rsidP="007C039B">
      <w:pPr>
        <w:pStyle w:val="Overskrift2"/>
        <w:rPr>
          <w:rFonts w:ascii="Arial" w:eastAsia="Calibri Light" w:hAnsi="Arial" w:cs="Arial"/>
          <w:color w:val="36867F"/>
          <w:sz w:val="28"/>
          <w:szCs w:val="28"/>
          <w:lang w:val="nb-NO"/>
        </w:rPr>
      </w:pPr>
      <w:bookmarkStart w:id="32" w:name="_Toc57053793"/>
      <w:proofErr w:type="spellStart"/>
      <w:r w:rsidRPr="00F55B83">
        <w:rPr>
          <w:rFonts w:ascii="Arial" w:eastAsia="Calibri Light" w:hAnsi="Arial" w:cs="Arial"/>
          <w:color w:val="36867F"/>
          <w:sz w:val="28"/>
          <w:szCs w:val="28"/>
          <w:lang w:val="nb-NO"/>
        </w:rPr>
        <w:t>Definisjonar</w:t>
      </w:r>
      <w:bookmarkEnd w:id="32"/>
      <w:proofErr w:type="spellEnd"/>
    </w:p>
    <w:p w14:paraId="3368B29E" w14:textId="329BFA59" w:rsidR="009A12F1" w:rsidRPr="00F55B83" w:rsidRDefault="009A12F1" w:rsidP="0054298C">
      <w:pPr>
        <w:rPr>
          <w:rStyle w:val="normaltextrun"/>
          <w:rFonts w:ascii="Arial" w:eastAsiaTheme="majorEastAsia" w:hAnsi="Arial" w:cs="Arial"/>
          <w:sz w:val="20"/>
          <w:szCs w:val="20"/>
          <w:lang w:val="nb-NO" w:eastAsia="nn-NO"/>
        </w:rPr>
      </w:pPr>
    </w:p>
    <w:p w14:paraId="343CE299" w14:textId="71B336A3" w:rsidR="00872306" w:rsidRPr="00F55B83" w:rsidRDefault="00872306" w:rsidP="00872306">
      <w:pPr>
        <w:spacing w:after="0"/>
        <w:rPr>
          <w:rFonts w:ascii="Arial" w:eastAsia="Calibri" w:hAnsi="Arial" w:cs="Arial"/>
          <w:u w:val="single"/>
          <w:lang w:val="nn" w:eastAsia="nn" w:bidi="nn"/>
        </w:rPr>
      </w:pPr>
      <w:r w:rsidRPr="00F55B83">
        <w:rPr>
          <w:rFonts w:ascii="Arial" w:eastAsia="Calibri" w:hAnsi="Arial" w:cs="Arial"/>
          <w:u w:val="single"/>
          <w:lang w:val="nn" w:eastAsia="nn" w:bidi="nn"/>
        </w:rPr>
        <w:t>Om kommunedelplan</w:t>
      </w:r>
    </w:p>
    <w:p w14:paraId="55990347" w14:textId="77777777" w:rsidR="00872306" w:rsidRPr="00F55B83" w:rsidRDefault="00872306" w:rsidP="00872306">
      <w:pPr>
        <w:spacing w:after="0"/>
        <w:rPr>
          <w:rFonts w:ascii="Arial" w:eastAsia="Calibri" w:hAnsi="Arial" w:cs="Arial"/>
          <w:lang w:val="nn" w:eastAsia="nn" w:bidi="nn"/>
        </w:rPr>
      </w:pPr>
      <w:r w:rsidRPr="00F55B83">
        <w:rPr>
          <w:rFonts w:ascii="Arial" w:eastAsia="Calibri" w:hAnsi="Arial" w:cs="Arial"/>
          <w:lang w:val="nn" w:eastAsia="nn" w:bidi="nn"/>
        </w:rPr>
        <w:t>«</w:t>
      </w:r>
      <w:r w:rsidRPr="00F55B83">
        <w:rPr>
          <w:rFonts w:ascii="Arial" w:eastAsia="Calibri" w:hAnsi="Arial" w:cs="Arial"/>
          <w:i/>
          <w:lang w:val="nn" w:eastAsia="nn" w:bidi="nn"/>
        </w:rPr>
        <w:t>Det kan utarbeides kommunedelplan for bestemte områder, temaer eller virksomhetsområder. Kommunedelplaner må følge plan- og bygningslovens krav om planprogram, medvirkning, høringsperiode og handlingsdel. Hensikten med kommunedelplaner er å vise veivalg, vise strategier og nødvendige prioriteringer på lang sikt med tydelige koblinger til kommuneplanen</w:t>
      </w:r>
      <w:r w:rsidRPr="00F55B83">
        <w:rPr>
          <w:rFonts w:ascii="Arial" w:eastAsia="Calibri" w:hAnsi="Arial" w:cs="Arial"/>
          <w:lang w:val="nn" w:eastAsia="nn" w:bidi="nn"/>
        </w:rPr>
        <w:t>.»</w:t>
      </w:r>
    </w:p>
    <w:p w14:paraId="495F9B35" w14:textId="678C8952" w:rsidR="004C2BB0" w:rsidRPr="00F55B83" w:rsidRDefault="004C2BB0" w:rsidP="005E7BF5">
      <w:pPr>
        <w:spacing w:after="0"/>
        <w:rPr>
          <w:rFonts w:ascii="Arial" w:eastAsia="Calibri" w:hAnsi="Arial" w:cs="Arial"/>
          <w:lang w:val="nn" w:eastAsia="nn" w:bidi="nn"/>
        </w:rPr>
      </w:pPr>
    </w:p>
    <w:p w14:paraId="157CF764" w14:textId="6F30CB11" w:rsidR="00872306" w:rsidRPr="00F55B83" w:rsidRDefault="00872306" w:rsidP="005E7BF5">
      <w:pPr>
        <w:spacing w:after="0"/>
        <w:rPr>
          <w:rFonts w:ascii="Arial" w:eastAsia="Calibri" w:hAnsi="Arial" w:cs="Arial"/>
          <w:u w:val="single"/>
          <w:lang w:val="nn" w:eastAsia="nn" w:bidi="nn"/>
        </w:rPr>
      </w:pPr>
      <w:r w:rsidRPr="00F55B83">
        <w:rPr>
          <w:rFonts w:ascii="Arial" w:eastAsia="Calibri" w:hAnsi="Arial" w:cs="Arial"/>
          <w:u w:val="single"/>
          <w:lang w:val="nn" w:eastAsia="nn" w:bidi="nn"/>
        </w:rPr>
        <w:t>Om temaplanar:</w:t>
      </w:r>
    </w:p>
    <w:p w14:paraId="04A0F20B" w14:textId="77777777" w:rsidR="000540F4" w:rsidRPr="00F55B83" w:rsidRDefault="000540F4" w:rsidP="000540F4">
      <w:pPr>
        <w:rPr>
          <w:rFonts w:ascii="Arial" w:hAnsi="Arial" w:cs="Arial"/>
          <w:i/>
          <w:lang w:val="nb-NO"/>
        </w:rPr>
      </w:pPr>
      <w:r w:rsidRPr="00F55B83">
        <w:rPr>
          <w:rFonts w:ascii="Arial" w:hAnsi="Arial" w:cs="Arial"/>
          <w:i/>
          <w:lang w:val="nb-NO"/>
        </w:rPr>
        <w:t xml:space="preserve">«En </w:t>
      </w:r>
      <w:r w:rsidRPr="00F55B83">
        <w:rPr>
          <w:rFonts w:ascii="Arial" w:hAnsi="Arial" w:cs="Arial"/>
          <w:bCs/>
          <w:i/>
          <w:lang w:val="nb-NO"/>
        </w:rPr>
        <w:t>temaplan</w:t>
      </w:r>
      <w:r w:rsidRPr="00F55B83">
        <w:rPr>
          <w:rFonts w:ascii="Arial" w:hAnsi="Arial" w:cs="Arial"/>
          <w:i/>
          <w:lang w:val="nb-NO"/>
        </w:rPr>
        <w:t xml:space="preserve"> eller fagplan er en plan for et avgrenset tematisk område. Disse planene er ikke underlagt plan- og bygningslovens krav slik som kommunedelplaner er. Hensikten med disse planene er å avklare veivalg, vise strategier og nødvendige prioriteringer på lang sikt, innenfor et temaområde.»</w:t>
      </w:r>
    </w:p>
    <w:p w14:paraId="3DEB3D71" w14:textId="4E0D9126" w:rsidR="000540F4" w:rsidRPr="00F55B83" w:rsidRDefault="000540F4" w:rsidP="005E7BF5">
      <w:pPr>
        <w:spacing w:after="0"/>
        <w:rPr>
          <w:rFonts w:ascii="Arial" w:eastAsia="Calibri" w:hAnsi="Arial" w:cs="Arial"/>
          <w:u w:val="single"/>
          <w:lang w:eastAsia="nn" w:bidi="nn"/>
        </w:rPr>
      </w:pPr>
      <w:r w:rsidRPr="00F55B83">
        <w:rPr>
          <w:rFonts w:ascii="Arial" w:eastAsia="Calibri" w:hAnsi="Arial" w:cs="Arial"/>
          <w:u w:val="single"/>
          <w:lang w:eastAsia="nn" w:bidi="nn"/>
        </w:rPr>
        <w:t>Om strategiar</w:t>
      </w:r>
    </w:p>
    <w:p w14:paraId="7986315F" w14:textId="5935EA0A" w:rsidR="00136500" w:rsidRPr="00F55B83" w:rsidRDefault="00136500" w:rsidP="005E7BF5">
      <w:pPr>
        <w:spacing w:after="0"/>
        <w:rPr>
          <w:rFonts w:ascii="Arial" w:eastAsia="Calibri" w:hAnsi="Arial" w:cs="Arial"/>
          <w:lang w:eastAsia="nn" w:bidi="nn"/>
        </w:rPr>
      </w:pPr>
      <w:r w:rsidRPr="00F55B83">
        <w:rPr>
          <w:rFonts w:ascii="Arial" w:eastAsia="Calibri" w:hAnsi="Arial" w:cs="Arial"/>
          <w:lang w:eastAsia="nn" w:bidi="nn"/>
        </w:rPr>
        <w:t xml:space="preserve">Ein strategi </w:t>
      </w:r>
      <w:r w:rsidR="003A6515" w:rsidRPr="00F55B83">
        <w:rPr>
          <w:rFonts w:ascii="Arial" w:eastAsia="Calibri" w:hAnsi="Arial" w:cs="Arial"/>
          <w:lang w:eastAsia="nn" w:bidi="nn"/>
        </w:rPr>
        <w:t>g</w:t>
      </w:r>
      <w:r w:rsidR="00591CCF" w:rsidRPr="00F55B83">
        <w:rPr>
          <w:rFonts w:ascii="Arial" w:eastAsia="Calibri" w:hAnsi="Arial" w:cs="Arial"/>
          <w:lang w:eastAsia="nn" w:bidi="nn"/>
        </w:rPr>
        <w:t>j</w:t>
      </w:r>
      <w:r w:rsidR="003A6515" w:rsidRPr="00F55B83">
        <w:rPr>
          <w:rFonts w:ascii="Arial" w:eastAsia="Calibri" w:hAnsi="Arial" w:cs="Arial"/>
          <w:lang w:eastAsia="nn" w:bidi="nn"/>
        </w:rPr>
        <w:t xml:space="preserve">ev overordna retning for eit fagfelt eller område og skal peike ut vegval, satsingsområde </w:t>
      </w:r>
      <w:r w:rsidR="00591CCF" w:rsidRPr="00F55B83">
        <w:rPr>
          <w:rFonts w:ascii="Arial" w:eastAsia="Calibri" w:hAnsi="Arial" w:cs="Arial"/>
          <w:lang w:eastAsia="nn" w:bidi="nn"/>
        </w:rPr>
        <w:t>og eventuelt mål. Den inneheld ikkje handlingsplan eller tiltak</w:t>
      </w:r>
      <w:r w:rsidR="00544F27" w:rsidRPr="00F55B83">
        <w:rPr>
          <w:rFonts w:ascii="Arial" w:eastAsia="Calibri" w:hAnsi="Arial" w:cs="Arial"/>
          <w:lang w:eastAsia="nn" w:bidi="nn"/>
        </w:rPr>
        <w:t xml:space="preserve">, men det bør likevel konkretiserast korleis strategien skal fylgjast opp. </w:t>
      </w:r>
    </w:p>
    <w:p w14:paraId="41CCCB8B" w14:textId="77777777" w:rsidR="00544F27" w:rsidRPr="00F55B83" w:rsidRDefault="00544F27" w:rsidP="005E7BF5">
      <w:pPr>
        <w:spacing w:after="0"/>
        <w:rPr>
          <w:rFonts w:ascii="Arial" w:eastAsia="Calibri" w:hAnsi="Arial" w:cs="Arial"/>
          <w:lang w:eastAsia="nn" w:bidi="nn"/>
        </w:rPr>
      </w:pPr>
    </w:p>
    <w:p w14:paraId="3E649606" w14:textId="6EAEC51D" w:rsidR="000540F4" w:rsidRPr="00F55B83" w:rsidRDefault="000540F4" w:rsidP="005E7BF5">
      <w:pPr>
        <w:spacing w:after="0"/>
        <w:rPr>
          <w:rFonts w:ascii="Arial" w:eastAsia="Calibri" w:hAnsi="Arial" w:cs="Arial"/>
          <w:u w:val="single"/>
          <w:lang w:eastAsia="nn" w:bidi="nn"/>
        </w:rPr>
      </w:pPr>
      <w:r w:rsidRPr="00F55B83">
        <w:rPr>
          <w:rFonts w:ascii="Arial" w:eastAsia="Calibri" w:hAnsi="Arial" w:cs="Arial"/>
          <w:u w:val="single"/>
          <w:lang w:eastAsia="nn" w:bidi="nn"/>
        </w:rPr>
        <w:t>Om handlingsplanar</w:t>
      </w:r>
    </w:p>
    <w:p w14:paraId="642DDA62" w14:textId="0B9D34FC" w:rsidR="000540F4" w:rsidRPr="00F55B83" w:rsidRDefault="00D957E4" w:rsidP="005E7BF5">
      <w:pPr>
        <w:spacing w:after="0"/>
        <w:rPr>
          <w:rFonts w:ascii="Arial" w:hAnsi="Arial" w:cs="Arial"/>
        </w:rPr>
      </w:pPr>
      <w:r w:rsidRPr="00F55B83">
        <w:rPr>
          <w:rFonts w:ascii="Arial" w:hAnsi="Arial" w:cs="Arial"/>
        </w:rPr>
        <w:t>E</w:t>
      </w:r>
      <w:r w:rsidR="00061E18" w:rsidRPr="00F55B83">
        <w:rPr>
          <w:rFonts w:ascii="Arial" w:hAnsi="Arial" w:cs="Arial"/>
        </w:rPr>
        <w:t>in</w:t>
      </w:r>
      <w:r w:rsidRPr="00F55B83">
        <w:rPr>
          <w:rFonts w:ascii="Arial" w:hAnsi="Arial" w:cs="Arial"/>
        </w:rPr>
        <w:t xml:space="preserve"> handlingsplan syner til allereie vedt</w:t>
      </w:r>
      <w:r w:rsidR="006C3B35">
        <w:rPr>
          <w:rFonts w:ascii="Arial" w:hAnsi="Arial" w:cs="Arial"/>
        </w:rPr>
        <w:t>ekne</w:t>
      </w:r>
      <w:r w:rsidRPr="00F55B83">
        <w:rPr>
          <w:rFonts w:ascii="Arial" w:hAnsi="Arial" w:cs="Arial"/>
        </w:rPr>
        <w:t xml:space="preserve"> mål. Mål</w:t>
      </w:r>
      <w:r w:rsidR="005470C6" w:rsidRPr="00F55B83">
        <w:rPr>
          <w:rFonts w:ascii="Arial" w:hAnsi="Arial" w:cs="Arial"/>
        </w:rPr>
        <w:t>a det vert vist til</w:t>
      </w:r>
      <w:r w:rsidR="009218A1" w:rsidRPr="00F55B83">
        <w:rPr>
          <w:rFonts w:ascii="Arial" w:hAnsi="Arial" w:cs="Arial"/>
        </w:rPr>
        <w:t xml:space="preserve"> </w:t>
      </w:r>
      <w:r w:rsidRPr="00F55B83">
        <w:rPr>
          <w:rFonts w:ascii="Arial" w:hAnsi="Arial" w:cs="Arial"/>
        </w:rPr>
        <w:t>kan v</w:t>
      </w:r>
      <w:r w:rsidR="009218A1" w:rsidRPr="00F55B83">
        <w:rPr>
          <w:rFonts w:ascii="Arial" w:hAnsi="Arial" w:cs="Arial"/>
        </w:rPr>
        <w:t>era</w:t>
      </w:r>
      <w:r w:rsidRPr="00F55B83">
        <w:rPr>
          <w:rFonts w:ascii="Arial" w:hAnsi="Arial" w:cs="Arial"/>
        </w:rPr>
        <w:t xml:space="preserve"> vedtatt i ulike plan</w:t>
      </w:r>
      <w:r w:rsidR="00650213" w:rsidRPr="00F55B83">
        <w:rPr>
          <w:rFonts w:ascii="Arial" w:hAnsi="Arial" w:cs="Arial"/>
        </w:rPr>
        <w:t>a</w:t>
      </w:r>
      <w:r w:rsidRPr="00F55B83">
        <w:rPr>
          <w:rFonts w:ascii="Arial" w:hAnsi="Arial" w:cs="Arial"/>
        </w:rPr>
        <w:t>r og fr</w:t>
      </w:r>
      <w:r w:rsidR="009218A1" w:rsidRPr="00F55B83">
        <w:rPr>
          <w:rFonts w:ascii="Arial" w:hAnsi="Arial" w:cs="Arial"/>
        </w:rPr>
        <w:t>å</w:t>
      </w:r>
      <w:r w:rsidRPr="00F55B83">
        <w:rPr>
          <w:rFonts w:ascii="Arial" w:hAnsi="Arial" w:cs="Arial"/>
        </w:rPr>
        <w:t xml:space="preserve"> ulike plannivå. E</w:t>
      </w:r>
      <w:r w:rsidR="009218A1" w:rsidRPr="00F55B83">
        <w:rPr>
          <w:rFonts w:ascii="Arial" w:hAnsi="Arial" w:cs="Arial"/>
        </w:rPr>
        <w:t>i</w:t>
      </w:r>
      <w:r w:rsidRPr="00F55B83">
        <w:rPr>
          <w:rFonts w:ascii="Arial" w:hAnsi="Arial" w:cs="Arial"/>
        </w:rPr>
        <w:t xml:space="preserve">n </w:t>
      </w:r>
      <w:r w:rsidR="00696610" w:rsidRPr="00F55B83">
        <w:rPr>
          <w:rFonts w:ascii="Arial" w:hAnsi="Arial" w:cs="Arial"/>
        </w:rPr>
        <w:t>handling</w:t>
      </w:r>
      <w:r w:rsidRPr="00F55B83">
        <w:rPr>
          <w:rFonts w:ascii="Arial" w:hAnsi="Arial" w:cs="Arial"/>
        </w:rPr>
        <w:t>splan kan såle</w:t>
      </w:r>
      <w:r w:rsidR="00696610" w:rsidRPr="00F55B83">
        <w:rPr>
          <w:rFonts w:ascii="Arial" w:hAnsi="Arial" w:cs="Arial"/>
        </w:rPr>
        <w:t>i</w:t>
      </w:r>
      <w:r w:rsidRPr="00F55B83">
        <w:rPr>
          <w:rFonts w:ascii="Arial" w:hAnsi="Arial" w:cs="Arial"/>
        </w:rPr>
        <w:t xml:space="preserve">s </w:t>
      </w:r>
      <w:r w:rsidR="00696610" w:rsidRPr="00F55B83">
        <w:rPr>
          <w:rFonts w:ascii="Arial" w:hAnsi="Arial" w:cs="Arial"/>
        </w:rPr>
        <w:t xml:space="preserve">vera </w:t>
      </w:r>
      <w:proofErr w:type="spellStart"/>
      <w:r w:rsidRPr="00F55B83">
        <w:rPr>
          <w:rFonts w:ascii="Arial" w:hAnsi="Arial" w:cs="Arial"/>
        </w:rPr>
        <w:t>sektorovergrip</w:t>
      </w:r>
      <w:r w:rsidR="00696610" w:rsidRPr="00F55B83">
        <w:rPr>
          <w:rFonts w:ascii="Arial" w:hAnsi="Arial" w:cs="Arial"/>
        </w:rPr>
        <w:t>a</w:t>
      </w:r>
      <w:r w:rsidRPr="00F55B83">
        <w:rPr>
          <w:rFonts w:ascii="Arial" w:hAnsi="Arial" w:cs="Arial"/>
        </w:rPr>
        <w:t>nde</w:t>
      </w:r>
      <w:proofErr w:type="spellEnd"/>
      <w:r w:rsidRPr="00F55B83">
        <w:rPr>
          <w:rFonts w:ascii="Arial" w:hAnsi="Arial" w:cs="Arial"/>
        </w:rPr>
        <w:t>.</w:t>
      </w:r>
      <w:r w:rsidR="00777F63" w:rsidRPr="00F55B83">
        <w:rPr>
          <w:rFonts w:ascii="Arial" w:hAnsi="Arial" w:cs="Arial"/>
        </w:rPr>
        <w:t xml:space="preserve">  Ein</w:t>
      </w:r>
      <w:r w:rsidRPr="00F55B83">
        <w:rPr>
          <w:rFonts w:ascii="Arial" w:hAnsi="Arial" w:cs="Arial"/>
        </w:rPr>
        <w:t xml:space="preserve"> </w:t>
      </w:r>
      <w:r w:rsidR="00777F63" w:rsidRPr="00F55B83">
        <w:rPr>
          <w:rFonts w:ascii="Arial" w:hAnsi="Arial" w:cs="Arial"/>
        </w:rPr>
        <w:t>handlingsplan</w:t>
      </w:r>
      <w:r w:rsidRPr="00F55B83">
        <w:rPr>
          <w:rFonts w:ascii="Arial" w:hAnsi="Arial" w:cs="Arial"/>
        </w:rPr>
        <w:t xml:space="preserve"> bør </w:t>
      </w:r>
      <w:r w:rsidR="00C84B01" w:rsidRPr="00F55B83">
        <w:rPr>
          <w:rFonts w:ascii="Arial" w:hAnsi="Arial" w:cs="Arial"/>
        </w:rPr>
        <w:t xml:space="preserve">estimera eventuelle økonomiske konsekvensar knytt til tiltak som vert planlagt gjennomført. </w:t>
      </w:r>
    </w:p>
    <w:p w14:paraId="3AC08B71" w14:textId="77777777" w:rsidR="00C84B01" w:rsidRPr="00F55B83" w:rsidRDefault="00C84B01" w:rsidP="005E7BF5">
      <w:pPr>
        <w:spacing w:after="0"/>
        <w:rPr>
          <w:rFonts w:ascii="Arial" w:eastAsia="Calibri" w:hAnsi="Arial" w:cs="Arial"/>
          <w:lang w:eastAsia="nn" w:bidi="nn"/>
        </w:rPr>
      </w:pPr>
    </w:p>
    <w:p w14:paraId="34E7B2E2" w14:textId="22881BD8" w:rsidR="000540F4" w:rsidRPr="00F55B83" w:rsidRDefault="000B501F" w:rsidP="005E7BF5">
      <w:pPr>
        <w:spacing w:after="0"/>
        <w:rPr>
          <w:rFonts w:ascii="Arial" w:eastAsia="Calibri" w:hAnsi="Arial" w:cs="Arial"/>
          <w:u w:val="single"/>
          <w:lang w:val="nb-NO" w:eastAsia="nn" w:bidi="nn"/>
        </w:rPr>
      </w:pPr>
      <w:r w:rsidRPr="00F55B83">
        <w:rPr>
          <w:rFonts w:ascii="Arial" w:eastAsia="Calibri" w:hAnsi="Arial" w:cs="Arial"/>
          <w:u w:val="single"/>
          <w:lang w:val="nb-NO" w:eastAsia="nn" w:bidi="nn"/>
        </w:rPr>
        <w:t>Om områderegulering</w:t>
      </w:r>
    </w:p>
    <w:p w14:paraId="4D5E148E" w14:textId="76630FAD" w:rsidR="007D20FB" w:rsidRPr="00F55B83" w:rsidRDefault="008A2A65" w:rsidP="007D20FB">
      <w:pPr>
        <w:pStyle w:val="Default"/>
        <w:rPr>
          <w:rFonts w:ascii="Arial" w:hAnsi="Arial" w:cs="Arial"/>
          <w:i/>
          <w:sz w:val="22"/>
          <w:szCs w:val="22"/>
        </w:rPr>
      </w:pPr>
      <w:r w:rsidRPr="00F55B83">
        <w:rPr>
          <w:rFonts w:ascii="Arial" w:hAnsi="Arial" w:cs="Arial"/>
          <w:i/>
          <w:sz w:val="22"/>
          <w:szCs w:val="22"/>
        </w:rPr>
        <w:t>«</w:t>
      </w:r>
      <w:r w:rsidR="007D20FB" w:rsidRPr="00F55B83">
        <w:rPr>
          <w:rFonts w:ascii="Arial" w:hAnsi="Arial" w:cs="Arial"/>
          <w:i/>
          <w:sz w:val="22"/>
          <w:szCs w:val="22"/>
        </w:rPr>
        <w:t>En områderegulering er et arealplankart med tilhø</w:t>
      </w:r>
      <w:r w:rsidR="008010A6" w:rsidRPr="00F55B83">
        <w:rPr>
          <w:rFonts w:ascii="Arial" w:hAnsi="Arial" w:cs="Arial"/>
          <w:i/>
          <w:sz w:val="22"/>
          <w:szCs w:val="22"/>
        </w:rPr>
        <w:t>r</w:t>
      </w:r>
      <w:r w:rsidR="00604C75">
        <w:rPr>
          <w:rFonts w:ascii="Arial" w:hAnsi="Arial" w:cs="Arial"/>
          <w:i/>
          <w:sz w:val="22"/>
          <w:szCs w:val="22"/>
        </w:rPr>
        <w:t>e</w:t>
      </w:r>
      <w:r w:rsidR="008010A6" w:rsidRPr="00F55B83">
        <w:rPr>
          <w:rFonts w:ascii="Arial" w:hAnsi="Arial" w:cs="Arial"/>
          <w:i/>
          <w:sz w:val="22"/>
          <w:szCs w:val="22"/>
        </w:rPr>
        <w:t xml:space="preserve">nde </w:t>
      </w:r>
      <w:r w:rsidR="007D20FB" w:rsidRPr="00F55B83">
        <w:rPr>
          <w:rFonts w:ascii="Arial" w:hAnsi="Arial" w:cs="Arial"/>
          <w:i/>
          <w:sz w:val="22"/>
          <w:szCs w:val="22"/>
        </w:rPr>
        <w:t>bestemmelser og planbeskrivelse. Planformen angir bruk, vern og utforming av arealer og fysiske omgivelser (</w:t>
      </w:r>
      <w:proofErr w:type="spellStart"/>
      <w:r w:rsidR="007D20FB" w:rsidRPr="00F55B83">
        <w:rPr>
          <w:rFonts w:ascii="Arial" w:hAnsi="Arial" w:cs="Arial"/>
          <w:i/>
          <w:sz w:val="22"/>
          <w:szCs w:val="22"/>
        </w:rPr>
        <w:t>pbl</w:t>
      </w:r>
      <w:proofErr w:type="spellEnd"/>
      <w:r w:rsidR="007D20FB" w:rsidRPr="00F55B83">
        <w:rPr>
          <w:rFonts w:ascii="Arial" w:hAnsi="Arial" w:cs="Arial"/>
          <w:i/>
          <w:sz w:val="22"/>
          <w:szCs w:val="22"/>
        </w:rPr>
        <w:t xml:space="preserve"> § 12-1). </w:t>
      </w:r>
    </w:p>
    <w:p w14:paraId="5AA0F254" w14:textId="1E29D0D7" w:rsidR="000B501F" w:rsidRPr="00F55B83" w:rsidRDefault="007D20FB" w:rsidP="007D20FB">
      <w:pPr>
        <w:spacing w:after="0"/>
        <w:rPr>
          <w:rFonts w:ascii="Arial" w:eastAsia="Calibri" w:hAnsi="Arial" w:cs="Arial"/>
          <w:i/>
          <w:lang w:val="nb-NO" w:eastAsia="nn" w:bidi="nn"/>
        </w:rPr>
      </w:pPr>
      <w:r w:rsidRPr="00F55B83">
        <w:rPr>
          <w:rFonts w:ascii="Arial" w:hAnsi="Arial" w:cs="Arial"/>
          <w:i/>
          <w:lang w:val="nb-NO"/>
        </w:rPr>
        <w:t>Områderegulering gir nødvendige avklaringer om arealbruk for et større område. Områdereguleringsplaner brukes der det er krav om slik plan i kommuneplanens arealdel eller der kommunen ser behov for å gi mer detaljert områdevis avklaring av arealbruken (</w:t>
      </w:r>
      <w:proofErr w:type="spellStart"/>
      <w:r w:rsidRPr="00F55B83">
        <w:rPr>
          <w:rFonts w:ascii="Arial" w:hAnsi="Arial" w:cs="Arial"/>
          <w:i/>
          <w:lang w:val="nb-NO"/>
        </w:rPr>
        <w:t>pbl</w:t>
      </w:r>
      <w:proofErr w:type="spellEnd"/>
      <w:r w:rsidRPr="00F55B83">
        <w:rPr>
          <w:rFonts w:ascii="Arial" w:hAnsi="Arial" w:cs="Arial"/>
          <w:i/>
          <w:lang w:val="nb-NO"/>
        </w:rPr>
        <w:t xml:space="preserve"> § 12-2). Områdereguleringsplaner utarbeides av kommunen. Kommunen kan likevel overlate til andre myndigheter og private å utarbeide forslag til områderegulering.</w:t>
      </w:r>
      <w:r w:rsidR="008A2A65" w:rsidRPr="00F55B83">
        <w:rPr>
          <w:rFonts w:ascii="Arial" w:hAnsi="Arial" w:cs="Arial"/>
          <w:i/>
          <w:lang w:val="nb-NO"/>
        </w:rPr>
        <w:t>»</w:t>
      </w:r>
    </w:p>
    <w:p w14:paraId="06FBC001" w14:textId="77777777" w:rsidR="009D0EAF" w:rsidRPr="00F55B83" w:rsidRDefault="009D0EAF" w:rsidP="005E7BF5">
      <w:pPr>
        <w:spacing w:after="0"/>
        <w:rPr>
          <w:rFonts w:ascii="Arial" w:eastAsia="Calibri" w:hAnsi="Arial" w:cs="Arial"/>
          <w:highlight w:val="yellow"/>
          <w:lang w:val="nb-NO" w:eastAsia="nn" w:bidi="nn"/>
        </w:rPr>
      </w:pPr>
    </w:p>
    <w:p w14:paraId="4295CB84" w14:textId="040D22C6" w:rsidR="000B501F" w:rsidRPr="00F55B83" w:rsidRDefault="000B501F" w:rsidP="005E7BF5">
      <w:pPr>
        <w:spacing w:after="0"/>
        <w:rPr>
          <w:rFonts w:ascii="Arial" w:eastAsia="Calibri" w:hAnsi="Arial" w:cs="Arial"/>
          <w:u w:val="single"/>
          <w:lang w:val="nb-NO" w:eastAsia="nn" w:bidi="nn"/>
        </w:rPr>
      </w:pPr>
      <w:r w:rsidRPr="00F55B83">
        <w:rPr>
          <w:rFonts w:ascii="Arial" w:eastAsia="Calibri" w:hAnsi="Arial" w:cs="Arial"/>
          <w:u w:val="single"/>
          <w:lang w:val="nb-NO" w:eastAsia="nn" w:bidi="nn"/>
        </w:rPr>
        <w:t>Om detaljregulering</w:t>
      </w:r>
    </w:p>
    <w:p w14:paraId="7F672B6D" w14:textId="034F153B" w:rsidR="00C74617" w:rsidRPr="00F55B83" w:rsidRDefault="008A2A65" w:rsidP="008A2A65">
      <w:pPr>
        <w:pStyle w:val="Default"/>
        <w:rPr>
          <w:rFonts w:ascii="Arial" w:hAnsi="Arial" w:cs="Arial"/>
          <w:i/>
        </w:rPr>
      </w:pPr>
      <w:r w:rsidRPr="00F55B83">
        <w:rPr>
          <w:rFonts w:ascii="Arial" w:hAnsi="Arial" w:cs="Arial"/>
          <w:i/>
          <w:sz w:val="22"/>
          <w:szCs w:val="22"/>
        </w:rPr>
        <w:t>«</w:t>
      </w:r>
      <w:r w:rsidR="009D0EAF" w:rsidRPr="00F55B83">
        <w:rPr>
          <w:rFonts w:ascii="Arial" w:hAnsi="Arial" w:cs="Arial"/>
          <w:i/>
          <w:sz w:val="22"/>
          <w:szCs w:val="22"/>
        </w:rPr>
        <w:t>En detaljregulering er et arealplankart med tilhørende bestemmelser og planbeskrivelse. Planformen angir bruk, vern og utforming av arealer og fysiske omgivelser (</w:t>
      </w:r>
      <w:proofErr w:type="spellStart"/>
      <w:r w:rsidR="009D0EAF" w:rsidRPr="00F55B83">
        <w:rPr>
          <w:rFonts w:ascii="Arial" w:hAnsi="Arial" w:cs="Arial"/>
          <w:i/>
          <w:sz w:val="22"/>
          <w:szCs w:val="22"/>
        </w:rPr>
        <w:t>pbl</w:t>
      </w:r>
      <w:proofErr w:type="spellEnd"/>
      <w:r w:rsidR="009D0EAF" w:rsidRPr="00F55B83">
        <w:rPr>
          <w:rFonts w:ascii="Arial" w:hAnsi="Arial" w:cs="Arial"/>
          <w:i/>
          <w:sz w:val="22"/>
          <w:szCs w:val="22"/>
        </w:rPr>
        <w:t xml:space="preserve"> § 12-1). </w:t>
      </w:r>
      <w:r w:rsidRPr="00F55B83">
        <w:rPr>
          <w:rFonts w:ascii="Arial" w:hAnsi="Arial" w:cs="Arial"/>
          <w:i/>
          <w:sz w:val="22"/>
          <w:szCs w:val="22"/>
        </w:rPr>
        <w:t xml:space="preserve"> </w:t>
      </w:r>
      <w:r w:rsidR="009D0EAF" w:rsidRPr="00F55B83">
        <w:rPr>
          <w:rFonts w:ascii="Arial" w:hAnsi="Arial" w:cs="Arial"/>
          <w:i/>
        </w:rPr>
        <w:t>En detaljregulering avklarer forutsetningene for et konkret, avgrenset prosjekt, og brukes for å følge opp kommuneplanens arealdel og eventuelt etter krav fastsatt i en vedtatt områderegulering (</w:t>
      </w:r>
      <w:proofErr w:type="spellStart"/>
      <w:r w:rsidR="009D0EAF" w:rsidRPr="00F55B83">
        <w:rPr>
          <w:rFonts w:ascii="Arial" w:hAnsi="Arial" w:cs="Arial"/>
          <w:i/>
        </w:rPr>
        <w:t>pbl</w:t>
      </w:r>
      <w:proofErr w:type="spellEnd"/>
      <w:r w:rsidR="009D0EAF" w:rsidRPr="00F55B83">
        <w:rPr>
          <w:rFonts w:ascii="Arial" w:hAnsi="Arial" w:cs="Arial"/>
          <w:i/>
        </w:rPr>
        <w:t xml:space="preserve"> § 12-3). Detaljreguleringsplaner kan også fremmes av private.</w:t>
      </w:r>
      <w:r w:rsidRPr="00F55B83">
        <w:rPr>
          <w:rFonts w:ascii="Arial" w:hAnsi="Arial" w:cs="Arial"/>
          <w:i/>
        </w:rPr>
        <w:t>»</w:t>
      </w:r>
    </w:p>
    <w:sectPr w:rsidR="00C74617" w:rsidRPr="00F55B83" w:rsidSect="00F60537">
      <w:footerReference w:type="default" r:id="rId2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135BE8" w14:textId="77777777" w:rsidR="009C0C8F" w:rsidRDefault="009C0C8F" w:rsidP="00943A76">
      <w:pPr>
        <w:spacing w:after="0" w:line="240" w:lineRule="auto"/>
      </w:pPr>
      <w:r>
        <w:separator/>
      </w:r>
    </w:p>
  </w:endnote>
  <w:endnote w:type="continuationSeparator" w:id="0">
    <w:p w14:paraId="2C7D5E9C" w14:textId="77777777" w:rsidR="009C0C8F" w:rsidRDefault="009C0C8F" w:rsidP="00943A76">
      <w:pPr>
        <w:spacing w:after="0" w:line="240" w:lineRule="auto"/>
      </w:pPr>
      <w:r>
        <w:continuationSeparator/>
      </w:r>
    </w:p>
  </w:endnote>
  <w:endnote w:type="continuationNotice" w:id="1">
    <w:p w14:paraId="71C1038E" w14:textId="77777777" w:rsidR="009C0C8F" w:rsidRDefault="009C0C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MT Pro">
    <w:altName w:val="Arial"/>
    <w:panose1 w:val="00000000000000000000"/>
    <w:charset w:val="00"/>
    <w:family w:val="swiss"/>
    <w:notTrueType/>
    <w:pitch w:val="default"/>
    <w:sig w:usb0="00000003" w:usb1="00000000" w:usb2="00000000" w:usb3="00000000" w:csb0="00000001" w:csb1="00000000"/>
  </w:font>
  <w:font w:name="UniCentury Old Style">
    <w:altName w:val="Cambria"/>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000877"/>
      <w:docPartObj>
        <w:docPartGallery w:val="Page Numbers (Bottom of Page)"/>
        <w:docPartUnique/>
      </w:docPartObj>
    </w:sdtPr>
    <w:sdtEndPr/>
    <w:sdtContent>
      <w:p w14:paraId="1B761A6A" w14:textId="59CA3E47" w:rsidR="00C372EE" w:rsidRDefault="00C372EE">
        <w:pPr>
          <w:pStyle w:val="Bunntekst"/>
          <w:jc w:val="right"/>
        </w:pPr>
        <w:r>
          <w:fldChar w:fldCharType="begin"/>
        </w:r>
        <w:r>
          <w:instrText>PAGE   \* MERGEFORMAT</w:instrText>
        </w:r>
        <w:r>
          <w:fldChar w:fldCharType="separate"/>
        </w:r>
        <w:r>
          <w:rPr>
            <w:lang w:val="nb-NO"/>
          </w:rPr>
          <w:t>2</w:t>
        </w:r>
        <w:r>
          <w:fldChar w:fldCharType="end"/>
        </w:r>
      </w:p>
    </w:sdtContent>
  </w:sdt>
  <w:p w14:paraId="06485865" w14:textId="77777777" w:rsidR="00C372EE" w:rsidRDefault="00C372E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84814" w14:textId="77777777" w:rsidR="009C0C8F" w:rsidRDefault="009C0C8F" w:rsidP="00943A76">
      <w:pPr>
        <w:spacing w:after="0" w:line="240" w:lineRule="auto"/>
      </w:pPr>
      <w:r>
        <w:separator/>
      </w:r>
    </w:p>
  </w:footnote>
  <w:footnote w:type="continuationSeparator" w:id="0">
    <w:p w14:paraId="58FD788E" w14:textId="77777777" w:rsidR="009C0C8F" w:rsidRDefault="009C0C8F" w:rsidP="00943A76">
      <w:pPr>
        <w:spacing w:after="0" w:line="240" w:lineRule="auto"/>
      </w:pPr>
      <w:r>
        <w:continuationSeparator/>
      </w:r>
    </w:p>
  </w:footnote>
  <w:footnote w:type="continuationNotice" w:id="1">
    <w:p w14:paraId="132EF7CD" w14:textId="77777777" w:rsidR="009C0C8F" w:rsidRDefault="009C0C8F">
      <w:pPr>
        <w:spacing w:after="0" w:line="240" w:lineRule="auto"/>
      </w:pPr>
    </w:p>
  </w:footnote>
  <w:footnote w:id="2">
    <w:p w14:paraId="56BF4920" w14:textId="5E1B7749" w:rsidR="00C372EE" w:rsidRPr="00FC04AF" w:rsidRDefault="00C372EE">
      <w:pPr>
        <w:pStyle w:val="Fotnotetekst"/>
      </w:pPr>
      <w:r>
        <w:rPr>
          <w:rStyle w:val="Fotnotereferanse"/>
        </w:rPr>
        <w:footnoteRef/>
      </w:r>
      <w:r>
        <w:t xml:space="preserve"> </w:t>
      </w:r>
      <w:hyperlink r:id="rId1" w:history="1">
        <w:r w:rsidR="00505A92" w:rsidRPr="00FC04AF">
          <w:t>S</w:t>
        </w:r>
        <w:r w:rsidRPr="00FC04AF">
          <w:t>tyring</w:t>
        </w:r>
        <w:r w:rsidR="00505A92" w:rsidRPr="00FC04AF">
          <w:t xml:space="preserve"> i </w:t>
        </w:r>
        <w:r w:rsidRPr="00FC04AF">
          <w:t>Voss herad</w:t>
        </w:r>
      </w:hyperlink>
    </w:p>
  </w:footnote>
  <w:footnote w:id="3">
    <w:p w14:paraId="4C6F1778" w14:textId="1F8BEDD8" w:rsidR="00C372EE" w:rsidRPr="00715D60" w:rsidRDefault="00C372EE">
      <w:pPr>
        <w:pStyle w:val="Fotnotetekst"/>
      </w:pPr>
      <w:r>
        <w:rPr>
          <w:rStyle w:val="Fotnotereferanse"/>
        </w:rPr>
        <w:footnoteRef/>
      </w:r>
      <w:r>
        <w:t xml:space="preserve"> </w:t>
      </w:r>
      <w:hyperlink r:id="rId2" w:history="1">
        <w:r w:rsidR="0040444A" w:rsidRPr="0040444A">
          <w:rPr>
            <w:rStyle w:val="Hyperkobling"/>
          </w:rPr>
          <w:t>FN berekraftsmål, Voss juni 2020</w:t>
        </w:r>
      </w:hyperlink>
      <w:r w:rsidRPr="00715D60">
        <w:t xml:space="preserve"> </w:t>
      </w:r>
    </w:p>
  </w:footnote>
  <w:footnote w:id="4">
    <w:p w14:paraId="0C4CCBF8" w14:textId="0CF466B0" w:rsidR="008D56E2" w:rsidRPr="008D56E2" w:rsidRDefault="008D56E2">
      <w:pPr>
        <w:pStyle w:val="Fotnotetekst"/>
        <w:rPr>
          <w:lang w:val="nb-NO"/>
        </w:rPr>
      </w:pPr>
      <w:r>
        <w:rPr>
          <w:rStyle w:val="Fotnotereferanse"/>
        </w:rPr>
        <w:footnoteRef/>
      </w:r>
      <w:r>
        <w:t xml:space="preserve"> </w:t>
      </w:r>
      <w:hyperlink r:id="rId3" w:history="1">
        <w:r w:rsidR="004F1C01" w:rsidRPr="004F1C01">
          <w:rPr>
            <w:rStyle w:val="Hyperkobling"/>
          </w:rPr>
          <w:t>Folkehelseoversikt Voss herad 2020</w:t>
        </w:r>
      </w:hyperlink>
    </w:p>
  </w:footnote>
  <w:footnote w:id="5">
    <w:p w14:paraId="5A1DA7C9" w14:textId="77777777" w:rsidR="00A76926" w:rsidRPr="00E12C34" w:rsidRDefault="00A76926" w:rsidP="00A76926">
      <w:pPr>
        <w:pStyle w:val="Fotnotetekst"/>
        <w:rPr>
          <w:lang w:val="nb-NO"/>
        </w:rPr>
      </w:pPr>
      <w:r>
        <w:rPr>
          <w:rStyle w:val="Fotnotereferanse"/>
        </w:rPr>
        <w:footnoteRef/>
      </w:r>
      <w:r>
        <w:t xml:space="preserve"> </w:t>
      </w:r>
      <w:hyperlink r:id="rId4" w:history="1">
        <w:r w:rsidRPr="004B5D72">
          <w:rPr>
            <w:rStyle w:val="Hyperkobling"/>
          </w:rPr>
          <w:t>Oppvekstprofil Voss 2020</w:t>
        </w:r>
      </w:hyperlink>
    </w:p>
  </w:footnote>
  <w:footnote w:id="6">
    <w:p w14:paraId="084A7954" w14:textId="57DADF24" w:rsidR="00DC49B3" w:rsidRPr="00781CF5" w:rsidRDefault="00DC49B3" w:rsidP="00DC49B3">
      <w:pPr>
        <w:autoSpaceDE w:val="0"/>
        <w:autoSpaceDN w:val="0"/>
        <w:adjustRightInd w:val="0"/>
        <w:spacing w:after="0" w:line="240" w:lineRule="auto"/>
        <w:rPr>
          <w:rFonts w:ascii="Calibri" w:eastAsia="Calibri" w:hAnsi="Calibri" w:cs="Calibri"/>
          <w:i/>
          <w:sz w:val="20"/>
          <w:szCs w:val="20"/>
          <w:lang w:eastAsia="nn" w:bidi="nn"/>
        </w:rPr>
      </w:pPr>
      <w:r>
        <w:rPr>
          <w:rStyle w:val="Fotnotereferanse"/>
        </w:rPr>
        <w:footnoteRef/>
      </w:r>
      <w:r w:rsidRPr="00DC49B3">
        <w:t xml:space="preserve"> </w:t>
      </w:r>
      <w:r w:rsidRPr="00781CF5">
        <w:rPr>
          <w:rFonts w:ascii="Calibri" w:eastAsia="Calibri" w:hAnsi="Calibri" w:cs="Calibri" w:hint="eastAsia"/>
          <w:i/>
          <w:sz w:val="20"/>
          <w:szCs w:val="20"/>
          <w:lang w:eastAsia="nn" w:bidi="nn"/>
        </w:rPr>
        <w:t>Å</w:t>
      </w:r>
      <w:r w:rsidRPr="00781CF5">
        <w:rPr>
          <w:rFonts w:ascii="Calibri" w:eastAsia="Calibri" w:hAnsi="Calibri" w:cs="Calibri"/>
          <w:i/>
          <w:sz w:val="20"/>
          <w:szCs w:val="20"/>
          <w:lang w:eastAsia="nn" w:bidi="nn"/>
        </w:rPr>
        <w:t xml:space="preserve"> f</w:t>
      </w:r>
      <w:r w:rsidRPr="00781CF5">
        <w:rPr>
          <w:rFonts w:ascii="Calibri" w:eastAsia="Calibri" w:hAnsi="Calibri" w:cs="Calibri" w:hint="eastAsia"/>
          <w:i/>
          <w:sz w:val="20"/>
          <w:szCs w:val="20"/>
          <w:lang w:eastAsia="nn" w:bidi="nn"/>
        </w:rPr>
        <w:t>ø</w:t>
      </w:r>
      <w:r w:rsidRPr="00781CF5">
        <w:rPr>
          <w:rFonts w:ascii="Calibri" w:eastAsia="Calibri" w:hAnsi="Calibri" w:cs="Calibri"/>
          <w:i/>
          <w:sz w:val="20"/>
          <w:szCs w:val="20"/>
          <w:lang w:eastAsia="nn" w:bidi="nn"/>
        </w:rPr>
        <w:t>lgje opp berekraftsm</w:t>
      </w:r>
      <w:r w:rsidRPr="00781CF5">
        <w:rPr>
          <w:rFonts w:ascii="Calibri" w:eastAsia="Calibri" w:hAnsi="Calibri" w:cs="Calibri" w:hint="eastAsia"/>
          <w:i/>
          <w:sz w:val="20"/>
          <w:szCs w:val="20"/>
          <w:lang w:eastAsia="nn" w:bidi="nn"/>
        </w:rPr>
        <w:t>å</w:t>
      </w:r>
      <w:r w:rsidRPr="00781CF5">
        <w:rPr>
          <w:rFonts w:ascii="Calibri" w:eastAsia="Calibri" w:hAnsi="Calibri" w:cs="Calibri"/>
          <w:i/>
          <w:sz w:val="20"/>
          <w:szCs w:val="20"/>
          <w:lang w:eastAsia="nn" w:bidi="nn"/>
        </w:rPr>
        <w:t>la og m</w:t>
      </w:r>
      <w:r w:rsidRPr="00781CF5">
        <w:rPr>
          <w:rFonts w:ascii="Calibri" w:eastAsia="Calibri" w:hAnsi="Calibri" w:cs="Calibri" w:hint="eastAsia"/>
          <w:i/>
          <w:sz w:val="20"/>
          <w:szCs w:val="20"/>
          <w:lang w:eastAsia="nn" w:bidi="nn"/>
        </w:rPr>
        <w:t>å</w:t>
      </w:r>
      <w:r w:rsidRPr="00781CF5">
        <w:rPr>
          <w:rFonts w:ascii="Calibri" w:eastAsia="Calibri" w:hAnsi="Calibri" w:cs="Calibri"/>
          <w:i/>
          <w:sz w:val="20"/>
          <w:szCs w:val="20"/>
          <w:lang w:eastAsia="nn" w:bidi="nn"/>
        </w:rPr>
        <w:t>l</w:t>
      </w:r>
      <w:r w:rsidR="0084360C" w:rsidRPr="00781CF5">
        <w:rPr>
          <w:rFonts w:ascii="Calibri" w:eastAsia="Calibri" w:hAnsi="Calibri" w:cs="Calibri"/>
          <w:i/>
          <w:sz w:val="20"/>
          <w:szCs w:val="20"/>
          <w:lang w:eastAsia="nn" w:bidi="nn"/>
        </w:rPr>
        <w:t>a</w:t>
      </w:r>
      <w:r w:rsidRPr="00781CF5">
        <w:rPr>
          <w:rFonts w:ascii="Calibri" w:eastAsia="Calibri" w:hAnsi="Calibri" w:cs="Calibri"/>
          <w:i/>
          <w:sz w:val="20"/>
          <w:szCs w:val="20"/>
          <w:lang w:eastAsia="nn" w:bidi="nn"/>
        </w:rPr>
        <w:t xml:space="preserve"> grad av berekraft i samfunnsutvikling er komplekst. FN har i 2017 publisert ei omfattande liste med 232 globale indikatorar til bruk i arbeidet med </w:t>
      </w:r>
      <w:r w:rsidRPr="00781CF5">
        <w:rPr>
          <w:rFonts w:ascii="Calibri" w:eastAsia="Calibri" w:hAnsi="Calibri" w:cs="Calibri" w:hint="eastAsia"/>
          <w:i/>
          <w:sz w:val="20"/>
          <w:szCs w:val="20"/>
          <w:lang w:eastAsia="nn" w:bidi="nn"/>
        </w:rPr>
        <w:t>å</w:t>
      </w:r>
      <w:r w:rsidRPr="00781CF5">
        <w:rPr>
          <w:rFonts w:ascii="Calibri" w:eastAsia="Calibri" w:hAnsi="Calibri" w:cs="Calibri"/>
          <w:i/>
          <w:sz w:val="20"/>
          <w:szCs w:val="20"/>
          <w:lang w:eastAsia="nn" w:bidi="nn"/>
        </w:rPr>
        <w:t xml:space="preserve"> f</w:t>
      </w:r>
      <w:r w:rsidRPr="00781CF5">
        <w:rPr>
          <w:rFonts w:ascii="Calibri" w:eastAsia="Calibri" w:hAnsi="Calibri" w:cs="Calibri" w:hint="eastAsia"/>
          <w:i/>
          <w:sz w:val="20"/>
          <w:szCs w:val="20"/>
          <w:lang w:eastAsia="nn" w:bidi="nn"/>
        </w:rPr>
        <w:t>ø</w:t>
      </w:r>
      <w:r w:rsidRPr="00781CF5">
        <w:rPr>
          <w:rFonts w:ascii="Calibri" w:eastAsia="Calibri" w:hAnsi="Calibri" w:cs="Calibri"/>
          <w:i/>
          <w:sz w:val="20"/>
          <w:szCs w:val="20"/>
          <w:lang w:eastAsia="nn" w:bidi="nn"/>
        </w:rPr>
        <w:t>lgje opp berekraftsm</w:t>
      </w:r>
      <w:r w:rsidRPr="00781CF5">
        <w:rPr>
          <w:rFonts w:ascii="Calibri" w:eastAsia="Calibri" w:hAnsi="Calibri" w:cs="Calibri" w:hint="eastAsia"/>
          <w:i/>
          <w:sz w:val="20"/>
          <w:szCs w:val="20"/>
          <w:lang w:eastAsia="nn" w:bidi="nn"/>
        </w:rPr>
        <w:t>å</w:t>
      </w:r>
      <w:r w:rsidRPr="00781CF5">
        <w:rPr>
          <w:rFonts w:ascii="Calibri" w:eastAsia="Calibri" w:hAnsi="Calibri" w:cs="Calibri"/>
          <w:i/>
          <w:sz w:val="20"/>
          <w:szCs w:val="20"/>
          <w:lang w:eastAsia="nn" w:bidi="nn"/>
        </w:rPr>
        <w:t xml:space="preserve">la. Arbeidet med </w:t>
      </w:r>
      <w:r w:rsidRPr="00781CF5">
        <w:rPr>
          <w:rFonts w:ascii="Calibri" w:eastAsia="Calibri" w:hAnsi="Calibri" w:cs="Calibri" w:hint="eastAsia"/>
          <w:i/>
          <w:sz w:val="20"/>
          <w:szCs w:val="20"/>
          <w:lang w:eastAsia="nn" w:bidi="nn"/>
        </w:rPr>
        <w:t>å</w:t>
      </w:r>
      <w:r w:rsidRPr="00781CF5">
        <w:rPr>
          <w:rFonts w:ascii="Calibri" w:eastAsia="Calibri" w:hAnsi="Calibri" w:cs="Calibri"/>
          <w:i/>
          <w:sz w:val="20"/>
          <w:szCs w:val="20"/>
          <w:lang w:eastAsia="nn" w:bidi="nn"/>
        </w:rPr>
        <w:t xml:space="preserve"> finne gode og relevante indikatorar innan berekraftig utvikling er nytt og framleis under utvikling. Utarbeidinga av regionale og lokale indikatorar er eit viktig ledd i </w:t>
      </w:r>
      <w:r w:rsidRPr="00781CF5">
        <w:rPr>
          <w:rFonts w:ascii="Calibri" w:eastAsia="Calibri" w:hAnsi="Calibri" w:cs="Calibri" w:hint="eastAsia"/>
          <w:i/>
          <w:sz w:val="20"/>
          <w:szCs w:val="20"/>
          <w:lang w:eastAsia="nn" w:bidi="nn"/>
        </w:rPr>
        <w:t>å</w:t>
      </w:r>
      <w:r w:rsidRPr="00781CF5">
        <w:rPr>
          <w:rFonts w:ascii="Calibri" w:eastAsia="Calibri" w:hAnsi="Calibri" w:cs="Calibri"/>
          <w:i/>
          <w:sz w:val="20"/>
          <w:szCs w:val="20"/>
          <w:lang w:eastAsia="nn" w:bidi="nn"/>
        </w:rPr>
        <w:t xml:space="preserve"> omsette berekraftsm</w:t>
      </w:r>
      <w:r w:rsidRPr="00781CF5">
        <w:rPr>
          <w:rFonts w:ascii="Calibri" w:eastAsia="Calibri" w:hAnsi="Calibri" w:cs="Calibri" w:hint="eastAsia"/>
          <w:i/>
          <w:sz w:val="20"/>
          <w:szCs w:val="20"/>
          <w:lang w:eastAsia="nn" w:bidi="nn"/>
        </w:rPr>
        <w:t>å</w:t>
      </w:r>
      <w:r w:rsidRPr="00781CF5">
        <w:rPr>
          <w:rFonts w:ascii="Calibri" w:eastAsia="Calibri" w:hAnsi="Calibri" w:cs="Calibri"/>
          <w:i/>
          <w:sz w:val="20"/>
          <w:szCs w:val="20"/>
          <w:lang w:eastAsia="nn" w:bidi="nn"/>
        </w:rPr>
        <w:t>la til lokale forhold. Vestland fylkeskommune vil jobbe med eit indikatorsystem for oppf</w:t>
      </w:r>
      <w:r w:rsidRPr="00781CF5">
        <w:rPr>
          <w:rFonts w:ascii="Calibri" w:eastAsia="Calibri" w:hAnsi="Calibri" w:cs="Calibri" w:hint="eastAsia"/>
          <w:i/>
          <w:sz w:val="20"/>
          <w:szCs w:val="20"/>
          <w:lang w:eastAsia="nn" w:bidi="nn"/>
        </w:rPr>
        <w:t>ø</w:t>
      </w:r>
      <w:r w:rsidRPr="00781CF5">
        <w:rPr>
          <w:rFonts w:ascii="Calibri" w:eastAsia="Calibri" w:hAnsi="Calibri" w:cs="Calibri"/>
          <w:i/>
          <w:sz w:val="20"/>
          <w:szCs w:val="20"/>
          <w:lang w:eastAsia="nn" w:bidi="nn"/>
        </w:rPr>
        <w:t>lging av berekraftsm</w:t>
      </w:r>
      <w:r w:rsidRPr="00781CF5">
        <w:rPr>
          <w:rFonts w:ascii="Calibri" w:eastAsia="Calibri" w:hAnsi="Calibri" w:cs="Calibri" w:hint="eastAsia"/>
          <w:i/>
          <w:sz w:val="20"/>
          <w:szCs w:val="20"/>
          <w:lang w:eastAsia="nn" w:bidi="nn"/>
        </w:rPr>
        <w:t>å</w:t>
      </w:r>
      <w:r w:rsidRPr="00781CF5">
        <w:rPr>
          <w:rFonts w:ascii="Calibri" w:eastAsia="Calibri" w:hAnsi="Calibri" w:cs="Calibri"/>
          <w:i/>
          <w:sz w:val="20"/>
          <w:szCs w:val="20"/>
          <w:lang w:eastAsia="nn" w:bidi="nn"/>
        </w:rPr>
        <w:t>la i Vestland. Eit system for oppf</w:t>
      </w:r>
      <w:r w:rsidRPr="00781CF5">
        <w:rPr>
          <w:rFonts w:ascii="Calibri" w:eastAsia="Calibri" w:hAnsi="Calibri" w:cs="Calibri" w:hint="eastAsia"/>
          <w:i/>
          <w:sz w:val="20"/>
          <w:szCs w:val="20"/>
          <w:lang w:eastAsia="nn" w:bidi="nn"/>
        </w:rPr>
        <w:t>ø</w:t>
      </w:r>
      <w:r w:rsidRPr="00781CF5">
        <w:rPr>
          <w:rFonts w:ascii="Calibri" w:eastAsia="Calibri" w:hAnsi="Calibri" w:cs="Calibri"/>
          <w:i/>
          <w:sz w:val="20"/>
          <w:szCs w:val="20"/>
          <w:lang w:eastAsia="nn" w:bidi="nn"/>
        </w:rPr>
        <w:t>lging av berekraftsm</w:t>
      </w:r>
      <w:r w:rsidRPr="00781CF5">
        <w:rPr>
          <w:rFonts w:ascii="Calibri" w:eastAsia="Calibri" w:hAnsi="Calibri" w:cs="Calibri" w:hint="eastAsia"/>
          <w:i/>
          <w:sz w:val="20"/>
          <w:szCs w:val="20"/>
          <w:lang w:eastAsia="nn" w:bidi="nn"/>
        </w:rPr>
        <w:t>å</w:t>
      </w:r>
      <w:r w:rsidRPr="00781CF5">
        <w:rPr>
          <w:rFonts w:ascii="Calibri" w:eastAsia="Calibri" w:hAnsi="Calibri" w:cs="Calibri"/>
          <w:i/>
          <w:sz w:val="20"/>
          <w:szCs w:val="20"/>
          <w:lang w:eastAsia="nn" w:bidi="nn"/>
        </w:rPr>
        <w:t>la b</w:t>
      </w:r>
      <w:r w:rsidRPr="00781CF5">
        <w:rPr>
          <w:rFonts w:ascii="Calibri" w:eastAsia="Calibri" w:hAnsi="Calibri" w:cs="Calibri" w:hint="eastAsia"/>
          <w:i/>
          <w:sz w:val="20"/>
          <w:szCs w:val="20"/>
          <w:lang w:eastAsia="nn" w:bidi="nn"/>
        </w:rPr>
        <w:t>ø</w:t>
      </w:r>
      <w:r w:rsidRPr="00781CF5">
        <w:rPr>
          <w:rFonts w:ascii="Calibri" w:eastAsia="Calibri" w:hAnsi="Calibri" w:cs="Calibri"/>
          <w:i/>
          <w:sz w:val="20"/>
          <w:szCs w:val="20"/>
          <w:lang w:eastAsia="nn" w:bidi="nn"/>
        </w:rPr>
        <w:t>r ver</w:t>
      </w:r>
      <w:r w:rsidR="00A66BF2" w:rsidRPr="00781CF5">
        <w:rPr>
          <w:rFonts w:ascii="Calibri" w:eastAsia="Calibri" w:hAnsi="Calibri" w:cs="Calibri"/>
          <w:i/>
          <w:sz w:val="20"/>
          <w:szCs w:val="20"/>
          <w:lang w:eastAsia="nn" w:bidi="nn"/>
        </w:rPr>
        <w:t>a</w:t>
      </w:r>
      <w:r w:rsidRPr="00781CF5">
        <w:rPr>
          <w:rFonts w:ascii="Calibri" w:eastAsia="Calibri" w:hAnsi="Calibri" w:cs="Calibri"/>
          <w:i/>
          <w:sz w:val="20"/>
          <w:szCs w:val="20"/>
          <w:lang w:eastAsia="nn" w:bidi="nn"/>
        </w:rPr>
        <w:t xml:space="preserve"> integrert, systematisk og langsiktig. M</w:t>
      </w:r>
      <w:r w:rsidRPr="00781CF5">
        <w:rPr>
          <w:rFonts w:ascii="Calibri" w:eastAsia="Calibri" w:hAnsi="Calibri" w:cs="Calibri" w:hint="eastAsia"/>
          <w:i/>
          <w:sz w:val="20"/>
          <w:szCs w:val="20"/>
          <w:lang w:eastAsia="nn" w:bidi="nn"/>
        </w:rPr>
        <w:t>å</w:t>
      </w:r>
      <w:r w:rsidRPr="00781CF5">
        <w:rPr>
          <w:rFonts w:ascii="Calibri" w:eastAsia="Calibri" w:hAnsi="Calibri" w:cs="Calibri"/>
          <w:i/>
          <w:sz w:val="20"/>
          <w:szCs w:val="20"/>
          <w:lang w:eastAsia="nn" w:bidi="nn"/>
        </w:rPr>
        <w:t>lsettinga er at det i l</w:t>
      </w:r>
      <w:r w:rsidRPr="00781CF5">
        <w:rPr>
          <w:rFonts w:ascii="Calibri" w:eastAsia="Calibri" w:hAnsi="Calibri" w:cs="Calibri" w:hint="eastAsia"/>
          <w:i/>
          <w:sz w:val="20"/>
          <w:szCs w:val="20"/>
          <w:lang w:eastAsia="nn" w:bidi="nn"/>
        </w:rPr>
        <w:t>ø</w:t>
      </w:r>
      <w:r w:rsidRPr="00781CF5">
        <w:rPr>
          <w:rFonts w:ascii="Calibri" w:eastAsia="Calibri" w:hAnsi="Calibri" w:cs="Calibri"/>
          <w:i/>
          <w:sz w:val="20"/>
          <w:szCs w:val="20"/>
          <w:lang w:eastAsia="nn" w:bidi="nn"/>
        </w:rPr>
        <w:t>pet av inneverande valperiode blir utvikla eit heilskapleg indikatorsystem for Vestland</w:t>
      </w:r>
      <w:r w:rsidR="00A66BF2" w:rsidRPr="00781CF5">
        <w:rPr>
          <w:rFonts w:ascii="Calibri" w:eastAsia="Calibri" w:hAnsi="Calibri" w:cs="Calibri"/>
          <w:i/>
          <w:sz w:val="20"/>
          <w:szCs w:val="20"/>
          <w:lang w:eastAsia="nn" w:bidi="nn"/>
        </w:rPr>
        <w:t xml:space="preserve">. Voss herad </w:t>
      </w:r>
      <w:r w:rsidR="00733EA1" w:rsidRPr="00781CF5">
        <w:rPr>
          <w:rFonts w:ascii="Calibri" w:eastAsia="Calibri" w:hAnsi="Calibri" w:cs="Calibri"/>
          <w:i/>
          <w:sz w:val="20"/>
          <w:szCs w:val="20"/>
          <w:lang w:eastAsia="nn" w:bidi="nn"/>
        </w:rPr>
        <w:t xml:space="preserve">fylgjer Vestland fylkeskommune i arbeidet med å etablera eigne lokale indikatorar. </w:t>
      </w:r>
    </w:p>
    <w:p w14:paraId="4767F131" w14:textId="0D084E3A" w:rsidR="00DC49B3" w:rsidRPr="00DC49B3" w:rsidRDefault="00DC49B3">
      <w:pPr>
        <w:pStyle w:val="Fotnotetekst"/>
      </w:pPr>
    </w:p>
  </w:footnote>
  <w:footnote w:id="7">
    <w:p w14:paraId="49EA0A59" w14:textId="304F08FD" w:rsidR="00711EC3" w:rsidRPr="00F43F40" w:rsidRDefault="00711EC3">
      <w:pPr>
        <w:pStyle w:val="Fotnotetekst"/>
        <w:rPr>
          <w:i/>
        </w:rPr>
      </w:pPr>
      <w:r w:rsidRPr="00F43F40">
        <w:rPr>
          <w:rStyle w:val="Fotnotereferanse"/>
          <w:i/>
        </w:rPr>
        <w:footnoteRef/>
      </w:r>
      <w:r w:rsidRPr="00F43F40">
        <w:rPr>
          <w:i/>
        </w:rPr>
        <w:t xml:space="preserve"> </w:t>
      </w:r>
      <w:r w:rsidR="00EC581C" w:rsidRPr="00F43F40">
        <w:rPr>
          <w:i/>
        </w:rPr>
        <w:t xml:space="preserve">Refererer til satsingsområda klima og klimatilpassing (K), </w:t>
      </w:r>
      <w:r w:rsidR="00D357A3" w:rsidRPr="00F43F40">
        <w:rPr>
          <w:i/>
        </w:rPr>
        <w:t>Vossingane (V) og utanforskap (U).</w:t>
      </w:r>
    </w:p>
  </w:footnote>
  <w:footnote w:id="8">
    <w:p w14:paraId="49BFCE51" w14:textId="1AC809F0" w:rsidR="008E109A" w:rsidRPr="008E109A" w:rsidRDefault="008E109A">
      <w:pPr>
        <w:pStyle w:val="Fotnotetekst"/>
        <w:rPr>
          <w:lang w:val="nb-NO"/>
        </w:rPr>
      </w:pPr>
      <w:r>
        <w:rPr>
          <w:rStyle w:val="Fotnotereferanse"/>
        </w:rPr>
        <w:footnoteRef/>
      </w:r>
      <w:r w:rsidRPr="00B67EC4">
        <w:rPr>
          <w:lang w:val="nb-NO"/>
        </w:rPr>
        <w:t xml:space="preserve"> </w:t>
      </w:r>
      <w:r>
        <w:rPr>
          <w:lang w:val="nb-NO"/>
        </w:rPr>
        <w:t xml:space="preserve">Type plan: </w:t>
      </w:r>
      <w:r w:rsidR="006E3A27">
        <w:rPr>
          <w:lang w:val="nb-NO"/>
        </w:rPr>
        <w:t>Kommunedelplan (K), temaplan (T), handlingsplan (H)</w:t>
      </w:r>
      <w:r w:rsidR="00B67EC4">
        <w:rPr>
          <w:lang w:val="nb-NO"/>
        </w:rPr>
        <w:t>, strategi (S), detaljregulering (DR), policy (P)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815C6"/>
    <w:multiLevelType w:val="hybridMultilevel"/>
    <w:tmpl w:val="1736CFC2"/>
    <w:lvl w:ilvl="0" w:tplc="5D469B8E">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C70468E"/>
    <w:multiLevelType w:val="hybridMultilevel"/>
    <w:tmpl w:val="DD6E3FEE"/>
    <w:lvl w:ilvl="0" w:tplc="04140019">
      <w:start w:val="1"/>
      <w:numFmt w:val="lowerLetter"/>
      <w:lvlText w:val="%1."/>
      <w:lvlJc w:val="left"/>
      <w:pPr>
        <w:ind w:left="144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2" w15:restartNumberingAfterBreak="0">
    <w:nsid w:val="0D617F60"/>
    <w:multiLevelType w:val="hybridMultilevel"/>
    <w:tmpl w:val="C096F50E"/>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 w15:restartNumberingAfterBreak="0">
    <w:nsid w:val="11175621"/>
    <w:multiLevelType w:val="hybridMultilevel"/>
    <w:tmpl w:val="ED4AD9FC"/>
    <w:lvl w:ilvl="0" w:tplc="67742EFC">
      <w:start w:val="1"/>
      <w:numFmt w:val="bullet"/>
      <w:lvlText w:val=""/>
      <w:lvlJc w:val="left"/>
      <w:pPr>
        <w:tabs>
          <w:tab w:val="num" w:pos="720"/>
        </w:tabs>
        <w:ind w:left="720" w:hanging="360"/>
      </w:pPr>
      <w:rPr>
        <w:rFonts w:ascii="Symbol" w:hAnsi="Symbol" w:hint="default"/>
        <w:sz w:val="20"/>
      </w:rPr>
    </w:lvl>
    <w:lvl w:ilvl="1" w:tplc="FF98F40E" w:tentative="1">
      <w:start w:val="1"/>
      <w:numFmt w:val="bullet"/>
      <w:lvlText w:val=""/>
      <w:lvlJc w:val="left"/>
      <w:pPr>
        <w:tabs>
          <w:tab w:val="num" w:pos="1440"/>
        </w:tabs>
        <w:ind w:left="1440" w:hanging="360"/>
      </w:pPr>
      <w:rPr>
        <w:rFonts w:ascii="Symbol" w:hAnsi="Symbol" w:hint="default"/>
        <w:sz w:val="20"/>
      </w:rPr>
    </w:lvl>
    <w:lvl w:ilvl="2" w:tplc="8292A144" w:tentative="1">
      <w:start w:val="1"/>
      <w:numFmt w:val="bullet"/>
      <w:lvlText w:val=""/>
      <w:lvlJc w:val="left"/>
      <w:pPr>
        <w:tabs>
          <w:tab w:val="num" w:pos="2160"/>
        </w:tabs>
        <w:ind w:left="2160" w:hanging="360"/>
      </w:pPr>
      <w:rPr>
        <w:rFonts w:ascii="Symbol" w:hAnsi="Symbol" w:hint="default"/>
        <w:sz w:val="20"/>
      </w:rPr>
    </w:lvl>
    <w:lvl w:ilvl="3" w:tplc="5FFA572A" w:tentative="1">
      <w:start w:val="1"/>
      <w:numFmt w:val="bullet"/>
      <w:lvlText w:val=""/>
      <w:lvlJc w:val="left"/>
      <w:pPr>
        <w:tabs>
          <w:tab w:val="num" w:pos="2880"/>
        </w:tabs>
        <w:ind w:left="2880" w:hanging="360"/>
      </w:pPr>
      <w:rPr>
        <w:rFonts w:ascii="Symbol" w:hAnsi="Symbol" w:hint="default"/>
        <w:sz w:val="20"/>
      </w:rPr>
    </w:lvl>
    <w:lvl w:ilvl="4" w:tplc="604A5FA2" w:tentative="1">
      <w:start w:val="1"/>
      <w:numFmt w:val="bullet"/>
      <w:lvlText w:val=""/>
      <w:lvlJc w:val="left"/>
      <w:pPr>
        <w:tabs>
          <w:tab w:val="num" w:pos="3600"/>
        </w:tabs>
        <w:ind w:left="3600" w:hanging="360"/>
      </w:pPr>
      <w:rPr>
        <w:rFonts w:ascii="Symbol" w:hAnsi="Symbol" w:hint="default"/>
        <w:sz w:val="20"/>
      </w:rPr>
    </w:lvl>
    <w:lvl w:ilvl="5" w:tplc="3ECC7A0C" w:tentative="1">
      <w:start w:val="1"/>
      <w:numFmt w:val="bullet"/>
      <w:lvlText w:val=""/>
      <w:lvlJc w:val="left"/>
      <w:pPr>
        <w:tabs>
          <w:tab w:val="num" w:pos="4320"/>
        </w:tabs>
        <w:ind w:left="4320" w:hanging="360"/>
      </w:pPr>
      <w:rPr>
        <w:rFonts w:ascii="Symbol" w:hAnsi="Symbol" w:hint="default"/>
        <w:sz w:val="20"/>
      </w:rPr>
    </w:lvl>
    <w:lvl w:ilvl="6" w:tplc="BBAA1082" w:tentative="1">
      <w:start w:val="1"/>
      <w:numFmt w:val="bullet"/>
      <w:lvlText w:val=""/>
      <w:lvlJc w:val="left"/>
      <w:pPr>
        <w:tabs>
          <w:tab w:val="num" w:pos="5040"/>
        </w:tabs>
        <w:ind w:left="5040" w:hanging="360"/>
      </w:pPr>
      <w:rPr>
        <w:rFonts w:ascii="Symbol" w:hAnsi="Symbol" w:hint="default"/>
        <w:sz w:val="20"/>
      </w:rPr>
    </w:lvl>
    <w:lvl w:ilvl="7" w:tplc="D09455C4" w:tentative="1">
      <w:start w:val="1"/>
      <w:numFmt w:val="bullet"/>
      <w:lvlText w:val=""/>
      <w:lvlJc w:val="left"/>
      <w:pPr>
        <w:tabs>
          <w:tab w:val="num" w:pos="5760"/>
        </w:tabs>
        <w:ind w:left="5760" w:hanging="360"/>
      </w:pPr>
      <w:rPr>
        <w:rFonts w:ascii="Symbol" w:hAnsi="Symbol" w:hint="default"/>
        <w:sz w:val="20"/>
      </w:rPr>
    </w:lvl>
    <w:lvl w:ilvl="8" w:tplc="C602ED4C"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236477"/>
    <w:multiLevelType w:val="hybridMultilevel"/>
    <w:tmpl w:val="0DACCA70"/>
    <w:lvl w:ilvl="0" w:tplc="EB666DFE">
      <w:start w:val="1"/>
      <w:numFmt w:val="lowerRoman"/>
      <w:lvlText w:val="(%1)"/>
      <w:lvlJc w:val="left"/>
      <w:pPr>
        <w:ind w:left="1440" w:hanging="72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 w15:restartNumberingAfterBreak="0">
    <w:nsid w:val="20A756BB"/>
    <w:multiLevelType w:val="hybridMultilevel"/>
    <w:tmpl w:val="E84C5C18"/>
    <w:lvl w:ilvl="0" w:tplc="65D402F6">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286E3965"/>
    <w:multiLevelType w:val="hybridMultilevel"/>
    <w:tmpl w:val="185265A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C8105B8"/>
    <w:multiLevelType w:val="hybridMultilevel"/>
    <w:tmpl w:val="FBF22686"/>
    <w:lvl w:ilvl="0" w:tplc="B80E75C8">
      <w:start w:val="1"/>
      <w:numFmt w:val="lowerRoman"/>
      <w:lvlText w:val="(%1)"/>
      <w:lvlJc w:val="left"/>
      <w:pPr>
        <w:ind w:left="1440" w:hanging="72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8" w15:restartNumberingAfterBreak="0">
    <w:nsid w:val="2EE712DA"/>
    <w:multiLevelType w:val="hybridMultilevel"/>
    <w:tmpl w:val="E8EC615A"/>
    <w:lvl w:ilvl="0" w:tplc="08140001">
      <w:start w:val="1"/>
      <w:numFmt w:val="bullet"/>
      <w:lvlText w:val=""/>
      <w:lvlJc w:val="left"/>
      <w:pPr>
        <w:ind w:left="765" w:hanging="360"/>
      </w:pPr>
      <w:rPr>
        <w:rFonts w:ascii="Symbol" w:hAnsi="Symbol" w:hint="default"/>
      </w:rPr>
    </w:lvl>
    <w:lvl w:ilvl="1" w:tplc="08140003" w:tentative="1">
      <w:start w:val="1"/>
      <w:numFmt w:val="bullet"/>
      <w:lvlText w:val="o"/>
      <w:lvlJc w:val="left"/>
      <w:pPr>
        <w:ind w:left="1485" w:hanging="360"/>
      </w:pPr>
      <w:rPr>
        <w:rFonts w:ascii="Courier New" w:hAnsi="Courier New" w:cs="Courier New" w:hint="default"/>
      </w:rPr>
    </w:lvl>
    <w:lvl w:ilvl="2" w:tplc="08140005" w:tentative="1">
      <w:start w:val="1"/>
      <w:numFmt w:val="bullet"/>
      <w:lvlText w:val=""/>
      <w:lvlJc w:val="left"/>
      <w:pPr>
        <w:ind w:left="2205" w:hanging="360"/>
      </w:pPr>
      <w:rPr>
        <w:rFonts w:ascii="Wingdings" w:hAnsi="Wingdings" w:hint="default"/>
      </w:rPr>
    </w:lvl>
    <w:lvl w:ilvl="3" w:tplc="08140001" w:tentative="1">
      <w:start w:val="1"/>
      <w:numFmt w:val="bullet"/>
      <w:lvlText w:val=""/>
      <w:lvlJc w:val="left"/>
      <w:pPr>
        <w:ind w:left="2925" w:hanging="360"/>
      </w:pPr>
      <w:rPr>
        <w:rFonts w:ascii="Symbol" w:hAnsi="Symbol" w:hint="default"/>
      </w:rPr>
    </w:lvl>
    <w:lvl w:ilvl="4" w:tplc="08140003" w:tentative="1">
      <w:start w:val="1"/>
      <w:numFmt w:val="bullet"/>
      <w:lvlText w:val="o"/>
      <w:lvlJc w:val="left"/>
      <w:pPr>
        <w:ind w:left="3645" w:hanging="360"/>
      </w:pPr>
      <w:rPr>
        <w:rFonts w:ascii="Courier New" w:hAnsi="Courier New" w:cs="Courier New" w:hint="default"/>
      </w:rPr>
    </w:lvl>
    <w:lvl w:ilvl="5" w:tplc="08140005" w:tentative="1">
      <w:start w:val="1"/>
      <w:numFmt w:val="bullet"/>
      <w:lvlText w:val=""/>
      <w:lvlJc w:val="left"/>
      <w:pPr>
        <w:ind w:left="4365" w:hanging="360"/>
      </w:pPr>
      <w:rPr>
        <w:rFonts w:ascii="Wingdings" w:hAnsi="Wingdings" w:hint="default"/>
      </w:rPr>
    </w:lvl>
    <w:lvl w:ilvl="6" w:tplc="08140001" w:tentative="1">
      <w:start w:val="1"/>
      <w:numFmt w:val="bullet"/>
      <w:lvlText w:val=""/>
      <w:lvlJc w:val="left"/>
      <w:pPr>
        <w:ind w:left="5085" w:hanging="360"/>
      </w:pPr>
      <w:rPr>
        <w:rFonts w:ascii="Symbol" w:hAnsi="Symbol" w:hint="default"/>
      </w:rPr>
    </w:lvl>
    <w:lvl w:ilvl="7" w:tplc="08140003" w:tentative="1">
      <w:start w:val="1"/>
      <w:numFmt w:val="bullet"/>
      <w:lvlText w:val="o"/>
      <w:lvlJc w:val="left"/>
      <w:pPr>
        <w:ind w:left="5805" w:hanging="360"/>
      </w:pPr>
      <w:rPr>
        <w:rFonts w:ascii="Courier New" w:hAnsi="Courier New" w:cs="Courier New" w:hint="default"/>
      </w:rPr>
    </w:lvl>
    <w:lvl w:ilvl="8" w:tplc="08140005" w:tentative="1">
      <w:start w:val="1"/>
      <w:numFmt w:val="bullet"/>
      <w:lvlText w:val=""/>
      <w:lvlJc w:val="left"/>
      <w:pPr>
        <w:ind w:left="6525" w:hanging="360"/>
      </w:pPr>
      <w:rPr>
        <w:rFonts w:ascii="Wingdings" w:hAnsi="Wingdings" w:hint="default"/>
      </w:rPr>
    </w:lvl>
  </w:abstractNum>
  <w:abstractNum w:abstractNumId="9" w15:restartNumberingAfterBreak="0">
    <w:nsid w:val="2FB85C95"/>
    <w:multiLevelType w:val="hybridMultilevel"/>
    <w:tmpl w:val="FBF4513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9135603"/>
    <w:multiLevelType w:val="hybridMultilevel"/>
    <w:tmpl w:val="DE48274E"/>
    <w:lvl w:ilvl="0" w:tplc="316A17B8">
      <w:start w:val="1"/>
      <w:numFmt w:val="bullet"/>
      <w:lvlText w:val=""/>
      <w:lvlJc w:val="left"/>
      <w:pPr>
        <w:ind w:left="720" w:hanging="360"/>
      </w:pPr>
      <w:rPr>
        <w:rFonts w:ascii="Symbol" w:hAnsi="Symbol" w:hint="default"/>
      </w:rPr>
    </w:lvl>
    <w:lvl w:ilvl="1" w:tplc="361C301A">
      <w:start w:val="1"/>
      <w:numFmt w:val="bullet"/>
      <w:lvlText w:val="o"/>
      <w:lvlJc w:val="left"/>
      <w:pPr>
        <w:ind w:left="1440" w:hanging="360"/>
      </w:pPr>
      <w:rPr>
        <w:rFonts w:ascii="Courier New" w:hAnsi="Courier New" w:hint="default"/>
      </w:rPr>
    </w:lvl>
    <w:lvl w:ilvl="2" w:tplc="C3C26BDC">
      <w:start w:val="1"/>
      <w:numFmt w:val="bullet"/>
      <w:lvlText w:val=""/>
      <w:lvlJc w:val="left"/>
      <w:pPr>
        <w:ind w:left="2160" w:hanging="360"/>
      </w:pPr>
      <w:rPr>
        <w:rFonts w:ascii="Wingdings" w:hAnsi="Wingdings" w:hint="default"/>
      </w:rPr>
    </w:lvl>
    <w:lvl w:ilvl="3" w:tplc="62385734">
      <w:start w:val="1"/>
      <w:numFmt w:val="bullet"/>
      <w:lvlText w:val=""/>
      <w:lvlJc w:val="left"/>
      <w:pPr>
        <w:ind w:left="2880" w:hanging="360"/>
      </w:pPr>
      <w:rPr>
        <w:rFonts w:ascii="Symbol" w:hAnsi="Symbol" w:hint="default"/>
      </w:rPr>
    </w:lvl>
    <w:lvl w:ilvl="4" w:tplc="B6FEBEB0">
      <w:start w:val="1"/>
      <w:numFmt w:val="bullet"/>
      <w:lvlText w:val="o"/>
      <w:lvlJc w:val="left"/>
      <w:pPr>
        <w:ind w:left="3600" w:hanging="360"/>
      </w:pPr>
      <w:rPr>
        <w:rFonts w:ascii="Courier New" w:hAnsi="Courier New" w:hint="default"/>
      </w:rPr>
    </w:lvl>
    <w:lvl w:ilvl="5" w:tplc="D8BEA320">
      <w:start w:val="1"/>
      <w:numFmt w:val="bullet"/>
      <w:lvlText w:val=""/>
      <w:lvlJc w:val="left"/>
      <w:pPr>
        <w:ind w:left="4320" w:hanging="360"/>
      </w:pPr>
      <w:rPr>
        <w:rFonts w:ascii="Wingdings" w:hAnsi="Wingdings" w:hint="default"/>
      </w:rPr>
    </w:lvl>
    <w:lvl w:ilvl="6" w:tplc="792619A2">
      <w:start w:val="1"/>
      <w:numFmt w:val="bullet"/>
      <w:lvlText w:val=""/>
      <w:lvlJc w:val="left"/>
      <w:pPr>
        <w:ind w:left="5040" w:hanging="360"/>
      </w:pPr>
      <w:rPr>
        <w:rFonts w:ascii="Symbol" w:hAnsi="Symbol" w:hint="default"/>
      </w:rPr>
    </w:lvl>
    <w:lvl w:ilvl="7" w:tplc="A07AFE46">
      <w:start w:val="1"/>
      <w:numFmt w:val="bullet"/>
      <w:lvlText w:val="o"/>
      <w:lvlJc w:val="left"/>
      <w:pPr>
        <w:ind w:left="5760" w:hanging="360"/>
      </w:pPr>
      <w:rPr>
        <w:rFonts w:ascii="Courier New" w:hAnsi="Courier New" w:hint="default"/>
      </w:rPr>
    </w:lvl>
    <w:lvl w:ilvl="8" w:tplc="4C7C84B2">
      <w:start w:val="1"/>
      <w:numFmt w:val="bullet"/>
      <w:lvlText w:val=""/>
      <w:lvlJc w:val="left"/>
      <w:pPr>
        <w:ind w:left="6480" w:hanging="360"/>
      </w:pPr>
      <w:rPr>
        <w:rFonts w:ascii="Wingdings" w:hAnsi="Wingdings" w:hint="default"/>
      </w:rPr>
    </w:lvl>
  </w:abstractNum>
  <w:abstractNum w:abstractNumId="11" w15:restartNumberingAfterBreak="0">
    <w:nsid w:val="3B0C68C1"/>
    <w:multiLevelType w:val="hybridMultilevel"/>
    <w:tmpl w:val="E1D070C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44536363"/>
    <w:multiLevelType w:val="hybridMultilevel"/>
    <w:tmpl w:val="9D9871EA"/>
    <w:lvl w:ilvl="0" w:tplc="0414000F">
      <w:start w:val="1"/>
      <w:numFmt w:val="decimal"/>
      <w:lvlText w:val="%1."/>
      <w:lvlJc w:val="left"/>
      <w:pPr>
        <w:ind w:left="720" w:hanging="360"/>
      </w:pPr>
      <w:rPr>
        <w:rFont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8727457"/>
    <w:multiLevelType w:val="hybridMultilevel"/>
    <w:tmpl w:val="420882B8"/>
    <w:lvl w:ilvl="0" w:tplc="E17ABE8E">
      <w:start w:val="1"/>
      <w:numFmt w:val="bullet"/>
      <w:lvlText w:val="o"/>
      <w:lvlJc w:val="left"/>
      <w:pPr>
        <w:tabs>
          <w:tab w:val="num" w:pos="1068"/>
        </w:tabs>
        <w:ind w:left="1068" w:hanging="360"/>
      </w:pPr>
      <w:rPr>
        <w:rFonts w:ascii="Courier New" w:hAnsi="Courier New" w:cs="Courier New" w:hint="default"/>
        <w:sz w:val="20"/>
      </w:rPr>
    </w:lvl>
    <w:lvl w:ilvl="1" w:tplc="DC9AAB88">
      <w:start w:val="1"/>
      <w:numFmt w:val="bullet"/>
      <w:lvlText w:val=""/>
      <w:lvlJc w:val="left"/>
      <w:pPr>
        <w:tabs>
          <w:tab w:val="num" w:pos="1788"/>
        </w:tabs>
        <w:ind w:left="1788" w:hanging="360"/>
      </w:pPr>
      <w:rPr>
        <w:rFonts w:ascii="Symbol" w:hAnsi="Symbol" w:hint="default"/>
        <w:sz w:val="20"/>
      </w:rPr>
    </w:lvl>
    <w:lvl w:ilvl="2" w:tplc="3668BDBC" w:tentative="1">
      <w:start w:val="1"/>
      <w:numFmt w:val="bullet"/>
      <w:lvlText w:val=""/>
      <w:lvlJc w:val="left"/>
      <w:pPr>
        <w:tabs>
          <w:tab w:val="num" w:pos="2508"/>
        </w:tabs>
        <w:ind w:left="2508" w:hanging="360"/>
      </w:pPr>
      <w:rPr>
        <w:rFonts w:ascii="Symbol" w:hAnsi="Symbol" w:hint="default"/>
        <w:sz w:val="20"/>
      </w:rPr>
    </w:lvl>
    <w:lvl w:ilvl="3" w:tplc="7B3045BE" w:tentative="1">
      <w:start w:val="1"/>
      <w:numFmt w:val="bullet"/>
      <w:lvlText w:val=""/>
      <w:lvlJc w:val="left"/>
      <w:pPr>
        <w:tabs>
          <w:tab w:val="num" w:pos="3228"/>
        </w:tabs>
        <w:ind w:left="3228" w:hanging="360"/>
      </w:pPr>
      <w:rPr>
        <w:rFonts w:ascii="Symbol" w:hAnsi="Symbol" w:hint="default"/>
        <w:sz w:val="20"/>
      </w:rPr>
    </w:lvl>
    <w:lvl w:ilvl="4" w:tplc="0F72F742" w:tentative="1">
      <w:start w:val="1"/>
      <w:numFmt w:val="bullet"/>
      <w:lvlText w:val=""/>
      <w:lvlJc w:val="left"/>
      <w:pPr>
        <w:tabs>
          <w:tab w:val="num" w:pos="3948"/>
        </w:tabs>
        <w:ind w:left="3948" w:hanging="360"/>
      </w:pPr>
      <w:rPr>
        <w:rFonts w:ascii="Symbol" w:hAnsi="Symbol" w:hint="default"/>
        <w:sz w:val="20"/>
      </w:rPr>
    </w:lvl>
    <w:lvl w:ilvl="5" w:tplc="5F9E9D86" w:tentative="1">
      <w:start w:val="1"/>
      <w:numFmt w:val="bullet"/>
      <w:lvlText w:val=""/>
      <w:lvlJc w:val="left"/>
      <w:pPr>
        <w:tabs>
          <w:tab w:val="num" w:pos="4668"/>
        </w:tabs>
        <w:ind w:left="4668" w:hanging="360"/>
      </w:pPr>
      <w:rPr>
        <w:rFonts w:ascii="Symbol" w:hAnsi="Symbol" w:hint="default"/>
        <w:sz w:val="20"/>
      </w:rPr>
    </w:lvl>
    <w:lvl w:ilvl="6" w:tplc="CAB6517A" w:tentative="1">
      <w:start w:val="1"/>
      <w:numFmt w:val="bullet"/>
      <w:lvlText w:val=""/>
      <w:lvlJc w:val="left"/>
      <w:pPr>
        <w:tabs>
          <w:tab w:val="num" w:pos="5388"/>
        </w:tabs>
        <w:ind w:left="5388" w:hanging="360"/>
      </w:pPr>
      <w:rPr>
        <w:rFonts w:ascii="Symbol" w:hAnsi="Symbol" w:hint="default"/>
        <w:sz w:val="20"/>
      </w:rPr>
    </w:lvl>
    <w:lvl w:ilvl="7" w:tplc="17069F68" w:tentative="1">
      <w:start w:val="1"/>
      <w:numFmt w:val="bullet"/>
      <w:lvlText w:val=""/>
      <w:lvlJc w:val="left"/>
      <w:pPr>
        <w:tabs>
          <w:tab w:val="num" w:pos="6108"/>
        </w:tabs>
        <w:ind w:left="6108" w:hanging="360"/>
      </w:pPr>
      <w:rPr>
        <w:rFonts w:ascii="Symbol" w:hAnsi="Symbol" w:hint="default"/>
        <w:sz w:val="20"/>
      </w:rPr>
    </w:lvl>
    <w:lvl w:ilvl="8" w:tplc="DFD6B0DA" w:tentative="1">
      <w:start w:val="1"/>
      <w:numFmt w:val="bullet"/>
      <w:lvlText w:val=""/>
      <w:lvlJc w:val="left"/>
      <w:pPr>
        <w:tabs>
          <w:tab w:val="num" w:pos="6828"/>
        </w:tabs>
        <w:ind w:left="6828" w:hanging="360"/>
      </w:pPr>
      <w:rPr>
        <w:rFonts w:ascii="Symbol" w:hAnsi="Symbol" w:hint="default"/>
        <w:sz w:val="20"/>
      </w:rPr>
    </w:lvl>
  </w:abstractNum>
  <w:abstractNum w:abstractNumId="14" w15:restartNumberingAfterBreak="0">
    <w:nsid w:val="52042315"/>
    <w:multiLevelType w:val="hybridMultilevel"/>
    <w:tmpl w:val="BE207326"/>
    <w:lvl w:ilvl="0" w:tplc="0414000F">
      <w:start w:val="1"/>
      <w:numFmt w:val="decimal"/>
      <w:lvlText w:val="%1."/>
      <w:lvlJc w:val="left"/>
      <w:pPr>
        <w:ind w:left="720" w:hanging="360"/>
      </w:pPr>
      <w:rPr>
        <w:rFont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2B65E21"/>
    <w:multiLevelType w:val="hybridMultilevel"/>
    <w:tmpl w:val="3F7A8674"/>
    <w:lvl w:ilvl="0" w:tplc="24820738">
      <w:numFmt w:val="bullet"/>
      <w:lvlText w:val=""/>
      <w:lvlJc w:val="left"/>
      <w:pPr>
        <w:ind w:left="720" w:hanging="360"/>
      </w:pPr>
      <w:rPr>
        <w:rFonts w:ascii="Symbol" w:eastAsiaTheme="minorHAnsi" w:hAnsi="Symbol"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6" w15:restartNumberingAfterBreak="0">
    <w:nsid w:val="53EF31DE"/>
    <w:multiLevelType w:val="hybridMultilevel"/>
    <w:tmpl w:val="C29C539A"/>
    <w:lvl w:ilvl="0" w:tplc="7C182D42">
      <w:start w:val="1"/>
      <w:numFmt w:val="lowerRoman"/>
      <w:lvlText w:val="(%1)"/>
      <w:lvlJc w:val="left"/>
      <w:pPr>
        <w:ind w:left="1440" w:hanging="72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7" w15:restartNumberingAfterBreak="0">
    <w:nsid w:val="579545A4"/>
    <w:multiLevelType w:val="hybridMultilevel"/>
    <w:tmpl w:val="B576130A"/>
    <w:lvl w:ilvl="0" w:tplc="8C66A5C2">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88F2765"/>
    <w:multiLevelType w:val="hybridMultilevel"/>
    <w:tmpl w:val="7ED8A3F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9351A03"/>
    <w:multiLevelType w:val="hybridMultilevel"/>
    <w:tmpl w:val="368A9B0C"/>
    <w:lvl w:ilvl="0" w:tplc="83BE8A46">
      <w:start w:val="1"/>
      <w:numFmt w:val="lowerRoman"/>
      <w:lvlText w:val="(%1)"/>
      <w:lvlJc w:val="left"/>
      <w:pPr>
        <w:ind w:left="1440" w:hanging="72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0" w15:restartNumberingAfterBreak="0">
    <w:nsid w:val="59CB1888"/>
    <w:multiLevelType w:val="hybridMultilevel"/>
    <w:tmpl w:val="804ED6B6"/>
    <w:lvl w:ilvl="0" w:tplc="0B62EF5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091573F"/>
    <w:multiLevelType w:val="hybridMultilevel"/>
    <w:tmpl w:val="4204E3D4"/>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62995802"/>
    <w:multiLevelType w:val="hybridMultilevel"/>
    <w:tmpl w:val="1A7EA234"/>
    <w:lvl w:ilvl="0" w:tplc="E1200946">
      <w:start w:val="1"/>
      <w:numFmt w:val="bullet"/>
      <w:lvlText w:val=""/>
      <w:lvlJc w:val="left"/>
      <w:pPr>
        <w:tabs>
          <w:tab w:val="num" w:pos="720"/>
        </w:tabs>
        <w:ind w:left="720" w:hanging="360"/>
      </w:pPr>
      <w:rPr>
        <w:rFonts w:ascii="Symbol" w:hAnsi="Symbol" w:hint="default"/>
        <w:sz w:val="20"/>
      </w:rPr>
    </w:lvl>
    <w:lvl w:ilvl="1" w:tplc="2F7618F8">
      <w:start w:val="1"/>
      <w:numFmt w:val="bullet"/>
      <w:lvlText w:val=""/>
      <w:lvlJc w:val="left"/>
      <w:pPr>
        <w:tabs>
          <w:tab w:val="num" w:pos="1440"/>
        </w:tabs>
        <w:ind w:left="1440" w:hanging="360"/>
      </w:pPr>
      <w:rPr>
        <w:rFonts w:ascii="Symbol" w:hAnsi="Symbol" w:hint="default"/>
        <w:sz w:val="20"/>
      </w:rPr>
    </w:lvl>
    <w:lvl w:ilvl="2" w:tplc="36AE3006">
      <w:start w:val="1"/>
      <w:numFmt w:val="bullet"/>
      <w:lvlText w:val=""/>
      <w:lvlJc w:val="left"/>
      <w:pPr>
        <w:tabs>
          <w:tab w:val="num" w:pos="2160"/>
        </w:tabs>
        <w:ind w:left="2160" w:hanging="360"/>
      </w:pPr>
      <w:rPr>
        <w:rFonts w:ascii="Symbol" w:hAnsi="Symbol" w:hint="default"/>
        <w:sz w:val="20"/>
      </w:rPr>
    </w:lvl>
    <w:lvl w:ilvl="3" w:tplc="D0D06D00">
      <w:start w:val="1"/>
      <w:numFmt w:val="bullet"/>
      <w:lvlText w:val=""/>
      <w:lvlJc w:val="left"/>
      <w:pPr>
        <w:tabs>
          <w:tab w:val="num" w:pos="2880"/>
        </w:tabs>
        <w:ind w:left="2880" w:hanging="360"/>
      </w:pPr>
      <w:rPr>
        <w:rFonts w:ascii="Symbol" w:hAnsi="Symbol" w:hint="default"/>
        <w:sz w:val="20"/>
      </w:rPr>
    </w:lvl>
    <w:lvl w:ilvl="4" w:tplc="14B60406">
      <w:start w:val="1"/>
      <w:numFmt w:val="bullet"/>
      <w:lvlText w:val=""/>
      <w:lvlJc w:val="left"/>
      <w:pPr>
        <w:tabs>
          <w:tab w:val="num" w:pos="3600"/>
        </w:tabs>
        <w:ind w:left="3600" w:hanging="360"/>
      </w:pPr>
      <w:rPr>
        <w:rFonts w:ascii="Symbol" w:hAnsi="Symbol" w:hint="default"/>
        <w:sz w:val="20"/>
      </w:rPr>
    </w:lvl>
    <w:lvl w:ilvl="5" w:tplc="C7744988">
      <w:start w:val="1"/>
      <w:numFmt w:val="bullet"/>
      <w:lvlText w:val=""/>
      <w:lvlJc w:val="left"/>
      <w:pPr>
        <w:tabs>
          <w:tab w:val="num" w:pos="4320"/>
        </w:tabs>
        <w:ind w:left="4320" w:hanging="360"/>
      </w:pPr>
      <w:rPr>
        <w:rFonts w:ascii="Symbol" w:hAnsi="Symbol" w:hint="default"/>
        <w:sz w:val="20"/>
      </w:rPr>
    </w:lvl>
    <w:lvl w:ilvl="6" w:tplc="360CB734">
      <w:start w:val="1"/>
      <w:numFmt w:val="bullet"/>
      <w:lvlText w:val=""/>
      <w:lvlJc w:val="left"/>
      <w:pPr>
        <w:tabs>
          <w:tab w:val="num" w:pos="5040"/>
        </w:tabs>
        <w:ind w:left="5040" w:hanging="360"/>
      </w:pPr>
      <w:rPr>
        <w:rFonts w:ascii="Symbol" w:hAnsi="Symbol" w:hint="default"/>
        <w:sz w:val="20"/>
      </w:rPr>
    </w:lvl>
    <w:lvl w:ilvl="7" w:tplc="D7DA7CB8">
      <w:start w:val="1"/>
      <w:numFmt w:val="bullet"/>
      <w:lvlText w:val=""/>
      <w:lvlJc w:val="left"/>
      <w:pPr>
        <w:tabs>
          <w:tab w:val="num" w:pos="5760"/>
        </w:tabs>
        <w:ind w:left="5760" w:hanging="360"/>
      </w:pPr>
      <w:rPr>
        <w:rFonts w:ascii="Symbol" w:hAnsi="Symbol" w:hint="default"/>
        <w:sz w:val="20"/>
      </w:rPr>
    </w:lvl>
    <w:lvl w:ilvl="8" w:tplc="02AAB0B6">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A34008"/>
    <w:multiLevelType w:val="hybridMultilevel"/>
    <w:tmpl w:val="40CAD24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4" w15:restartNumberingAfterBreak="0">
    <w:nsid w:val="7F0066F6"/>
    <w:multiLevelType w:val="hybridMultilevel"/>
    <w:tmpl w:val="D63EC396"/>
    <w:lvl w:ilvl="0" w:tplc="CEDC82D6">
      <w:numFmt w:val="bullet"/>
      <w:lvlText w:val="-"/>
      <w:lvlJc w:val="left"/>
      <w:pPr>
        <w:ind w:left="1125" w:hanging="360"/>
      </w:pPr>
      <w:rPr>
        <w:rFonts w:ascii="Calibri" w:eastAsia="Calibri" w:hAnsi="Calibri" w:cs="Calibri" w:hint="default"/>
      </w:rPr>
    </w:lvl>
    <w:lvl w:ilvl="1" w:tplc="04140003" w:tentative="1">
      <w:start w:val="1"/>
      <w:numFmt w:val="bullet"/>
      <w:lvlText w:val="o"/>
      <w:lvlJc w:val="left"/>
      <w:pPr>
        <w:ind w:left="1845" w:hanging="360"/>
      </w:pPr>
      <w:rPr>
        <w:rFonts w:ascii="Courier New" w:hAnsi="Courier New" w:cs="Courier New" w:hint="default"/>
      </w:rPr>
    </w:lvl>
    <w:lvl w:ilvl="2" w:tplc="04140005" w:tentative="1">
      <w:start w:val="1"/>
      <w:numFmt w:val="bullet"/>
      <w:lvlText w:val=""/>
      <w:lvlJc w:val="left"/>
      <w:pPr>
        <w:ind w:left="2565" w:hanging="360"/>
      </w:pPr>
      <w:rPr>
        <w:rFonts w:ascii="Wingdings" w:hAnsi="Wingdings" w:hint="default"/>
      </w:rPr>
    </w:lvl>
    <w:lvl w:ilvl="3" w:tplc="04140001" w:tentative="1">
      <w:start w:val="1"/>
      <w:numFmt w:val="bullet"/>
      <w:lvlText w:val=""/>
      <w:lvlJc w:val="left"/>
      <w:pPr>
        <w:ind w:left="3285" w:hanging="360"/>
      </w:pPr>
      <w:rPr>
        <w:rFonts w:ascii="Symbol" w:hAnsi="Symbol" w:hint="default"/>
      </w:rPr>
    </w:lvl>
    <w:lvl w:ilvl="4" w:tplc="04140003" w:tentative="1">
      <w:start w:val="1"/>
      <w:numFmt w:val="bullet"/>
      <w:lvlText w:val="o"/>
      <w:lvlJc w:val="left"/>
      <w:pPr>
        <w:ind w:left="4005" w:hanging="360"/>
      </w:pPr>
      <w:rPr>
        <w:rFonts w:ascii="Courier New" w:hAnsi="Courier New" w:cs="Courier New" w:hint="default"/>
      </w:rPr>
    </w:lvl>
    <w:lvl w:ilvl="5" w:tplc="04140005" w:tentative="1">
      <w:start w:val="1"/>
      <w:numFmt w:val="bullet"/>
      <w:lvlText w:val=""/>
      <w:lvlJc w:val="left"/>
      <w:pPr>
        <w:ind w:left="4725" w:hanging="360"/>
      </w:pPr>
      <w:rPr>
        <w:rFonts w:ascii="Wingdings" w:hAnsi="Wingdings" w:hint="default"/>
      </w:rPr>
    </w:lvl>
    <w:lvl w:ilvl="6" w:tplc="04140001" w:tentative="1">
      <w:start w:val="1"/>
      <w:numFmt w:val="bullet"/>
      <w:lvlText w:val=""/>
      <w:lvlJc w:val="left"/>
      <w:pPr>
        <w:ind w:left="5445" w:hanging="360"/>
      </w:pPr>
      <w:rPr>
        <w:rFonts w:ascii="Symbol" w:hAnsi="Symbol" w:hint="default"/>
      </w:rPr>
    </w:lvl>
    <w:lvl w:ilvl="7" w:tplc="04140003" w:tentative="1">
      <w:start w:val="1"/>
      <w:numFmt w:val="bullet"/>
      <w:lvlText w:val="o"/>
      <w:lvlJc w:val="left"/>
      <w:pPr>
        <w:ind w:left="6165" w:hanging="360"/>
      </w:pPr>
      <w:rPr>
        <w:rFonts w:ascii="Courier New" w:hAnsi="Courier New" w:cs="Courier New" w:hint="default"/>
      </w:rPr>
    </w:lvl>
    <w:lvl w:ilvl="8" w:tplc="04140005" w:tentative="1">
      <w:start w:val="1"/>
      <w:numFmt w:val="bullet"/>
      <w:lvlText w:val=""/>
      <w:lvlJc w:val="left"/>
      <w:pPr>
        <w:ind w:left="6885" w:hanging="360"/>
      </w:pPr>
      <w:rPr>
        <w:rFonts w:ascii="Wingdings" w:hAnsi="Wingdings" w:hint="default"/>
      </w:rPr>
    </w:lvl>
  </w:abstractNum>
  <w:num w:numId="1">
    <w:abstractNumId w:val="10"/>
  </w:num>
  <w:num w:numId="2">
    <w:abstractNumId w:val="12"/>
  </w:num>
  <w:num w:numId="3">
    <w:abstractNumId w:val="6"/>
  </w:num>
  <w:num w:numId="4">
    <w:abstractNumId w:val="18"/>
  </w:num>
  <w:num w:numId="5">
    <w:abstractNumId w:val="21"/>
  </w:num>
  <w:num w:numId="6">
    <w:abstractNumId w:val="9"/>
  </w:num>
  <w:num w:numId="7">
    <w:abstractNumId w:val="14"/>
  </w:num>
  <w:num w:numId="8">
    <w:abstractNumId w:val="2"/>
  </w:num>
  <w:num w:numId="9">
    <w:abstractNumId w:val="13"/>
  </w:num>
  <w:num w:numId="10">
    <w:abstractNumId w:val="15"/>
  </w:num>
  <w:num w:numId="11">
    <w:abstractNumId w:val="1"/>
  </w:num>
  <w:num w:numId="12">
    <w:abstractNumId w:val="20"/>
  </w:num>
  <w:num w:numId="13">
    <w:abstractNumId w:val="5"/>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3"/>
  </w:num>
  <w:num w:numId="17">
    <w:abstractNumId w:val="8"/>
  </w:num>
  <w:num w:numId="18">
    <w:abstractNumId w:val="24"/>
  </w:num>
  <w:num w:numId="19">
    <w:abstractNumId w:val="0"/>
  </w:num>
  <w:num w:numId="20">
    <w:abstractNumId w:val="17"/>
  </w:num>
  <w:num w:numId="21">
    <w:abstractNumId w:val="11"/>
  </w:num>
  <w:num w:numId="22">
    <w:abstractNumId w:val="7"/>
  </w:num>
  <w:num w:numId="23">
    <w:abstractNumId w:val="16"/>
  </w:num>
  <w:num w:numId="24">
    <w:abstractNumId w:val="19"/>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1B3"/>
    <w:rsid w:val="000006AC"/>
    <w:rsid w:val="00000C7B"/>
    <w:rsid w:val="00001408"/>
    <w:rsid w:val="000021E8"/>
    <w:rsid w:val="00003A69"/>
    <w:rsid w:val="00003C19"/>
    <w:rsid w:val="000057A3"/>
    <w:rsid w:val="000066DD"/>
    <w:rsid w:val="00010558"/>
    <w:rsid w:val="000106C7"/>
    <w:rsid w:val="00011372"/>
    <w:rsid w:val="000114AB"/>
    <w:rsid w:val="00011E58"/>
    <w:rsid w:val="0001300F"/>
    <w:rsid w:val="000143C2"/>
    <w:rsid w:val="00014C53"/>
    <w:rsid w:val="00014E70"/>
    <w:rsid w:val="00015916"/>
    <w:rsid w:val="00016741"/>
    <w:rsid w:val="00017C13"/>
    <w:rsid w:val="00017EE1"/>
    <w:rsid w:val="00020189"/>
    <w:rsid w:val="000211F7"/>
    <w:rsid w:val="00021C2E"/>
    <w:rsid w:val="00021C4B"/>
    <w:rsid w:val="00022016"/>
    <w:rsid w:val="00022E36"/>
    <w:rsid w:val="0002412D"/>
    <w:rsid w:val="000241A6"/>
    <w:rsid w:val="00024A00"/>
    <w:rsid w:val="000252AD"/>
    <w:rsid w:val="0002665A"/>
    <w:rsid w:val="000279F7"/>
    <w:rsid w:val="0003070D"/>
    <w:rsid w:val="00030ED1"/>
    <w:rsid w:val="000310C8"/>
    <w:rsid w:val="00035401"/>
    <w:rsid w:val="00035601"/>
    <w:rsid w:val="0003566C"/>
    <w:rsid w:val="0003726A"/>
    <w:rsid w:val="00040AAE"/>
    <w:rsid w:val="00041E1D"/>
    <w:rsid w:val="00041FD0"/>
    <w:rsid w:val="0004260F"/>
    <w:rsid w:val="000436EF"/>
    <w:rsid w:val="00044FAD"/>
    <w:rsid w:val="000453E7"/>
    <w:rsid w:val="00045AA6"/>
    <w:rsid w:val="00045C3E"/>
    <w:rsid w:val="00045CCA"/>
    <w:rsid w:val="000464AE"/>
    <w:rsid w:val="00046C51"/>
    <w:rsid w:val="000540F4"/>
    <w:rsid w:val="000549FE"/>
    <w:rsid w:val="000561C0"/>
    <w:rsid w:val="00056938"/>
    <w:rsid w:val="0005699C"/>
    <w:rsid w:val="00056E18"/>
    <w:rsid w:val="00056E2B"/>
    <w:rsid w:val="00056ECC"/>
    <w:rsid w:val="00057A07"/>
    <w:rsid w:val="00057CC6"/>
    <w:rsid w:val="00060C56"/>
    <w:rsid w:val="000614E9"/>
    <w:rsid w:val="00061E18"/>
    <w:rsid w:val="000622BE"/>
    <w:rsid w:val="000624F2"/>
    <w:rsid w:val="00062E09"/>
    <w:rsid w:val="0006366C"/>
    <w:rsid w:val="0006442B"/>
    <w:rsid w:val="00066374"/>
    <w:rsid w:val="00066C5C"/>
    <w:rsid w:val="00070130"/>
    <w:rsid w:val="000701BC"/>
    <w:rsid w:val="000704E4"/>
    <w:rsid w:val="00071685"/>
    <w:rsid w:val="00071DB4"/>
    <w:rsid w:val="00071E05"/>
    <w:rsid w:val="0007212B"/>
    <w:rsid w:val="00072E3B"/>
    <w:rsid w:val="00073054"/>
    <w:rsid w:val="00074ABC"/>
    <w:rsid w:val="00074BC0"/>
    <w:rsid w:val="000751CF"/>
    <w:rsid w:val="00075330"/>
    <w:rsid w:val="00075FDD"/>
    <w:rsid w:val="00076583"/>
    <w:rsid w:val="00076C6F"/>
    <w:rsid w:val="00077D71"/>
    <w:rsid w:val="00077E70"/>
    <w:rsid w:val="000803AA"/>
    <w:rsid w:val="00080651"/>
    <w:rsid w:val="000815C9"/>
    <w:rsid w:val="00081A59"/>
    <w:rsid w:val="00081C0A"/>
    <w:rsid w:val="000823DD"/>
    <w:rsid w:val="00082B52"/>
    <w:rsid w:val="00085241"/>
    <w:rsid w:val="0008570D"/>
    <w:rsid w:val="00085B35"/>
    <w:rsid w:val="0008647A"/>
    <w:rsid w:val="00086E89"/>
    <w:rsid w:val="00090089"/>
    <w:rsid w:val="00090CBD"/>
    <w:rsid w:val="00092E20"/>
    <w:rsid w:val="00094B3D"/>
    <w:rsid w:val="00094C7C"/>
    <w:rsid w:val="00094E8E"/>
    <w:rsid w:val="00097007"/>
    <w:rsid w:val="0009776F"/>
    <w:rsid w:val="00097C03"/>
    <w:rsid w:val="000A0E0C"/>
    <w:rsid w:val="000A1BA4"/>
    <w:rsid w:val="000A1EA8"/>
    <w:rsid w:val="000A2775"/>
    <w:rsid w:val="000A2BE7"/>
    <w:rsid w:val="000A37C9"/>
    <w:rsid w:val="000A4566"/>
    <w:rsid w:val="000A5243"/>
    <w:rsid w:val="000A5578"/>
    <w:rsid w:val="000A584A"/>
    <w:rsid w:val="000A66DF"/>
    <w:rsid w:val="000A6F1A"/>
    <w:rsid w:val="000B037A"/>
    <w:rsid w:val="000B08DC"/>
    <w:rsid w:val="000B0DEC"/>
    <w:rsid w:val="000B4F0C"/>
    <w:rsid w:val="000B501F"/>
    <w:rsid w:val="000B65AB"/>
    <w:rsid w:val="000B78FB"/>
    <w:rsid w:val="000C0269"/>
    <w:rsid w:val="000C1487"/>
    <w:rsid w:val="000C150B"/>
    <w:rsid w:val="000C19D4"/>
    <w:rsid w:val="000C1A12"/>
    <w:rsid w:val="000C1CF9"/>
    <w:rsid w:val="000C2A97"/>
    <w:rsid w:val="000C38D5"/>
    <w:rsid w:val="000C3BFF"/>
    <w:rsid w:val="000C3CC6"/>
    <w:rsid w:val="000C538B"/>
    <w:rsid w:val="000C75A1"/>
    <w:rsid w:val="000D0838"/>
    <w:rsid w:val="000D12ED"/>
    <w:rsid w:val="000D2B55"/>
    <w:rsid w:val="000D4A38"/>
    <w:rsid w:val="000D5550"/>
    <w:rsid w:val="000D58B4"/>
    <w:rsid w:val="000D704A"/>
    <w:rsid w:val="000E10AB"/>
    <w:rsid w:val="000E23B3"/>
    <w:rsid w:val="000E566E"/>
    <w:rsid w:val="000E5AB5"/>
    <w:rsid w:val="000E637A"/>
    <w:rsid w:val="000E731F"/>
    <w:rsid w:val="000F0F30"/>
    <w:rsid w:val="000F3518"/>
    <w:rsid w:val="000F36A3"/>
    <w:rsid w:val="000F4A45"/>
    <w:rsid w:val="000F55E5"/>
    <w:rsid w:val="000F6AEC"/>
    <w:rsid w:val="00100503"/>
    <w:rsid w:val="001007B3"/>
    <w:rsid w:val="00101665"/>
    <w:rsid w:val="0010495F"/>
    <w:rsid w:val="00105199"/>
    <w:rsid w:val="00110297"/>
    <w:rsid w:val="00111490"/>
    <w:rsid w:val="001126D1"/>
    <w:rsid w:val="00112BCC"/>
    <w:rsid w:val="00112DC8"/>
    <w:rsid w:val="00113251"/>
    <w:rsid w:val="00113367"/>
    <w:rsid w:val="001139D4"/>
    <w:rsid w:val="00113EFE"/>
    <w:rsid w:val="00114887"/>
    <w:rsid w:val="00115682"/>
    <w:rsid w:val="001156B3"/>
    <w:rsid w:val="00115EB1"/>
    <w:rsid w:val="00116267"/>
    <w:rsid w:val="00116AC9"/>
    <w:rsid w:val="00117399"/>
    <w:rsid w:val="001207C2"/>
    <w:rsid w:val="00121517"/>
    <w:rsid w:val="00121907"/>
    <w:rsid w:val="00122C5D"/>
    <w:rsid w:val="001239FC"/>
    <w:rsid w:val="001240C5"/>
    <w:rsid w:val="00124214"/>
    <w:rsid w:val="001248AE"/>
    <w:rsid w:val="00124D1C"/>
    <w:rsid w:val="0012528C"/>
    <w:rsid w:val="00125898"/>
    <w:rsid w:val="00125914"/>
    <w:rsid w:val="00125D91"/>
    <w:rsid w:val="00126F1B"/>
    <w:rsid w:val="001276E0"/>
    <w:rsid w:val="00127AD6"/>
    <w:rsid w:val="00130F57"/>
    <w:rsid w:val="001315D9"/>
    <w:rsid w:val="001320C2"/>
    <w:rsid w:val="00132790"/>
    <w:rsid w:val="0013286F"/>
    <w:rsid w:val="00133260"/>
    <w:rsid w:val="00134B31"/>
    <w:rsid w:val="00135034"/>
    <w:rsid w:val="0013514A"/>
    <w:rsid w:val="00136500"/>
    <w:rsid w:val="0013689B"/>
    <w:rsid w:val="00136DE7"/>
    <w:rsid w:val="001371C3"/>
    <w:rsid w:val="00137316"/>
    <w:rsid w:val="00137C1F"/>
    <w:rsid w:val="00140F55"/>
    <w:rsid w:val="0014285C"/>
    <w:rsid w:val="0014326A"/>
    <w:rsid w:val="00143DE1"/>
    <w:rsid w:val="00144F41"/>
    <w:rsid w:val="001470E7"/>
    <w:rsid w:val="001517AA"/>
    <w:rsid w:val="001543CD"/>
    <w:rsid w:val="0015463E"/>
    <w:rsid w:val="001546DF"/>
    <w:rsid w:val="0015489B"/>
    <w:rsid w:val="0015573A"/>
    <w:rsid w:val="0015756E"/>
    <w:rsid w:val="00160160"/>
    <w:rsid w:val="0016162C"/>
    <w:rsid w:val="00161CA7"/>
    <w:rsid w:val="0016346A"/>
    <w:rsid w:val="0016510C"/>
    <w:rsid w:val="00165255"/>
    <w:rsid w:val="0016784D"/>
    <w:rsid w:val="00167A4A"/>
    <w:rsid w:val="0017001E"/>
    <w:rsid w:val="00170EED"/>
    <w:rsid w:val="0017179B"/>
    <w:rsid w:val="001729F1"/>
    <w:rsid w:val="0017319B"/>
    <w:rsid w:val="00173A06"/>
    <w:rsid w:val="00174968"/>
    <w:rsid w:val="00174E19"/>
    <w:rsid w:val="00177869"/>
    <w:rsid w:val="00177DC0"/>
    <w:rsid w:val="001803D3"/>
    <w:rsid w:val="00180784"/>
    <w:rsid w:val="00182AEF"/>
    <w:rsid w:val="001854D2"/>
    <w:rsid w:val="001857D7"/>
    <w:rsid w:val="00186DA5"/>
    <w:rsid w:val="00187687"/>
    <w:rsid w:val="0018781B"/>
    <w:rsid w:val="001903E1"/>
    <w:rsid w:val="00190C0D"/>
    <w:rsid w:val="0019202C"/>
    <w:rsid w:val="0019255B"/>
    <w:rsid w:val="001927F3"/>
    <w:rsid w:val="00193400"/>
    <w:rsid w:val="0019406D"/>
    <w:rsid w:val="00194C41"/>
    <w:rsid w:val="00196C8A"/>
    <w:rsid w:val="001979E3"/>
    <w:rsid w:val="001A0614"/>
    <w:rsid w:val="001A1548"/>
    <w:rsid w:val="001A1621"/>
    <w:rsid w:val="001A1A33"/>
    <w:rsid w:val="001A30A9"/>
    <w:rsid w:val="001A3258"/>
    <w:rsid w:val="001A39C0"/>
    <w:rsid w:val="001A5A37"/>
    <w:rsid w:val="001A5CE4"/>
    <w:rsid w:val="001A7378"/>
    <w:rsid w:val="001A75CC"/>
    <w:rsid w:val="001A798D"/>
    <w:rsid w:val="001A7B26"/>
    <w:rsid w:val="001A7B4A"/>
    <w:rsid w:val="001B00FC"/>
    <w:rsid w:val="001B15BE"/>
    <w:rsid w:val="001B26AD"/>
    <w:rsid w:val="001B2C6F"/>
    <w:rsid w:val="001B44BC"/>
    <w:rsid w:val="001B4C0C"/>
    <w:rsid w:val="001B6121"/>
    <w:rsid w:val="001B6E42"/>
    <w:rsid w:val="001B72CB"/>
    <w:rsid w:val="001C075D"/>
    <w:rsid w:val="001C0B4F"/>
    <w:rsid w:val="001C1795"/>
    <w:rsid w:val="001C203B"/>
    <w:rsid w:val="001C246B"/>
    <w:rsid w:val="001C323E"/>
    <w:rsid w:val="001C40A4"/>
    <w:rsid w:val="001C4DB0"/>
    <w:rsid w:val="001C651F"/>
    <w:rsid w:val="001C71C5"/>
    <w:rsid w:val="001C7BC4"/>
    <w:rsid w:val="001D0FFB"/>
    <w:rsid w:val="001D3585"/>
    <w:rsid w:val="001D45BB"/>
    <w:rsid w:val="001D66FC"/>
    <w:rsid w:val="001D726C"/>
    <w:rsid w:val="001D7985"/>
    <w:rsid w:val="001E0A18"/>
    <w:rsid w:val="001E0B4C"/>
    <w:rsid w:val="001E1036"/>
    <w:rsid w:val="001E322A"/>
    <w:rsid w:val="001E3232"/>
    <w:rsid w:val="001E3266"/>
    <w:rsid w:val="001E4974"/>
    <w:rsid w:val="001E562E"/>
    <w:rsid w:val="001E7E85"/>
    <w:rsid w:val="001F1908"/>
    <w:rsid w:val="001F1FAA"/>
    <w:rsid w:val="001F27C1"/>
    <w:rsid w:val="001F3BED"/>
    <w:rsid w:val="001F465B"/>
    <w:rsid w:val="001F4D5D"/>
    <w:rsid w:val="001F4EDD"/>
    <w:rsid w:val="001F545A"/>
    <w:rsid w:val="001F5D67"/>
    <w:rsid w:val="001F6094"/>
    <w:rsid w:val="001F7F0C"/>
    <w:rsid w:val="00200A47"/>
    <w:rsid w:val="00201FB6"/>
    <w:rsid w:val="002035D1"/>
    <w:rsid w:val="00204776"/>
    <w:rsid w:val="00205DAF"/>
    <w:rsid w:val="002063F1"/>
    <w:rsid w:val="002072B0"/>
    <w:rsid w:val="002077C5"/>
    <w:rsid w:val="00207922"/>
    <w:rsid w:val="00207AAD"/>
    <w:rsid w:val="002101E4"/>
    <w:rsid w:val="00210ED3"/>
    <w:rsid w:val="00212832"/>
    <w:rsid w:val="00212AA0"/>
    <w:rsid w:val="00213DA7"/>
    <w:rsid w:val="002154D9"/>
    <w:rsid w:val="00215728"/>
    <w:rsid w:val="00215CFF"/>
    <w:rsid w:val="0022024B"/>
    <w:rsid w:val="0022120C"/>
    <w:rsid w:val="00222653"/>
    <w:rsid w:val="0022379A"/>
    <w:rsid w:val="002242BA"/>
    <w:rsid w:val="00224580"/>
    <w:rsid w:val="00225092"/>
    <w:rsid w:val="00225528"/>
    <w:rsid w:val="00225741"/>
    <w:rsid w:val="0022607A"/>
    <w:rsid w:val="0022625E"/>
    <w:rsid w:val="002265E8"/>
    <w:rsid w:val="00230FFF"/>
    <w:rsid w:val="002315E8"/>
    <w:rsid w:val="00231AB0"/>
    <w:rsid w:val="00232B0F"/>
    <w:rsid w:val="00232BE8"/>
    <w:rsid w:val="00233476"/>
    <w:rsid w:val="00233BCB"/>
    <w:rsid w:val="00233F37"/>
    <w:rsid w:val="0023460C"/>
    <w:rsid w:val="00234D23"/>
    <w:rsid w:val="002350E9"/>
    <w:rsid w:val="0023676C"/>
    <w:rsid w:val="00237BA6"/>
    <w:rsid w:val="00240190"/>
    <w:rsid w:val="00240D20"/>
    <w:rsid w:val="00240EF0"/>
    <w:rsid w:val="0024193B"/>
    <w:rsid w:val="00241B3B"/>
    <w:rsid w:val="00242819"/>
    <w:rsid w:val="002456CC"/>
    <w:rsid w:val="00246D1F"/>
    <w:rsid w:val="00247861"/>
    <w:rsid w:val="0024790D"/>
    <w:rsid w:val="00247B27"/>
    <w:rsid w:val="002502DB"/>
    <w:rsid w:val="00251B4E"/>
    <w:rsid w:val="00252507"/>
    <w:rsid w:val="002525A0"/>
    <w:rsid w:val="00252AF7"/>
    <w:rsid w:val="00254296"/>
    <w:rsid w:val="00255BB0"/>
    <w:rsid w:val="00255BE0"/>
    <w:rsid w:val="0025646A"/>
    <w:rsid w:val="0025775F"/>
    <w:rsid w:val="00257A69"/>
    <w:rsid w:val="00261DAD"/>
    <w:rsid w:val="00262511"/>
    <w:rsid w:val="00263525"/>
    <w:rsid w:val="002636F8"/>
    <w:rsid w:val="00263818"/>
    <w:rsid w:val="002644E4"/>
    <w:rsid w:val="002645C3"/>
    <w:rsid w:val="00264A2E"/>
    <w:rsid w:val="00264C50"/>
    <w:rsid w:val="002651BA"/>
    <w:rsid w:val="0026536B"/>
    <w:rsid w:val="00266694"/>
    <w:rsid w:val="00266AB6"/>
    <w:rsid w:val="00267445"/>
    <w:rsid w:val="00267E28"/>
    <w:rsid w:val="002700E3"/>
    <w:rsid w:val="00271642"/>
    <w:rsid w:val="00271BC9"/>
    <w:rsid w:val="002721D1"/>
    <w:rsid w:val="00273600"/>
    <w:rsid w:val="00273AF9"/>
    <w:rsid w:val="00275FE1"/>
    <w:rsid w:val="0027616D"/>
    <w:rsid w:val="002762EE"/>
    <w:rsid w:val="0027639F"/>
    <w:rsid w:val="00276BE4"/>
    <w:rsid w:val="00276FC1"/>
    <w:rsid w:val="00277574"/>
    <w:rsid w:val="00280A34"/>
    <w:rsid w:val="00280E2F"/>
    <w:rsid w:val="00280F11"/>
    <w:rsid w:val="002811BB"/>
    <w:rsid w:val="00281306"/>
    <w:rsid w:val="0028160D"/>
    <w:rsid w:val="002816A2"/>
    <w:rsid w:val="002825B4"/>
    <w:rsid w:val="002825FE"/>
    <w:rsid w:val="00282BCF"/>
    <w:rsid w:val="00284300"/>
    <w:rsid w:val="00284F3C"/>
    <w:rsid w:val="002863BC"/>
    <w:rsid w:val="00286BBB"/>
    <w:rsid w:val="00286E01"/>
    <w:rsid w:val="002873A4"/>
    <w:rsid w:val="00287A06"/>
    <w:rsid w:val="00290E4F"/>
    <w:rsid w:val="00292445"/>
    <w:rsid w:val="00294B81"/>
    <w:rsid w:val="00294E0D"/>
    <w:rsid w:val="00294E0F"/>
    <w:rsid w:val="00294E1E"/>
    <w:rsid w:val="00296C71"/>
    <w:rsid w:val="002977C7"/>
    <w:rsid w:val="00297BC7"/>
    <w:rsid w:val="002A0690"/>
    <w:rsid w:val="002A0E9E"/>
    <w:rsid w:val="002A168D"/>
    <w:rsid w:val="002A1A07"/>
    <w:rsid w:val="002A20AB"/>
    <w:rsid w:val="002A2C96"/>
    <w:rsid w:val="002A4A07"/>
    <w:rsid w:val="002A60FB"/>
    <w:rsid w:val="002A6A73"/>
    <w:rsid w:val="002A7489"/>
    <w:rsid w:val="002A7525"/>
    <w:rsid w:val="002A7539"/>
    <w:rsid w:val="002A769B"/>
    <w:rsid w:val="002A7AB9"/>
    <w:rsid w:val="002A7D18"/>
    <w:rsid w:val="002B0426"/>
    <w:rsid w:val="002B1517"/>
    <w:rsid w:val="002B207D"/>
    <w:rsid w:val="002B26E1"/>
    <w:rsid w:val="002B3C69"/>
    <w:rsid w:val="002B4CDB"/>
    <w:rsid w:val="002B5276"/>
    <w:rsid w:val="002B6190"/>
    <w:rsid w:val="002B6FB8"/>
    <w:rsid w:val="002B7EBF"/>
    <w:rsid w:val="002C0158"/>
    <w:rsid w:val="002C0808"/>
    <w:rsid w:val="002C0A90"/>
    <w:rsid w:val="002C0B64"/>
    <w:rsid w:val="002C207B"/>
    <w:rsid w:val="002C293F"/>
    <w:rsid w:val="002C35D6"/>
    <w:rsid w:val="002C37B4"/>
    <w:rsid w:val="002C3F90"/>
    <w:rsid w:val="002C508A"/>
    <w:rsid w:val="002C5192"/>
    <w:rsid w:val="002C5ED0"/>
    <w:rsid w:val="002C6767"/>
    <w:rsid w:val="002C6E35"/>
    <w:rsid w:val="002C75FF"/>
    <w:rsid w:val="002C7E9A"/>
    <w:rsid w:val="002D01FF"/>
    <w:rsid w:val="002D0D5A"/>
    <w:rsid w:val="002D191D"/>
    <w:rsid w:val="002D1F35"/>
    <w:rsid w:val="002D37A3"/>
    <w:rsid w:val="002D4BC5"/>
    <w:rsid w:val="002D509E"/>
    <w:rsid w:val="002D6976"/>
    <w:rsid w:val="002D6D93"/>
    <w:rsid w:val="002E117D"/>
    <w:rsid w:val="002E1609"/>
    <w:rsid w:val="002E26CF"/>
    <w:rsid w:val="002E3413"/>
    <w:rsid w:val="002E37A4"/>
    <w:rsid w:val="002E3BB4"/>
    <w:rsid w:val="002E3C61"/>
    <w:rsid w:val="002E493F"/>
    <w:rsid w:val="002E4C12"/>
    <w:rsid w:val="002E4ED0"/>
    <w:rsid w:val="002E510E"/>
    <w:rsid w:val="002E54EF"/>
    <w:rsid w:val="002E58A9"/>
    <w:rsid w:val="002F0EB7"/>
    <w:rsid w:val="002F124C"/>
    <w:rsid w:val="002F2A50"/>
    <w:rsid w:val="002F33FE"/>
    <w:rsid w:val="002F3DBB"/>
    <w:rsid w:val="002F3F8C"/>
    <w:rsid w:val="002F46BC"/>
    <w:rsid w:val="002F561B"/>
    <w:rsid w:val="002F58A3"/>
    <w:rsid w:val="002F5EAF"/>
    <w:rsid w:val="002F67E7"/>
    <w:rsid w:val="00300215"/>
    <w:rsid w:val="0030068C"/>
    <w:rsid w:val="00301135"/>
    <w:rsid w:val="003015AF"/>
    <w:rsid w:val="00301941"/>
    <w:rsid w:val="0030216D"/>
    <w:rsid w:val="003021E0"/>
    <w:rsid w:val="0030291D"/>
    <w:rsid w:val="003036CD"/>
    <w:rsid w:val="00304C36"/>
    <w:rsid w:val="0030511B"/>
    <w:rsid w:val="0030551B"/>
    <w:rsid w:val="003059B9"/>
    <w:rsid w:val="00306E0C"/>
    <w:rsid w:val="00307101"/>
    <w:rsid w:val="003072D6"/>
    <w:rsid w:val="0030732D"/>
    <w:rsid w:val="00307432"/>
    <w:rsid w:val="00307874"/>
    <w:rsid w:val="00307E79"/>
    <w:rsid w:val="00307F5A"/>
    <w:rsid w:val="00310897"/>
    <w:rsid w:val="00310D5F"/>
    <w:rsid w:val="003119A1"/>
    <w:rsid w:val="00311FB8"/>
    <w:rsid w:val="0031425C"/>
    <w:rsid w:val="00314441"/>
    <w:rsid w:val="00315CDE"/>
    <w:rsid w:val="00315F14"/>
    <w:rsid w:val="003202BF"/>
    <w:rsid w:val="00321090"/>
    <w:rsid w:val="00321183"/>
    <w:rsid w:val="003214A0"/>
    <w:rsid w:val="00321B4C"/>
    <w:rsid w:val="00322817"/>
    <w:rsid w:val="00323063"/>
    <w:rsid w:val="0032355B"/>
    <w:rsid w:val="00323F6A"/>
    <w:rsid w:val="003246B0"/>
    <w:rsid w:val="00324EEC"/>
    <w:rsid w:val="00324F7A"/>
    <w:rsid w:val="0032528C"/>
    <w:rsid w:val="003253F1"/>
    <w:rsid w:val="00326804"/>
    <w:rsid w:val="0032733D"/>
    <w:rsid w:val="003302C5"/>
    <w:rsid w:val="00330452"/>
    <w:rsid w:val="00330779"/>
    <w:rsid w:val="00330ED4"/>
    <w:rsid w:val="003323EB"/>
    <w:rsid w:val="003327E1"/>
    <w:rsid w:val="003347B7"/>
    <w:rsid w:val="00334DC6"/>
    <w:rsid w:val="00337CA1"/>
    <w:rsid w:val="00340C58"/>
    <w:rsid w:val="00341D50"/>
    <w:rsid w:val="00342B18"/>
    <w:rsid w:val="00342C98"/>
    <w:rsid w:val="0034319A"/>
    <w:rsid w:val="00343D00"/>
    <w:rsid w:val="00344090"/>
    <w:rsid w:val="00345739"/>
    <w:rsid w:val="00347BE5"/>
    <w:rsid w:val="00350046"/>
    <w:rsid w:val="00351B15"/>
    <w:rsid w:val="00351D00"/>
    <w:rsid w:val="0035222C"/>
    <w:rsid w:val="00353B57"/>
    <w:rsid w:val="00355D95"/>
    <w:rsid w:val="003564E4"/>
    <w:rsid w:val="00356905"/>
    <w:rsid w:val="00360A85"/>
    <w:rsid w:val="00362081"/>
    <w:rsid w:val="00362131"/>
    <w:rsid w:val="00362930"/>
    <w:rsid w:val="00362ACB"/>
    <w:rsid w:val="00362CD3"/>
    <w:rsid w:val="00363606"/>
    <w:rsid w:val="0036598A"/>
    <w:rsid w:val="00365F17"/>
    <w:rsid w:val="003661ED"/>
    <w:rsid w:val="003662EF"/>
    <w:rsid w:val="00366484"/>
    <w:rsid w:val="00370388"/>
    <w:rsid w:val="00371BBF"/>
    <w:rsid w:val="00373959"/>
    <w:rsid w:val="00374F1B"/>
    <w:rsid w:val="00375350"/>
    <w:rsid w:val="00376E0E"/>
    <w:rsid w:val="00376ED6"/>
    <w:rsid w:val="00377798"/>
    <w:rsid w:val="00380032"/>
    <w:rsid w:val="00380313"/>
    <w:rsid w:val="00381BF7"/>
    <w:rsid w:val="00381DC0"/>
    <w:rsid w:val="00381E1A"/>
    <w:rsid w:val="003824E5"/>
    <w:rsid w:val="00382542"/>
    <w:rsid w:val="003828EB"/>
    <w:rsid w:val="00382940"/>
    <w:rsid w:val="0038370B"/>
    <w:rsid w:val="00384E00"/>
    <w:rsid w:val="00385084"/>
    <w:rsid w:val="00385F7B"/>
    <w:rsid w:val="003864BE"/>
    <w:rsid w:val="00386736"/>
    <w:rsid w:val="00387288"/>
    <w:rsid w:val="00387F60"/>
    <w:rsid w:val="00391092"/>
    <w:rsid w:val="00392792"/>
    <w:rsid w:val="00392953"/>
    <w:rsid w:val="00392DF3"/>
    <w:rsid w:val="00392F25"/>
    <w:rsid w:val="00393C20"/>
    <w:rsid w:val="00394039"/>
    <w:rsid w:val="0039536E"/>
    <w:rsid w:val="00396E98"/>
    <w:rsid w:val="003A00AA"/>
    <w:rsid w:val="003A048A"/>
    <w:rsid w:val="003A0FF8"/>
    <w:rsid w:val="003A1CC3"/>
    <w:rsid w:val="003A23B5"/>
    <w:rsid w:val="003A3204"/>
    <w:rsid w:val="003A3543"/>
    <w:rsid w:val="003A3F61"/>
    <w:rsid w:val="003A5EA9"/>
    <w:rsid w:val="003A6515"/>
    <w:rsid w:val="003A69B0"/>
    <w:rsid w:val="003A69CB"/>
    <w:rsid w:val="003B0226"/>
    <w:rsid w:val="003B313F"/>
    <w:rsid w:val="003B38BC"/>
    <w:rsid w:val="003B56BF"/>
    <w:rsid w:val="003B57B2"/>
    <w:rsid w:val="003B6302"/>
    <w:rsid w:val="003B6364"/>
    <w:rsid w:val="003B66DE"/>
    <w:rsid w:val="003B6997"/>
    <w:rsid w:val="003B6B5B"/>
    <w:rsid w:val="003B6D54"/>
    <w:rsid w:val="003B6D76"/>
    <w:rsid w:val="003B74F2"/>
    <w:rsid w:val="003B7F68"/>
    <w:rsid w:val="003C039A"/>
    <w:rsid w:val="003C03BD"/>
    <w:rsid w:val="003C10A4"/>
    <w:rsid w:val="003C1171"/>
    <w:rsid w:val="003C2ACC"/>
    <w:rsid w:val="003C3C15"/>
    <w:rsid w:val="003C43B2"/>
    <w:rsid w:val="003C6391"/>
    <w:rsid w:val="003C6963"/>
    <w:rsid w:val="003C7D3E"/>
    <w:rsid w:val="003C7F44"/>
    <w:rsid w:val="003D01C5"/>
    <w:rsid w:val="003D046C"/>
    <w:rsid w:val="003D0E97"/>
    <w:rsid w:val="003D1E95"/>
    <w:rsid w:val="003D20BC"/>
    <w:rsid w:val="003D2C8C"/>
    <w:rsid w:val="003D4AAE"/>
    <w:rsid w:val="003D7698"/>
    <w:rsid w:val="003D77D1"/>
    <w:rsid w:val="003D7A40"/>
    <w:rsid w:val="003E0552"/>
    <w:rsid w:val="003E08BC"/>
    <w:rsid w:val="003E0F56"/>
    <w:rsid w:val="003E179F"/>
    <w:rsid w:val="003E2061"/>
    <w:rsid w:val="003E3236"/>
    <w:rsid w:val="003E5675"/>
    <w:rsid w:val="003E5719"/>
    <w:rsid w:val="003E5E72"/>
    <w:rsid w:val="003E68E1"/>
    <w:rsid w:val="003E7099"/>
    <w:rsid w:val="003E7930"/>
    <w:rsid w:val="003F00DD"/>
    <w:rsid w:val="003F1524"/>
    <w:rsid w:val="003F1B92"/>
    <w:rsid w:val="003F29E6"/>
    <w:rsid w:val="003F7639"/>
    <w:rsid w:val="003F77B9"/>
    <w:rsid w:val="003F7999"/>
    <w:rsid w:val="00400895"/>
    <w:rsid w:val="004008F9"/>
    <w:rsid w:val="00400AC0"/>
    <w:rsid w:val="00400FFC"/>
    <w:rsid w:val="0040138E"/>
    <w:rsid w:val="00401ACD"/>
    <w:rsid w:val="00401CFC"/>
    <w:rsid w:val="00402A54"/>
    <w:rsid w:val="00402E61"/>
    <w:rsid w:val="00403CB4"/>
    <w:rsid w:val="0040444A"/>
    <w:rsid w:val="004046F1"/>
    <w:rsid w:val="00404985"/>
    <w:rsid w:val="00404A28"/>
    <w:rsid w:val="00405E36"/>
    <w:rsid w:val="00407AC6"/>
    <w:rsid w:val="00407C8B"/>
    <w:rsid w:val="00410180"/>
    <w:rsid w:val="0041062F"/>
    <w:rsid w:val="00410679"/>
    <w:rsid w:val="00410D5F"/>
    <w:rsid w:val="0041144B"/>
    <w:rsid w:val="004121E5"/>
    <w:rsid w:val="0041279F"/>
    <w:rsid w:val="00413759"/>
    <w:rsid w:val="00414017"/>
    <w:rsid w:val="00414223"/>
    <w:rsid w:val="00415602"/>
    <w:rsid w:val="00415A1B"/>
    <w:rsid w:val="00415B8B"/>
    <w:rsid w:val="004173E2"/>
    <w:rsid w:val="00420113"/>
    <w:rsid w:val="004202F6"/>
    <w:rsid w:val="00421075"/>
    <w:rsid w:val="0042144A"/>
    <w:rsid w:val="00421B22"/>
    <w:rsid w:val="00421FAD"/>
    <w:rsid w:val="0042245A"/>
    <w:rsid w:val="00423F7B"/>
    <w:rsid w:val="00424A41"/>
    <w:rsid w:val="00424B40"/>
    <w:rsid w:val="0042551D"/>
    <w:rsid w:val="004267FA"/>
    <w:rsid w:val="004306F6"/>
    <w:rsid w:val="00430AFA"/>
    <w:rsid w:val="004310A2"/>
    <w:rsid w:val="00431968"/>
    <w:rsid w:val="00431E08"/>
    <w:rsid w:val="00432C36"/>
    <w:rsid w:val="004332BD"/>
    <w:rsid w:val="00433DC8"/>
    <w:rsid w:val="0043412A"/>
    <w:rsid w:val="00434B72"/>
    <w:rsid w:val="00435BD8"/>
    <w:rsid w:val="00435E6D"/>
    <w:rsid w:val="004360F6"/>
    <w:rsid w:val="0043668F"/>
    <w:rsid w:val="00436F02"/>
    <w:rsid w:val="004378F8"/>
    <w:rsid w:val="00440726"/>
    <w:rsid w:val="00441EAC"/>
    <w:rsid w:val="00442EB7"/>
    <w:rsid w:val="00445E75"/>
    <w:rsid w:val="004460DC"/>
    <w:rsid w:val="00446CEA"/>
    <w:rsid w:val="00447A30"/>
    <w:rsid w:val="00451931"/>
    <w:rsid w:val="0045215D"/>
    <w:rsid w:val="00452386"/>
    <w:rsid w:val="0045254A"/>
    <w:rsid w:val="00452B06"/>
    <w:rsid w:val="00454280"/>
    <w:rsid w:val="00454941"/>
    <w:rsid w:val="0045499D"/>
    <w:rsid w:val="00454BBB"/>
    <w:rsid w:val="00455674"/>
    <w:rsid w:val="0045736B"/>
    <w:rsid w:val="00457E01"/>
    <w:rsid w:val="0046003E"/>
    <w:rsid w:val="0046164C"/>
    <w:rsid w:val="00461703"/>
    <w:rsid w:val="00461DCA"/>
    <w:rsid w:val="00463FCE"/>
    <w:rsid w:val="00464A94"/>
    <w:rsid w:val="00465441"/>
    <w:rsid w:val="00466A39"/>
    <w:rsid w:val="0046705E"/>
    <w:rsid w:val="004676BA"/>
    <w:rsid w:val="00470DEF"/>
    <w:rsid w:val="00472464"/>
    <w:rsid w:val="00472AC0"/>
    <w:rsid w:val="004739A6"/>
    <w:rsid w:val="00474B38"/>
    <w:rsid w:val="004777C1"/>
    <w:rsid w:val="0048081D"/>
    <w:rsid w:val="00480ACE"/>
    <w:rsid w:val="00481B18"/>
    <w:rsid w:val="00481FC3"/>
    <w:rsid w:val="00483C5A"/>
    <w:rsid w:val="00483F87"/>
    <w:rsid w:val="00485EAD"/>
    <w:rsid w:val="0048602E"/>
    <w:rsid w:val="00487A3B"/>
    <w:rsid w:val="004904FC"/>
    <w:rsid w:val="00490CC9"/>
    <w:rsid w:val="00492B4D"/>
    <w:rsid w:val="004971B0"/>
    <w:rsid w:val="004A1A38"/>
    <w:rsid w:val="004A1E77"/>
    <w:rsid w:val="004A28ED"/>
    <w:rsid w:val="004A28FC"/>
    <w:rsid w:val="004A3362"/>
    <w:rsid w:val="004A3B77"/>
    <w:rsid w:val="004A4E8F"/>
    <w:rsid w:val="004A55DF"/>
    <w:rsid w:val="004A55FA"/>
    <w:rsid w:val="004A56FD"/>
    <w:rsid w:val="004A6F61"/>
    <w:rsid w:val="004A7B93"/>
    <w:rsid w:val="004A7D47"/>
    <w:rsid w:val="004B00C7"/>
    <w:rsid w:val="004B06AE"/>
    <w:rsid w:val="004B098A"/>
    <w:rsid w:val="004B1587"/>
    <w:rsid w:val="004B2218"/>
    <w:rsid w:val="004B2A86"/>
    <w:rsid w:val="004B3054"/>
    <w:rsid w:val="004B3C87"/>
    <w:rsid w:val="004B4808"/>
    <w:rsid w:val="004B4E31"/>
    <w:rsid w:val="004B5862"/>
    <w:rsid w:val="004B5D72"/>
    <w:rsid w:val="004B6916"/>
    <w:rsid w:val="004C1765"/>
    <w:rsid w:val="004C1E1F"/>
    <w:rsid w:val="004C2705"/>
    <w:rsid w:val="004C285A"/>
    <w:rsid w:val="004C2AA2"/>
    <w:rsid w:val="004C2BB0"/>
    <w:rsid w:val="004C2D61"/>
    <w:rsid w:val="004C4A8C"/>
    <w:rsid w:val="004C4CE8"/>
    <w:rsid w:val="004C52D2"/>
    <w:rsid w:val="004C5B31"/>
    <w:rsid w:val="004C710A"/>
    <w:rsid w:val="004D0593"/>
    <w:rsid w:val="004D199B"/>
    <w:rsid w:val="004D287D"/>
    <w:rsid w:val="004D468B"/>
    <w:rsid w:val="004D4D97"/>
    <w:rsid w:val="004D53F6"/>
    <w:rsid w:val="004D5BD1"/>
    <w:rsid w:val="004D5DC8"/>
    <w:rsid w:val="004D6D29"/>
    <w:rsid w:val="004D6E1D"/>
    <w:rsid w:val="004D7F04"/>
    <w:rsid w:val="004E097E"/>
    <w:rsid w:val="004E1F68"/>
    <w:rsid w:val="004E2CCD"/>
    <w:rsid w:val="004E355D"/>
    <w:rsid w:val="004E3ED0"/>
    <w:rsid w:val="004E5D4A"/>
    <w:rsid w:val="004E6ACB"/>
    <w:rsid w:val="004E7024"/>
    <w:rsid w:val="004F0066"/>
    <w:rsid w:val="004F0BF5"/>
    <w:rsid w:val="004F104D"/>
    <w:rsid w:val="004F118D"/>
    <w:rsid w:val="004F11CD"/>
    <w:rsid w:val="004F1956"/>
    <w:rsid w:val="004F1C01"/>
    <w:rsid w:val="004F2CA8"/>
    <w:rsid w:val="004F2CB1"/>
    <w:rsid w:val="004F421B"/>
    <w:rsid w:val="004F5904"/>
    <w:rsid w:val="004F594F"/>
    <w:rsid w:val="004F5A7A"/>
    <w:rsid w:val="004F5AC4"/>
    <w:rsid w:val="004F64BC"/>
    <w:rsid w:val="004F6818"/>
    <w:rsid w:val="004F6FD5"/>
    <w:rsid w:val="004F71EF"/>
    <w:rsid w:val="004F7614"/>
    <w:rsid w:val="004F77EC"/>
    <w:rsid w:val="004F79E9"/>
    <w:rsid w:val="00500461"/>
    <w:rsid w:val="00500AAE"/>
    <w:rsid w:val="00501C74"/>
    <w:rsid w:val="005021F6"/>
    <w:rsid w:val="00502612"/>
    <w:rsid w:val="0050294A"/>
    <w:rsid w:val="005034F8"/>
    <w:rsid w:val="00503F4C"/>
    <w:rsid w:val="00504621"/>
    <w:rsid w:val="0050562C"/>
    <w:rsid w:val="005056C3"/>
    <w:rsid w:val="00505954"/>
    <w:rsid w:val="00505A92"/>
    <w:rsid w:val="00505A95"/>
    <w:rsid w:val="00505DE9"/>
    <w:rsid w:val="00505F1F"/>
    <w:rsid w:val="00506A09"/>
    <w:rsid w:val="00506AB2"/>
    <w:rsid w:val="00506D96"/>
    <w:rsid w:val="005075D1"/>
    <w:rsid w:val="00507628"/>
    <w:rsid w:val="005100B6"/>
    <w:rsid w:val="0051021E"/>
    <w:rsid w:val="0051102F"/>
    <w:rsid w:val="0051131A"/>
    <w:rsid w:val="005114C3"/>
    <w:rsid w:val="005118BF"/>
    <w:rsid w:val="00513EE8"/>
    <w:rsid w:val="00514222"/>
    <w:rsid w:val="0051477F"/>
    <w:rsid w:val="005149BD"/>
    <w:rsid w:val="00516BD5"/>
    <w:rsid w:val="0051753E"/>
    <w:rsid w:val="005201F7"/>
    <w:rsid w:val="00520217"/>
    <w:rsid w:val="00521AAF"/>
    <w:rsid w:val="00521C0C"/>
    <w:rsid w:val="00523A8F"/>
    <w:rsid w:val="005242B4"/>
    <w:rsid w:val="00525B85"/>
    <w:rsid w:val="0052620C"/>
    <w:rsid w:val="005266E7"/>
    <w:rsid w:val="00526C4A"/>
    <w:rsid w:val="00526E88"/>
    <w:rsid w:val="00527107"/>
    <w:rsid w:val="0052776A"/>
    <w:rsid w:val="00527B33"/>
    <w:rsid w:val="00527CCC"/>
    <w:rsid w:val="00527F62"/>
    <w:rsid w:val="00530F48"/>
    <w:rsid w:val="005313B5"/>
    <w:rsid w:val="0053287A"/>
    <w:rsid w:val="0053331A"/>
    <w:rsid w:val="00533372"/>
    <w:rsid w:val="005349CC"/>
    <w:rsid w:val="00534A0C"/>
    <w:rsid w:val="005371FF"/>
    <w:rsid w:val="00537712"/>
    <w:rsid w:val="00537EAC"/>
    <w:rsid w:val="00537F6D"/>
    <w:rsid w:val="00540919"/>
    <w:rsid w:val="00540CFF"/>
    <w:rsid w:val="005413BF"/>
    <w:rsid w:val="005417A5"/>
    <w:rsid w:val="0054298C"/>
    <w:rsid w:val="00542EDB"/>
    <w:rsid w:val="00543CAC"/>
    <w:rsid w:val="00544F27"/>
    <w:rsid w:val="005454DA"/>
    <w:rsid w:val="0054612C"/>
    <w:rsid w:val="00546595"/>
    <w:rsid w:val="00546CFD"/>
    <w:rsid w:val="005470C6"/>
    <w:rsid w:val="00547166"/>
    <w:rsid w:val="00550206"/>
    <w:rsid w:val="00550A78"/>
    <w:rsid w:val="00550BE5"/>
    <w:rsid w:val="0055109B"/>
    <w:rsid w:val="00551254"/>
    <w:rsid w:val="00551B34"/>
    <w:rsid w:val="00551C64"/>
    <w:rsid w:val="00551D34"/>
    <w:rsid w:val="005522FB"/>
    <w:rsid w:val="00552541"/>
    <w:rsid w:val="0055319B"/>
    <w:rsid w:val="00554CEE"/>
    <w:rsid w:val="005624F5"/>
    <w:rsid w:val="00562F65"/>
    <w:rsid w:val="00563BC9"/>
    <w:rsid w:val="00563E27"/>
    <w:rsid w:val="00563FEE"/>
    <w:rsid w:val="00564017"/>
    <w:rsid w:val="005640EA"/>
    <w:rsid w:val="0056475A"/>
    <w:rsid w:val="00564CEC"/>
    <w:rsid w:val="00565A21"/>
    <w:rsid w:val="005707CF"/>
    <w:rsid w:val="00570E2A"/>
    <w:rsid w:val="0057148F"/>
    <w:rsid w:val="00571ABB"/>
    <w:rsid w:val="00573947"/>
    <w:rsid w:val="00573983"/>
    <w:rsid w:val="00574264"/>
    <w:rsid w:val="00574A4F"/>
    <w:rsid w:val="00574C83"/>
    <w:rsid w:val="00576947"/>
    <w:rsid w:val="00577228"/>
    <w:rsid w:val="00577A5E"/>
    <w:rsid w:val="00580BCC"/>
    <w:rsid w:val="00580F6A"/>
    <w:rsid w:val="00581F77"/>
    <w:rsid w:val="00582AC5"/>
    <w:rsid w:val="00583669"/>
    <w:rsid w:val="00583EB1"/>
    <w:rsid w:val="00584A8C"/>
    <w:rsid w:val="00584BA5"/>
    <w:rsid w:val="005851FA"/>
    <w:rsid w:val="005854FC"/>
    <w:rsid w:val="00585B44"/>
    <w:rsid w:val="00585B5C"/>
    <w:rsid w:val="005876CD"/>
    <w:rsid w:val="005878F7"/>
    <w:rsid w:val="0059095F"/>
    <w:rsid w:val="00591121"/>
    <w:rsid w:val="00591CCF"/>
    <w:rsid w:val="00592759"/>
    <w:rsid w:val="00592820"/>
    <w:rsid w:val="00592B1E"/>
    <w:rsid w:val="005930FB"/>
    <w:rsid w:val="005941DD"/>
    <w:rsid w:val="005945C1"/>
    <w:rsid w:val="005947F2"/>
    <w:rsid w:val="00595351"/>
    <w:rsid w:val="00595528"/>
    <w:rsid w:val="005961C3"/>
    <w:rsid w:val="005968D8"/>
    <w:rsid w:val="00597F5F"/>
    <w:rsid w:val="005A102C"/>
    <w:rsid w:val="005A2207"/>
    <w:rsid w:val="005A35FD"/>
    <w:rsid w:val="005A46DD"/>
    <w:rsid w:val="005A60B2"/>
    <w:rsid w:val="005A69A1"/>
    <w:rsid w:val="005A6B15"/>
    <w:rsid w:val="005A791E"/>
    <w:rsid w:val="005A7E09"/>
    <w:rsid w:val="005B0730"/>
    <w:rsid w:val="005B0740"/>
    <w:rsid w:val="005B0F15"/>
    <w:rsid w:val="005B1730"/>
    <w:rsid w:val="005B195B"/>
    <w:rsid w:val="005B1A36"/>
    <w:rsid w:val="005B2660"/>
    <w:rsid w:val="005B2B36"/>
    <w:rsid w:val="005B2CBE"/>
    <w:rsid w:val="005B2F00"/>
    <w:rsid w:val="005B3521"/>
    <w:rsid w:val="005B3FFB"/>
    <w:rsid w:val="005B5008"/>
    <w:rsid w:val="005B5B7C"/>
    <w:rsid w:val="005B5E59"/>
    <w:rsid w:val="005C101E"/>
    <w:rsid w:val="005C1CD5"/>
    <w:rsid w:val="005C262C"/>
    <w:rsid w:val="005C39A0"/>
    <w:rsid w:val="005C4363"/>
    <w:rsid w:val="005C438F"/>
    <w:rsid w:val="005C4901"/>
    <w:rsid w:val="005C5379"/>
    <w:rsid w:val="005C56B0"/>
    <w:rsid w:val="005C5F7B"/>
    <w:rsid w:val="005C682B"/>
    <w:rsid w:val="005C78BA"/>
    <w:rsid w:val="005C7A70"/>
    <w:rsid w:val="005C7F4D"/>
    <w:rsid w:val="005D1876"/>
    <w:rsid w:val="005D1DF6"/>
    <w:rsid w:val="005D28DA"/>
    <w:rsid w:val="005D2FB0"/>
    <w:rsid w:val="005D3397"/>
    <w:rsid w:val="005D3A2F"/>
    <w:rsid w:val="005D4C25"/>
    <w:rsid w:val="005D4F0B"/>
    <w:rsid w:val="005D5338"/>
    <w:rsid w:val="005D5442"/>
    <w:rsid w:val="005D552F"/>
    <w:rsid w:val="005D5DCE"/>
    <w:rsid w:val="005D6BBA"/>
    <w:rsid w:val="005D71CF"/>
    <w:rsid w:val="005D7A2E"/>
    <w:rsid w:val="005D7B08"/>
    <w:rsid w:val="005D7C87"/>
    <w:rsid w:val="005E0254"/>
    <w:rsid w:val="005E09FF"/>
    <w:rsid w:val="005E1756"/>
    <w:rsid w:val="005E305E"/>
    <w:rsid w:val="005E3B82"/>
    <w:rsid w:val="005E3E02"/>
    <w:rsid w:val="005E426E"/>
    <w:rsid w:val="005E5546"/>
    <w:rsid w:val="005E61AC"/>
    <w:rsid w:val="005E743B"/>
    <w:rsid w:val="005E7BF5"/>
    <w:rsid w:val="005F0BC2"/>
    <w:rsid w:val="005F0DAE"/>
    <w:rsid w:val="005F149C"/>
    <w:rsid w:val="005F17C9"/>
    <w:rsid w:val="005F1B69"/>
    <w:rsid w:val="005F229D"/>
    <w:rsid w:val="005F2AE9"/>
    <w:rsid w:val="005F347C"/>
    <w:rsid w:val="005F368C"/>
    <w:rsid w:val="005F3D51"/>
    <w:rsid w:val="005F594B"/>
    <w:rsid w:val="005F5A48"/>
    <w:rsid w:val="005F7523"/>
    <w:rsid w:val="005F75E2"/>
    <w:rsid w:val="005F7E5F"/>
    <w:rsid w:val="006006B3"/>
    <w:rsid w:val="0060132B"/>
    <w:rsid w:val="00601B89"/>
    <w:rsid w:val="00603147"/>
    <w:rsid w:val="00603549"/>
    <w:rsid w:val="00604C75"/>
    <w:rsid w:val="00604DAD"/>
    <w:rsid w:val="00605AB8"/>
    <w:rsid w:val="006060AE"/>
    <w:rsid w:val="006077A8"/>
    <w:rsid w:val="006103FE"/>
    <w:rsid w:val="00610C1D"/>
    <w:rsid w:val="00610F57"/>
    <w:rsid w:val="006114B0"/>
    <w:rsid w:val="006127F7"/>
    <w:rsid w:val="006128AF"/>
    <w:rsid w:val="00612BF5"/>
    <w:rsid w:val="00613A88"/>
    <w:rsid w:val="006140A0"/>
    <w:rsid w:val="0061466B"/>
    <w:rsid w:val="00614C78"/>
    <w:rsid w:val="00616706"/>
    <w:rsid w:val="006169DE"/>
    <w:rsid w:val="006178F2"/>
    <w:rsid w:val="0062078C"/>
    <w:rsid w:val="0062309C"/>
    <w:rsid w:val="00623B42"/>
    <w:rsid w:val="00625039"/>
    <w:rsid w:val="00625598"/>
    <w:rsid w:val="0062593F"/>
    <w:rsid w:val="006264A2"/>
    <w:rsid w:val="00626554"/>
    <w:rsid w:val="00626C1E"/>
    <w:rsid w:val="00627060"/>
    <w:rsid w:val="0063017D"/>
    <w:rsid w:val="00634381"/>
    <w:rsid w:val="00635A7B"/>
    <w:rsid w:val="006368C7"/>
    <w:rsid w:val="006378C2"/>
    <w:rsid w:val="006378DD"/>
    <w:rsid w:val="00640365"/>
    <w:rsid w:val="00640988"/>
    <w:rsid w:val="00640CA8"/>
    <w:rsid w:val="006419FF"/>
    <w:rsid w:val="00642016"/>
    <w:rsid w:val="0064220F"/>
    <w:rsid w:val="0064356A"/>
    <w:rsid w:val="00643D01"/>
    <w:rsid w:val="006448BA"/>
    <w:rsid w:val="00644A70"/>
    <w:rsid w:val="00645122"/>
    <w:rsid w:val="0064619E"/>
    <w:rsid w:val="006468DD"/>
    <w:rsid w:val="006471F4"/>
    <w:rsid w:val="00647821"/>
    <w:rsid w:val="00650213"/>
    <w:rsid w:val="0065023A"/>
    <w:rsid w:val="00651396"/>
    <w:rsid w:val="00651B55"/>
    <w:rsid w:val="006530A7"/>
    <w:rsid w:val="006530E0"/>
    <w:rsid w:val="00653BC8"/>
    <w:rsid w:val="00654EAC"/>
    <w:rsid w:val="00655131"/>
    <w:rsid w:val="006556E9"/>
    <w:rsid w:val="00656D86"/>
    <w:rsid w:val="0066004F"/>
    <w:rsid w:val="0066019D"/>
    <w:rsid w:val="00660BCC"/>
    <w:rsid w:val="00660C23"/>
    <w:rsid w:val="00663C70"/>
    <w:rsid w:val="00663E22"/>
    <w:rsid w:val="00665228"/>
    <w:rsid w:val="0066538D"/>
    <w:rsid w:val="00665AC1"/>
    <w:rsid w:val="00665C97"/>
    <w:rsid w:val="006660C8"/>
    <w:rsid w:val="00666599"/>
    <w:rsid w:val="00666D1F"/>
    <w:rsid w:val="00667A8C"/>
    <w:rsid w:val="00667C9B"/>
    <w:rsid w:val="00670648"/>
    <w:rsid w:val="006706DC"/>
    <w:rsid w:val="0067290D"/>
    <w:rsid w:val="00672BB0"/>
    <w:rsid w:val="00675372"/>
    <w:rsid w:val="00676176"/>
    <w:rsid w:val="0067660B"/>
    <w:rsid w:val="006813C8"/>
    <w:rsid w:val="00681ED6"/>
    <w:rsid w:val="00682225"/>
    <w:rsid w:val="00682D04"/>
    <w:rsid w:val="0068316B"/>
    <w:rsid w:val="00683B16"/>
    <w:rsid w:val="00684186"/>
    <w:rsid w:val="00684410"/>
    <w:rsid w:val="006851F6"/>
    <w:rsid w:val="00685FE1"/>
    <w:rsid w:val="006866FC"/>
    <w:rsid w:val="00686785"/>
    <w:rsid w:val="00691438"/>
    <w:rsid w:val="0069147C"/>
    <w:rsid w:val="00691CE5"/>
    <w:rsid w:val="006924A4"/>
    <w:rsid w:val="006936B0"/>
    <w:rsid w:val="006943D9"/>
    <w:rsid w:val="006943ED"/>
    <w:rsid w:val="00694F86"/>
    <w:rsid w:val="00696610"/>
    <w:rsid w:val="006968BC"/>
    <w:rsid w:val="006A1663"/>
    <w:rsid w:val="006A185E"/>
    <w:rsid w:val="006A25E2"/>
    <w:rsid w:val="006A6A66"/>
    <w:rsid w:val="006A6B5A"/>
    <w:rsid w:val="006A73E6"/>
    <w:rsid w:val="006A76CB"/>
    <w:rsid w:val="006B2360"/>
    <w:rsid w:val="006B24D2"/>
    <w:rsid w:val="006B3600"/>
    <w:rsid w:val="006B5756"/>
    <w:rsid w:val="006B5945"/>
    <w:rsid w:val="006B611A"/>
    <w:rsid w:val="006B6A59"/>
    <w:rsid w:val="006B6FD0"/>
    <w:rsid w:val="006B7790"/>
    <w:rsid w:val="006B7BA3"/>
    <w:rsid w:val="006C02E3"/>
    <w:rsid w:val="006C0690"/>
    <w:rsid w:val="006C0F09"/>
    <w:rsid w:val="006C1666"/>
    <w:rsid w:val="006C201A"/>
    <w:rsid w:val="006C3B35"/>
    <w:rsid w:val="006C557E"/>
    <w:rsid w:val="006C5D6E"/>
    <w:rsid w:val="006C654E"/>
    <w:rsid w:val="006C6BBE"/>
    <w:rsid w:val="006C6EAE"/>
    <w:rsid w:val="006D01BA"/>
    <w:rsid w:val="006D1DA0"/>
    <w:rsid w:val="006D2B28"/>
    <w:rsid w:val="006D33AA"/>
    <w:rsid w:val="006D3696"/>
    <w:rsid w:val="006D3F12"/>
    <w:rsid w:val="006D4BBF"/>
    <w:rsid w:val="006D5048"/>
    <w:rsid w:val="006D56B4"/>
    <w:rsid w:val="006D712A"/>
    <w:rsid w:val="006D724E"/>
    <w:rsid w:val="006E0EFC"/>
    <w:rsid w:val="006E183D"/>
    <w:rsid w:val="006E216B"/>
    <w:rsid w:val="006E26B9"/>
    <w:rsid w:val="006E3867"/>
    <w:rsid w:val="006E3A27"/>
    <w:rsid w:val="006E4638"/>
    <w:rsid w:val="006E6114"/>
    <w:rsid w:val="006E62ED"/>
    <w:rsid w:val="006E76E0"/>
    <w:rsid w:val="006F0184"/>
    <w:rsid w:val="006F0917"/>
    <w:rsid w:val="006F0C11"/>
    <w:rsid w:val="006F1025"/>
    <w:rsid w:val="006F2143"/>
    <w:rsid w:val="006F2190"/>
    <w:rsid w:val="006F23F9"/>
    <w:rsid w:val="006F2A6A"/>
    <w:rsid w:val="006F3468"/>
    <w:rsid w:val="006F3BCB"/>
    <w:rsid w:val="006F5462"/>
    <w:rsid w:val="006F583A"/>
    <w:rsid w:val="006F5F9A"/>
    <w:rsid w:val="006F6220"/>
    <w:rsid w:val="006F6874"/>
    <w:rsid w:val="006F6D35"/>
    <w:rsid w:val="006F76D8"/>
    <w:rsid w:val="006F7E81"/>
    <w:rsid w:val="007002BE"/>
    <w:rsid w:val="00700AC1"/>
    <w:rsid w:val="00700DD3"/>
    <w:rsid w:val="00702C74"/>
    <w:rsid w:val="00703774"/>
    <w:rsid w:val="007048C1"/>
    <w:rsid w:val="00704BB3"/>
    <w:rsid w:val="00704D84"/>
    <w:rsid w:val="00705030"/>
    <w:rsid w:val="00705169"/>
    <w:rsid w:val="0070620E"/>
    <w:rsid w:val="00706B9F"/>
    <w:rsid w:val="007070F3"/>
    <w:rsid w:val="007075F6"/>
    <w:rsid w:val="00710A25"/>
    <w:rsid w:val="00710D96"/>
    <w:rsid w:val="00711EC3"/>
    <w:rsid w:val="00712BE9"/>
    <w:rsid w:val="00714396"/>
    <w:rsid w:val="007147D9"/>
    <w:rsid w:val="00714AD9"/>
    <w:rsid w:val="00715690"/>
    <w:rsid w:val="00715D60"/>
    <w:rsid w:val="007160D2"/>
    <w:rsid w:val="00716C88"/>
    <w:rsid w:val="00717215"/>
    <w:rsid w:val="007173B4"/>
    <w:rsid w:val="007221BF"/>
    <w:rsid w:val="0072252F"/>
    <w:rsid w:val="00723297"/>
    <w:rsid w:val="00724E58"/>
    <w:rsid w:val="007251CF"/>
    <w:rsid w:val="00725726"/>
    <w:rsid w:val="00726C9E"/>
    <w:rsid w:val="00727951"/>
    <w:rsid w:val="00727B18"/>
    <w:rsid w:val="00727C99"/>
    <w:rsid w:val="00730F7F"/>
    <w:rsid w:val="00731395"/>
    <w:rsid w:val="0073144E"/>
    <w:rsid w:val="0073198D"/>
    <w:rsid w:val="0073270C"/>
    <w:rsid w:val="00732AF8"/>
    <w:rsid w:val="00733B48"/>
    <w:rsid w:val="00733EA1"/>
    <w:rsid w:val="00734463"/>
    <w:rsid w:val="00734B99"/>
    <w:rsid w:val="00735CDA"/>
    <w:rsid w:val="00736608"/>
    <w:rsid w:val="00740346"/>
    <w:rsid w:val="00740B1D"/>
    <w:rsid w:val="00740F57"/>
    <w:rsid w:val="00741B5F"/>
    <w:rsid w:val="007443CC"/>
    <w:rsid w:val="00746621"/>
    <w:rsid w:val="00746B56"/>
    <w:rsid w:val="00750779"/>
    <w:rsid w:val="007513CB"/>
    <w:rsid w:val="00751AD3"/>
    <w:rsid w:val="00751D5C"/>
    <w:rsid w:val="00753629"/>
    <w:rsid w:val="00754C8C"/>
    <w:rsid w:val="00755519"/>
    <w:rsid w:val="007557A6"/>
    <w:rsid w:val="00755EEE"/>
    <w:rsid w:val="00756264"/>
    <w:rsid w:val="00756658"/>
    <w:rsid w:val="00756711"/>
    <w:rsid w:val="00757A81"/>
    <w:rsid w:val="0076066B"/>
    <w:rsid w:val="00762186"/>
    <w:rsid w:val="007624D4"/>
    <w:rsid w:val="007633EA"/>
    <w:rsid w:val="007636CC"/>
    <w:rsid w:val="00764384"/>
    <w:rsid w:val="00764BE4"/>
    <w:rsid w:val="00764D02"/>
    <w:rsid w:val="007655CF"/>
    <w:rsid w:val="00765853"/>
    <w:rsid w:val="0076607E"/>
    <w:rsid w:val="00766640"/>
    <w:rsid w:val="0076666B"/>
    <w:rsid w:val="007668CC"/>
    <w:rsid w:val="007673E2"/>
    <w:rsid w:val="007676C4"/>
    <w:rsid w:val="00770689"/>
    <w:rsid w:val="00771886"/>
    <w:rsid w:val="00771C60"/>
    <w:rsid w:val="00772003"/>
    <w:rsid w:val="0077275F"/>
    <w:rsid w:val="007728CA"/>
    <w:rsid w:val="00773A27"/>
    <w:rsid w:val="007741C8"/>
    <w:rsid w:val="0077443A"/>
    <w:rsid w:val="0077463D"/>
    <w:rsid w:val="0077480F"/>
    <w:rsid w:val="00776BFA"/>
    <w:rsid w:val="00776C9F"/>
    <w:rsid w:val="00777F63"/>
    <w:rsid w:val="007805B2"/>
    <w:rsid w:val="0078068C"/>
    <w:rsid w:val="00780D54"/>
    <w:rsid w:val="00781089"/>
    <w:rsid w:val="00781847"/>
    <w:rsid w:val="0078189B"/>
    <w:rsid w:val="00781CF5"/>
    <w:rsid w:val="00781D43"/>
    <w:rsid w:val="007822DA"/>
    <w:rsid w:val="0078265D"/>
    <w:rsid w:val="00782ED6"/>
    <w:rsid w:val="007832DD"/>
    <w:rsid w:val="007836F4"/>
    <w:rsid w:val="00783E33"/>
    <w:rsid w:val="00784067"/>
    <w:rsid w:val="007841EB"/>
    <w:rsid w:val="00784557"/>
    <w:rsid w:val="00785C5E"/>
    <w:rsid w:val="0078635B"/>
    <w:rsid w:val="007863C8"/>
    <w:rsid w:val="007867CA"/>
    <w:rsid w:val="007876E0"/>
    <w:rsid w:val="0078795E"/>
    <w:rsid w:val="007879FA"/>
    <w:rsid w:val="00787D82"/>
    <w:rsid w:val="0079007A"/>
    <w:rsid w:val="00790182"/>
    <w:rsid w:val="00790536"/>
    <w:rsid w:val="00790590"/>
    <w:rsid w:val="0079173A"/>
    <w:rsid w:val="00791804"/>
    <w:rsid w:val="00794B77"/>
    <w:rsid w:val="007955CC"/>
    <w:rsid w:val="00795773"/>
    <w:rsid w:val="0079598A"/>
    <w:rsid w:val="00795FCB"/>
    <w:rsid w:val="00796707"/>
    <w:rsid w:val="00796B4A"/>
    <w:rsid w:val="00796F93"/>
    <w:rsid w:val="007A1AC6"/>
    <w:rsid w:val="007A2A48"/>
    <w:rsid w:val="007A37C8"/>
    <w:rsid w:val="007A4066"/>
    <w:rsid w:val="007A40F6"/>
    <w:rsid w:val="007A4870"/>
    <w:rsid w:val="007A4DC5"/>
    <w:rsid w:val="007A5597"/>
    <w:rsid w:val="007A5738"/>
    <w:rsid w:val="007A5818"/>
    <w:rsid w:val="007A59BF"/>
    <w:rsid w:val="007A7EDE"/>
    <w:rsid w:val="007B22FF"/>
    <w:rsid w:val="007B2628"/>
    <w:rsid w:val="007B2ECC"/>
    <w:rsid w:val="007B4436"/>
    <w:rsid w:val="007B5E6E"/>
    <w:rsid w:val="007B5ED9"/>
    <w:rsid w:val="007B69F4"/>
    <w:rsid w:val="007C039B"/>
    <w:rsid w:val="007C0491"/>
    <w:rsid w:val="007C0909"/>
    <w:rsid w:val="007C1319"/>
    <w:rsid w:val="007C13F6"/>
    <w:rsid w:val="007C20E7"/>
    <w:rsid w:val="007C2D9B"/>
    <w:rsid w:val="007C30A4"/>
    <w:rsid w:val="007C322E"/>
    <w:rsid w:val="007C363F"/>
    <w:rsid w:val="007C3C6B"/>
    <w:rsid w:val="007C43DE"/>
    <w:rsid w:val="007C6140"/>
    <w:rsid w:val="007C7866"/>
    <w:rsid w:val="007D04DD"/>
    <w:rsid w:val="007D0602"/>
    <w:rsid w:val="007D1FF0"/>
    <w:rsid w:val="007D20FB"/>
    <w:rsid w:val="007D258A"/>
    <w:rsid w:val="007D25E5"/>
    <w:rsid w:val="007D2C0D"/>
    <w:rsid w:val="007D2DC5"/>
    <w:rsid w:val="007D43CD"/>
    <w:rsid w:val="007D463B"/>
    <w:rsid w:val="007D54AA"/>
    <w:rsid w:val="007D585F"/>
    <w:rsid w:val="007D6708"/>
    <w:rsid w:val="007D6712"/>
    <w:rsid w:val="007D6E8F"/>
    <w:rsid w:val="007D6FBD"/>
    <w:rsid w:val="007E0682"/>
    <w:rsid w:val="007E1315"/>
    <w:rsid w:val="007E2B81"/>
    <w:rsid w:val="007E40A2"/>
    <w:rsid w:val="007E4D4F"/>
    <w:rsid w:val="007E5BAD"/>
    <w:rsid w:val="007E5FE9"/>
    <w:rsid w:val="007E62A7"/>
    <w:rsid w:val="007E6307"/>
    <w:rsid w:val="007E6A7F"/>
    <w:rsid w:val="007E6C59"/>
    <w:rsid w:val="007E72FA"/>
    <w:rsid w:val="007F04D4"/>
    <w:rsid w:val="007F054C"/>
    <w:rsid w:val="007F06F4"/>
    <w:rsid w:val="007F0792"/>
    <w:rsid w:val="007F091C"/>
    <w:rsid w:val="007F1C27"/>
    <w:rsid w:val="007F215C"/>
    <w:rsid w:val="007F22F2"/>
    <w:rsid w:val="007F248D"/>
    <w:rsid w:val="007F2BD1"/>
    <w:rsid w:val="007F2FB4"/>
    <w:rsid w:val="007F520B"/>
    <w:rsid w:val="007F67C5"/>
    <w:rsid w:val="007F68EB"/>
    <w:rsid w:val="008010A6"/>
    <w:rsid w:val="00801696"/>
    <w:rsid w:val="00803144"/>
    <w:rsid w:val="00803E18"/>
    <w:rsid w:val="00804F6B"/>
    <w:rsid w:val="0080508A"/>
    <w:rsid w:val="00805A0B"/>
    <w:rsid w:val="00805C19"/>
    <w:rsid w:val="00805CF8"/>
    <w:rsid w:val="008071B3"/>
    <w:rsid w:val="00807692"/>
    <w:rsid w:val="008115D6"/>
    <w:rsid w:val="00811EED"/>
    <w:rsid w:val="00812AF3"/>
    <w:rsid w:val="0081435E"/>
    <w:rsid w:val="00815B4C"/>
    <w:rsid w:val="00815BA4"/>
    <w:rsid w:val="00816342"/>
    <w:rsid w:val="008179A3"/>
    <w:rsid w:val="00820FDE"/>
    <w:rsid w:val="008214FA"/>
    <w:rsid w:val="008232FF"/>
    <w:rsid w:val="00826357"/>
    <w:rsid w:val="00826839"/>
    <w:rsid w:val="0083145C"/>
    <w:rsid w:val="00832582"/>
    <w:rsid w:val="00833756"/>
    <w:rsid w:val="0083454E"/>
    <w:rsid w:val="00834C3F"/>
    <w:rsid w:val="008359A4"/>
    <w:rsid w:val="00836216"/>
    <w:rsid w:val="00836256"/>
    <w:rsid w:val="00836916"/>
    <w:rsid w:val="00836F16"/>
    <w:rsid w:val="00840BAC"/>
    <w:rsid w:val="00841555"/>
    <w:rsid w:val="00841DA2"/>
    <w:rsid w:val="00842D3D"/>
    <w:rsid w:val="0084360C"/>
    <w:rsid w:val="00843CD8"/>
    <w:rsid w:val="008440FA"/>
    <w:rsid w:val="00844368"/>
    <w:rsid w:val="008449AF"/>
    <w:rsid w:val="00844C20"/>
    <w:rsid w:val="00844CD0"/>
    <w:rsid w:val="008455C9"/>
    <w:rsid w:val="00845C1A"/>
    <w:rsid w:val="00846EE2"/>
    <w:rsid w:val="00847BBA"/>
    <w:rsid w:val="008505F7"/>
    <w:rsid w:val="0085096C"/>
    <w:rsid w:val="00850A2C"/>
    <w:rsid w:val="00850FFC"/>
    <w:rsid w:val="00851A77"/>
    <w:rsid w:val="00853EC2"/>
    <w:rsid w:val="00855149"/>
    <w:rsid w:val="008553A6"/>
    <w:rsid w:val="00860A2C"/>
    <w:rsid w:val="00861320"/>
    <w:rsid w:val="00861CB7"/>
    <w:rsid w:val="00861F76"/>
    <w:rsid w:val="0086205C"/>
    <w:rsid w:val="00863394"/>
    <w:rsid w:val="00863AC9"/>
    <w:rsid w:val="00864771"/>
    <w:rsid w:val="00864E4C"/>
    <w:rsid w:val="00865463"/>
    <w:rsid w:val="0086686D"/>
    <w:rsid w:val="00866C94"/>
    <w:rsid w:val="008677D6"/>
    <w:rsid w:val="00867B6E"/>
    <w:rsid w:val="00870843"/>
    <w:rsid w:val="00870D33"/>
    <w:rsid w:val="00871852"/>
    <w:rsid w:val="00872206"/>
    <w:rsid w:val="00872306"/>
    <w:rsid w:val="008725E4"/>
    <w:rsid w:val="00872739"/>
    <w:rsid w:val="00873A8B"/>
    <w:rsid w:val="008744A3"/>
    <w:rsid w:val="00874977"/>
    <w:rsid w:val="00874EB3"/>
    <w:rsid w:val="00874F8B"/>
    <w:rsid w:val="0087584F"/>
    <w:rsid w:val="00875896"/>
    <w:rsid w:val="00877CB6"/>
    <w:rsid w:val="00880241"/>
    <w:rsid w:val="0088072A"/>
    <w:rsid w:val="008814AA"/>
    <w:rsid w:val="00882E10"/>
    <w:rsid w:val="008836AA"/>
    <w:rsid w:val="008839C5"/>
    <w:rsid w:val="0088496F"/>
    <w:rsid w:val="008851AC"/>
    <w:rsid w:val="00885A84"/>
    <w:rsid w:val="00886CBD"/>
    <w:rsid w:val="00887A43"/>
    <w:rsid w:val="00887CA2"/>
    <w:rsid w:val="0089090B"/>
    <w:rsid w:val="00890FCC"/>
    <w:rsid w:val="0089136F"/>
    <w:rsid w:val="00892A58"/>
    <w:rsid w:val="008931FE"/>
    <w:rsid w:val="0089369C"/>
    <w:rsid w:val="00893E58"/>
    <w:rsid w:val="00895A8B"/>
    <w:rsid w:val="00895C90"/>
    <w:rsid w:val="00896050"/>
    <w:rsid w:val="00896084"/>
    <w:rsid w:val="00896F6F"/>
    <w:rsid w:val="00897490"/>
    <w:rsid w:val="0089799E"/>
    <w:rsid w:val="008A01F1"/>
    <w:rsid w:val="008A1367"/>
    <w:rsid w:val="008A1BE9"/>
    <w:rsid w:val="008A217E"/>
    <w:rsid w:val="008A2194"/>
    <w:rsid w:val="008A2A65"/>
    <w:rsid w:val="008A2C07"/>
    <w:rsid w:val="008A2CCC"/>
    <w:rsid w:val="008A3211"/>
    <w:rsid w:val="008A3838"/>
    <w:rsid w:val="008A3876"/>
    <w:rsid w:val="008A3B20"/>
    <w:rsid w:val="008A400D"/>
    <w:rsid w:val="008A4926"/>
    <w:rsid w:val="008A4F70"/>
    <w:rsid w:val="008A554C"/>
    <w:rsid w:val="008A6854"/>
    <w:rsid w:val="008A6A74"/>
    <w:rsid w:val="008A77EB"/>
    <w:rsid w:val="008A7847"/>
    <w:rsid w:val="008B0F7E"/>
    <w:rsid w:val="008B1C1C"/>
    <w:rsid w:val="008B2EF6"/>
    <w:rsid w:val="008B349C"/>
    <w:rsid w:val="008B39BF"/>
    <w:rsid w:val="008B3A47"/>
    <w:rsid w:val="008B4877"/>
    <w:rsid w:val="008B5581"/>
    <w:rsid w:val="008B57B1"/>
    <w:rsid w:val="008B5AB1"/>
    <w:rsid w:val="008B5F60"/>
    <w:rsid w:val="008B754D"/>
    <w:rsid w:val="008C37DF"/>
    <w:rsid w:val="008C3919"/>
    <w:rsid w:val="008C5870"/>
    <w:rsid w:val="008C588A"/>
    <w:rsid w:val="008C736A"/>
    <w:rsid w:val="008C7D7E"/>
    <w:rsid w:val="008D036C"/>
    <w:rsid w:val="008D0422"/>
    <w:rsid w:val="008D1AEE"/>
    <w:rsid w:val="008D2593"/>
    <w:rsid w:val="008D31AE"/>
    <w:rsid w:val="008D3E9A"/>
    <w:rsid w:val="008D4B86"/>
    <w:rsid w:val="008D4E2A"/>
    <w:rsid w:val="008D56E2"/>
    <w:rsid w:val="008D5AC8"/>
    <w:rsid w:val="008D5C5A"/>
    <w:rsid w:val="008D5E2A"/>
    <w:rsid w:val="008D7590"/>
    <w:rsid w:val="008E0487"/>
    <w:rsid w:val="008E109A"/>
    <w:rsid w:val="008E19E1"/>
    <w:rsid w:val="008E2BCC"/>
    <w:rsid w:val="008E3B57"/>
    <w:rsid w:val="008E433C"/>
    <w:rsid w:val="008E5233"/>
    <w:rsid w:val="008E6610"/>
    <w:rsid w:val="008E6911"/>
    <w:rsid w:val="008E756F"/>
    <w:rsid w:val="008E7906"/>
    <w:rsid w:val="008E7C6B"/>
    <w:rsid w:val="008E7E0E"/>
    <w:rsid w:val="008E7E36"/>
    <w:rsid w:val="008F0695"/>
    <w:rsid w:val="008F0927"/>
    <w:rsid w:val="008F0D2D"/>
    <w:rsid w:val="008F17AD"/>
    <w:rsid w:val="008F3753"/>
    <w:rsid w:val="008F3911"/>
    <w:rsid w:val="008F45D5"/>
    <w:rsid w:val="008F4668"/>
    <w:rsid w:val="008F4EBD"/>
    <w:rsid w:val="008F5202"/>
    <w:rsid w:val="008F5D06"/>
    <w:rsid w:val="008F5DCE"/>
    <w:rsid w:val="008F66DD"/>
    <w:rsid w:val="008F7128"/>
    <w:rsid w:val="00900473"/>
    <w:rsid w:val="009007B6"/>
    <w:rsid w:val="00902525"/>
    <w:rsid w:val="009025B5"/>
    <w:rsid w:val="009026B8"/>
    <w:rsid w:val="009026E7"/>
    <w:rsid w:val="00902E6F"/>
    <w:rsid w:val="00903071"/>
    <w:rsid w:val="0090675E"/>
    <w:rsid w:val="00906910"/>
    <w:rsid w:val="0090743B"/>
    <w:rsid w:val="00910A7D"/>
    <w:rsid w:val="00911D04"/>
    <w:rsid w:val="0091519F"/>
    <w:rsid w:val="0092062E"/>
    <w:rsid w:val="009218A1"/>
    <w:rsid w:val="009218B2"/>
    <w:rsid w:val="00921C1A"/>
    <w:rsid w:val="00921C7C"/>
    <w:rsid w:val="00922427"/>
    <w:rsid w:val="009228AB"/>
    <w:rsid w:val="009231C3"/>
    <w:rsid w:val="00923A14"/>
    <w:rsid w:val="00923DAA"/>
    <w:rsid w:val="00924F85"/>
    <w:rsid w:val="00925D32"/>
    <w:rsid w:val="009260F0"/>
    <w:rsid w:val="0092654F"/>
    <w:rsid w:val="00931641"/>
    <w:rsid w:val="009317B1"/>
    <w:rsid w:val="0093249D"/>
    <w:rsid w:val="00932779"/>
    <w:rsid w:val="00935CE5"/>
    <w:rsid w:val="00936220"/>
    <w:rsid w:val="00936C41"/>
    <w:rsid w:val="00936C7C"/>
    <w:rsid w:val="009374BD"/>
    <w:rsid w:val="00940824"/>
    <w:rsid w:val="009409BD"/>
    <w:rsid w:val="0094167B"/>
    <w:rsid w:val="00942753"/>
    <w:rsid w:val="00943A76"/>
    <w:rsid w:val="00944C52"/>
    <w:rsid w:val="00950444"/>
    <w:rsid w:val="00950717"/>
    <w:rsid w:val="00950718"/>
    <w:rsid w:val="00950D2D"/>
    <w:rsid w:val="0095163F"/>
    <w:rsid w:val="0095240D"/>
    <w:rsid w:val="0095439D"/>
    <w:rsid w:val="00955AAB"/>
    <w:rsid w:val="009566CE"/>
    <w:rsid w:val="00956862"/>
    <w:rsid w:val="00956B17"/>
    <w:rsid w:val="00961F78"/>
    <w:rsid w:val="00962189"/>
    <w:rsid w:val="009626CF"/>
    <w:rsid w:val="0096289D"/>
    <w:rsid w:val="00962BCC"/>
    <w:rsid w:val="00963890"/>
    <w:rsid w:val="0096396D"/>
    <w:rsid w:val="00964AE7"/>
    <w:rsid w:val="00965653"/>
    <w:rsid w:val="009661E8"/>
    <w:rsid w:val="00966312"/>
    <w:rsid w:val="00966617"/>
    <w:rsid w:val="00966F0D"/>
    <w:rsid w:val="00967B81"/>
    <w:rsid w:val="00970105"/>
    <w:rsid w:val="00970B3E"/>
    <w:rsid w:val="00971E53"/>
    <w:rsid w:val="00974D8B"/>
    <w:rsid w:val="00974E7F"/>
    <w:rsid w:val="00976BF4"/>
    <w:rsid w:val="00980E8F"/>
    <w:rsid w:val="00981A57"/>
    <w:rsid w:val="00981BB6"/>
    <w:rsid w:val="0098241A"/>
    <w:rsid w:val="009825F3"/>
    <w:rsid w:val="0098339A"/>
    <w:rsid w:val="009844CB"/>
    <w:rsid w:val="009846B7"/>
    <w:rsid w:val="009865BE"/>
    <w:rsid w:val="009879BB"/>
    <w:rsid w:val="00987A95"/>
    <w:rsid w:val="0099006D"/>
    <w:rsid w:val="009915A7"/>
    <w:rsid w:val="00991D92"/>
    <w:rsid w:val="00992613"/>
    <w:rsid w:val="00992D7B"/>
    <w:rsid w:val="00994428"/>
    <w:rsid w:val="0099464B"/>
    <w:rsid w:val="009946A4"/>
    <w:rsid w:val="009959F1"/>
    <w:rsid w:val="00996884"/>
    <w:rsid w:val="00996DAE"/>
    <w:rsid w:val="00997E04"/>
    <w:rsid w:val="009A12F1"/>
    <w:rsid w:val="009A20A1"/>
    <w:rsid w:val="009A2690"/>
    <w:rsid w:val="009A49A9"/>
    <w:rsid w:val="009A4B11"/>
    <w:rsid w:val="009A5751"/>
    <w:rsid w:val="009A6778"/>
    <w:rsid w:val="009A6F9A"/>
    <w:rsid w:val="009A7883"/>
    <w:rsid w:val="009B03F6"/>
    <w:rsid w:val="009B0A0D"/>
    <w:rsid w:val="009B243C"/>
    <w:rsid w:val="009B26F4"/>
    <w:rsid w:val="009B27BD"/>
    <w:rsid w:val="009B2849"/>
    <w:rsid w:val="009B490E"/>
    <w:rsid w:val="009B49F1"/>
    <w:rsid w:val="009B4AD5"/>
    <w:rsid w:val="009B57D1"/>
    <w:rsid w:val="009B5B0D"/>
    <w:rsid w:val="009B5EE7"/>
    <w:rsid w:val="009B63F6"/>
    <w:rsid w:val="009C0C8F"/>
    <w:rsid w:val="009C1AB6"/>
    <w:rsid w:val="009C24F6"/>
    <w:rsid w:val="009C3348"/>
    <w:rsid w:val="009C4A57"/>
    <w:rsid w:val="009C4BB4"/>
    <w:rsid w:val="009C56D2"/>
    <w:rsid w:val="009C5B9F"/>
    <w:rsid w:val="009C62AA"/>
    <w:rsid w:val="009C6399"/>
    <w:rsid w:val="009C674C"/>
    <w:rsid w:val="009C6D4F"/>
    <w:rsid w:val="009C72FE"/>
    <w:rsid w:val="009D0EAF"/>
    <w:rsid w:val="009D1456"/>
    <w:rsid w:val="009D1605"/>
    <w:rsid w:val="009D1B0C"/>
    <w:rsid w:val="009D1BE4"/>
    <w:rsid w:val="009D21E8"/>
    <w:rsid w:val="009D2334"/>
    <w:rsid w:val="009D3049"/>
    <w:rsid w:val="009D3612"/>
    <w:rsid w:val="009D37F7"/>
    <w:rsid w:val="009D3FCE"/>
    <w:rsid w:val="009D4312"/>
    <w:rsid w:val="009D5FB5"/>
    <w:rsid w:val="009D704E"/>
    <w:rsid w:val="009D7E94"/>
    <w:rsid w:val="009E003A"/>
    <w:rsid w:val="009E08CA"/>
    <w:rsid w:val="009E0EBD"/>
    <w:rsid w:val="009E13BF"/>
    <w:rsid w:val="009E1C1A"/>
    <w:rsid w:val="009E1DC9"/>
    <w:rsid w:val="009E2126"/>
    <w:rsid w:val="009E406B"/>
    <w:rsid w:val="009E5133"/>
    <w:rsid w:val="009E6345"/>
    <w:rsid w:val="009E667E"/>
    <w:rsid w:val="009E6E6D"/>
    <w:rsid w:val="009E6EB1"/>
    <w:rsid w:val="009F0F1A"/>
    <w:rsid w:val="009F0F25"/>
    <w:rsid w:val="009F1499"/>
    <w:rsid w:val="009F3AD7"/>
    <w:rsid w:val="009F3FC8"/>
    <w:rsid w:val="009F49E3"/>
    <w:rsid w:val="009F4B92"/>
    <w:rsid w:val="009F4D49"/>
    <w:rsid w:val="009F54FF"/>
    <w:rsid w:val="009F636B"/>
    <w:rsid w:val="009F66AD"/>
    <w:rsid w:val="009F6821"/>
    <w:rsid w:val="00A01649"/>
    <w:rsid w:val="00A01720"/>
    <w:rsid w:val="00A01DCF"/>
    <w:rsid w:val="00A02BEE"/>
    <w:rsid w:val="00A02C54"/>
    <w:rsid w:val="00A03175"/>
    <w:rsid w:val="00A031C8"/>
    <w:rsid w:val="00A0496F"/>
    <w:rsid w:val="00A100E7"/>
    <w:rsid w:val="00A101E9"/>
    <w:rsid w:val="00A1067F"/>
    <w:rsid w:val="00A10C75"/>
    <w:rsid w:val="00A1248A"/>
    <w:rsid w:val="00A132C8"/>
    <w:rsid w:val="00A1368B"/>
    <w:rsid w:val="00A1415D"/>
    <w:rsid w:val="00A178C3"/>
    <w:rsid w:val="00A21688"/>
    <w:rsid w:val="00A21D32"/>
    <w:rsid w:val="00A22553"/>
    <w:rsid w:val="00A24072"/>
    <w:rsid w:val="00A24235"/>
    <w:rsid w:val="00A25C0D"/>
    <w:rsid w:val="00A264B5"/>
    <w:rsid w:val="00A26B25"/>
    <w:rsid w:val="00A2728C"/>
    <w:rsid w:val="00A27581"/>
    <w:rsid w:val="00A27708"/>
    <w:rsid w:val="00A3005A"/>
    <w:rsid w:val="00A30B4C"/>
    <w:rsid w:val="00A30BEA"/>
    <w:rsid w:val="00A30C94"/>
    <w:rsid w:val="00A3101F"/>
    <w:rsid w:val="00A319E0"/>
    <w:rsid w:val="00A31BBA"/>
    <w:rsid w:val="00A32CA0"/>
    <w:rsid w:val="00A33C3A"/>
    <w:rsid w:val="00A3455D"/>
    <w:rsid w:val="00A34B58"/>
    <w:rsid w:val="00A35896"/>
    <w:rsid w:val="00A35BB9"/>
    <w:rsid w:val="00A35EB9"/>
    <w:rsid w:val="00A36FF7"/>
    <w:rsid w:val="00A375C5"/>
    <w:rsid w:val="00A40A86"/>
    <w:rsid w:val="00A418C0"/>
    <w:rsid w:val="00A41B44"/>
    <w:rsid w:val="00A41E3F"/>
    <w:rsid w:val="00A422D5"/>
    <w:rsid w:val="00A42358"/>
    <w:rsid w:val="00A424CF"/>
    <w:rsid w:val="00A42833"/>
    <w:rsid w:val="00A4289B"/>
    <w:rsid w:val="00A42B79"/>
    <w:rsid w:val="00A45482"/>
    <w:rsid w:val="00A45A35"/>
    <w:rsid w:val="00A45B6E"/>
    <w:rsid w:val="00A4669B"/>
    <w:rsid w:val="00A47A5A"/>
    <w:rsid w:val="00A5194E"/>
    <w:rsid w:val="00A51C67"/>
    <w:rsid w:val="00A521B1"/>
    <w:rsid w:val="00A52502"/>
    <w:rsid w:val="00A52BEF"/>
    <w:rsid w:val="00A52D42"/>
    <w:rsid w:val="00A540B1"/>
    <w:rsid w:val="00A54C84"/>
    <w:rsid w:val="00A55700"/>
    <w:rsid w:val="00A55892"/>
    <w:rsid w:val="00A56E64"/>
    <w:rsid w:val="00A570DF"/>
    <w:rsid w:val="00A57619"/>
    <w:rsid w:val="00A57964"/>
    <w:rsid w:val="00A57B48"/>
    <w:rsid w:val="00A57E4A"/>
    <w:rsid w:val="00A6082C"/>
    <w:rsid w:val="00A618B3"/>
    <w:rsid w:val="00A62042"/>
    <w:rsid w:val="00A64485"/>
    <w:rsid w:val="00A64698"/>
    <w:rsid w:val="00A64C8F"/>
    <w:rsid w:val="00A64E8C"/>
    <w:rsid w:val="00A65801"/>
    <w:rsid w:val="00A665C3"/>
    <w:rsid w:val="00A66788"/>
    <w:rsid w:val="00A66BF2"/>
    <w:rsid w:val="00A6711F"/>
    <w:rsid w:val="00A67D1B"/>
    <w:rsid w:val="00A67FD5"/>
    <w:rsid w:val="00A700BB"/>
    <w:rsid w:val="00A70AE5"/>
    <w:rsid w:val="00A717D4"/>
    <w:rsid w:val="00A71BA4"/>
    <w:rsid w:val="00A71F10"/>
    <w:rsid w:val="00A743E1"/>
    <w:rsid w:val="00A75346"/>
    <w:rsid w:val="00A76204"/>
    <w:rsid w:val="00A76926"/>
    <w:rsid w:val="00A77006"/>
    <w:rsid w:val="00A77C88"/>
    <w:rsid w:val="00A77EFD"/>
    <w:rsid w:val="00A806A9"/>
    <w:rsid w:val="00A81401"/>
    <w:rsid w:val="00A8174D"/>
    <w:rsid w:val="00A823D9"/>
    <w:rsid w:val="00A83E91"/>
    <w:rsid w:val="00A851AF"/>
    <w:rsid w:val="00A90A0B"/>
    <w:rsid w:val="00A91089"/>
    <w:rsid w:val="00A9183E"/>
    <w:rsid w:val="00A91BB5"/>
    <w:rsid w:val="00A926B4"/>
    <w:rsid w:val="00A96C85"/>
    <w:rsid w:val="00AA0411"/>
    <w:rsid w:val="00AA147F"/>
    <w:rsid w:val="00AA37A5"/>
    <w:rsid w:val="00AA460B"/>
    <w:rsid w:val="00AA4EEA"/>
    <w:rsid w:val="00AA596E"/>
    <w:rsid w:val="00AA7E55"/>
    <w:rsid w:val="00AB00AB"/>
    <w:rsid w:val="00AB06C9"/>
    <w:rsid w:val="00AB0BFF"/>
    <w:rsid w:val="00AB1C9C"/>
    <w:rsid w:val="00AB2322"/>
    <w:rsid w:val="00AB3113"/>
    <w:rsid w:val="00AB3A1E"/>
    <w:rsid w:val="00AB46C6"/>
    <w:rsid w:val="00AB4B23"/>
    <w:rsid w:val="00AB4D35"/>
    <w:rsid w:val="00AC2E7C"/>
    <w:rsid w:val="00AC359A"/>
    <w:rsid w:val="00AC3BFB"/>
    <w:rsid w:val="00AC415D"/>
    <w:rsid w:val="00AC41AA"/>
    <w:rsid w:val="00AC5485"/>
    <w:rsid w:val="00AC578D"/>
    <w:rsid w:val="00AC5DC9"/>
    <w:rsid w:val="00AC6DEC"/>
    <w:rsid w:val="00AC7B39"/>
    <w:rsid w:val="00AD0435"/>
    <w:rsid w:val="00AD0567"/>
    <w:rsid w:val="00AD0C1C"/>
    <w:rsid w:val="00AD15A7"/>
    <w:rsid w:val="00AD3A09"/>
    <w:rsid w:val="00AD4105"/>
    <w:rsid w:val="00AD5AD8"/>
    <w:rsid w:val="00AD683B"/>
    <w:rsid w:val="00AD6C55"/>
    <w:rsid w:val="00AD7FEC"/>
    <w:rsid w:val="00AE18C5"/>
    <w:rsid w:val="00AE280B"/>
    <w:rsid w:val="00AE2BED"/>
    <w:rsid w:val="00AE36DD"/>
    <w:rsid w:val="00AE486F"/>
    <w:rsid w:val="00AE4E84"/>
    <w:rsid w:val="00AE539B"/>
    <w:rsid w:val="00AE55CA"/>
    <w:rsid w:val="00AE56F3"/>
    <w:rsid w:val="00AE5D14"/>
    <w:rsid w:val="00AE5E81"/>
    <w:rsid w:val="00AE5F58"/>
    <w:rsid w:val="00AE6EB9"/>
    <w:rsid w:val="00AE7E13"/>
    <w:rsid w:val="00AF02FF"/>
    <w:rsid w:val="00AF06E1"/>
    <w:rsid w:val="00AF1061"/>
    <w:rsid w:val="00AF18D8"/>
    <w:rsid w:val="00AF2B1B"/>
    <w:rsid w:val="00AF2DF8"/>
    <w:rsid w:val="00AF339A"/>
    <w:rsid w:val="00AF401D"/>
    <w:rsid w:val="00AF456E"/>
    <w:rsid w:val="00AF595B"/>
    <w:rsid w:val="00AF682B"/>
    <w:rsid w:val="00AF6D94"/>
    <w:rsid w:val="00AF6F3A"/>
    <w:rsid w:val="00AF7931"/>
    <w:rsid w:val="00B000C9"/>
    <w:rsid w:val="00B00754"/>
    <w:rsid w:val="00B007DB"/>
    <w:rsid w:val="00B00B4D"/>
    <w:rsid w:val="00B01500"/>
    <w:rsid w:val="00B01AF9"/>
    <w:rsid w:val="00B01C82"/>
    <w:rsid w:val="00B01DE2"/>
    <w:rsid w:val="00B033AD"/>
    <w:rsid w:val="00B0360E"/>
    <w:rsid w:val="00B041EA"/>
    <w:rsid w:val="00B05206"/>
    <w:rsid w:val="00B056AA"/>
    <w:rsid w:val="00B06CC0"/>
    <w:rsid w:val="00B07507"/>
    <w:rsid w:val="00B07552"/>
    <w:rsid w:val="00B10278"/>
    <w:rsid w:val="00B110AE"/>
    <w:rsid w:val="00B1197D"/>
    <w:rsid w:val="00B11C71"/>
    <w:rsid w:val="00B11F82"/>
    <w:rsid w:val="00B12D6F"/>
    <w:rsid w:val="00B12DCB"/>
    <w:rsid w:val="00B132CF"/>
    <w:rsid w:val="00B139AB"/>
    <w:rsid w:val="00B13B7E"/>
    <w:rsid w:val="00B14398"/>
    <w:rsid w:val="00B1574D"/>
    <w:rsid w:val="00B17347"/>
    <w:rsid w:val="00B2198D"/>
    <w:rsid w:val="00B230AF"/>
    <w:rsid w:val="00B23953"/>
    <w:rsid w:val="00B24749"/>
    <w:rsid w:val="00B24F8A"/>
    <w:rsid w:val="00B253F1"/>
    <w:rsid w:val="00B256EB"/>
    <w:rsid w:val="00B274D7"/>
    <w:rsid w:val="00B3058C"/>
    <w:rsid w:val="00B3153F"/>
    <w:rsid w:val="00B32712"/>
    <w:rsid w:val="00B33D6B"/>
    <w:rsid w:val="00B344A9"/>
    <w:rsid w:val="00B3506D"/>
    <w:rsid w:val="00B353E4"/>
    <w:rsid w:val="00B3596A"/>
    <w:rsid w:val="00B35E9E"/>
    <w:rsid w:val="00B36600"/>
    <w:rsid w:val="00B3690E"/>
    <w:rsid w:val="00B36C19"/>
    <w:rsid w:val="00B36D35"/>
    <w:rsid w:val="00B370C4"/>
    <w:rsid w:val="00B40CC6"/>
    <w:rsid w:val="00B4123C"/>
    <w:rsid w:val="00B41634"/>
    <w:rsid w:val="00B43812"/>
    <w:rsid w:val="00B44723"/>
    <w:rsid w:val="00B45C6E"/>
    <w:rsid w:val="00B45E62"/>
    <w:rsid w:val="00B46BE8"/>
    <w:rsid w:val="00B46CE1"/>
    <w:rsid w:val="00B47928"/>
    <w:rsid w:val="00B47C20"/>
    <w:rsid w:val="00B50199"/>
    <w:rsid w:val="00B51108"/>
    <w:rsid w:val="00B51193"/>
    <w:rsid w:val="00B51744"/>
    <w:rsid w:val="00B52ADC"/>
    <w:rsid w:val="00B52F5C"/>
    <w:rsid w:val="00B536CD"/>
    <w:rsid w:val="00B53F53"/>
    <w:rsid w:val="00B54323"/>
    <w:rsid w:val="00B560AC"/>
    <w:rsid w:val="00B5688F"/>
    <w:rsid w:val="00B56974"/>
    <w:rsid w:val="00B5721B"/>
    <w:rsid w:val="00B575B6"/>
    <w:rsid w:val="00B60F4D"/>
    <w:rsid w:val="00B61143"/>
    <w:rsid w:val="00B613D5"/>
    <w:rsid w:val="00B6156E"/>
    <w:rsid w:val="00B6196B"/>
    <w:rsid w:val="00B6228E"/>
    <w:rsid w:val="00B62513"/>
    <w:rsid w:val="00B63EE4"/>
    <w:rsid w:val="00B63F04"/>
    <w:rsid w:val="00B65E7D"/>
    <w:rsid w:val="00B66B86"/>
    <w:rsid w:val="00B67730"/>
    <w:rsid w:val="00B67784"/>
    <w:rsid w:val="00B67EC4"/>
    <w:rsid w:val="00B7134C"/>
    <w:rsid w:val="00B71F18"/>
    <w:rsid w:val="00B7366E"/>
    <w:rsid w:val="00B745EE"/>
    <w:rsid w:val="00B74745"/>
    <w:rsid w:val="00B75523"/>
    <w:rsid w:val="00B755A1"/>
    <w:rsid w:val="00B75FCA"/>
    <w:rsid w:val="00B7628E"/>
    <w:rsid w:val="00B770E4"/>
    <w:rsid w:val="00B77549"/>
    <w:rsid w:val="00B80094"/>
    <w:rsid w:val="00B8079D"/>
    <w:rsid w:val="00B81322"/>
    <w:rsid w:val="00B817F9"/>
    <w:rsid w:val="00B82662"/>
    <w:rsid w:val="00B827A4"/>
    <w:rsid w:val="00B82A1B"/>
    <w:rsid w:val="00B83F80"/>
    <w:rsid w:val="00B84E38"/>
    <w:rsid w:val="00B86687"/>
    <w:rsid w:val="00B87933"/>
    <w:rsid w:val="00B91E79"/>
    <w:rsid w:val="00B937EA"/>
    <w:rsid w:val="00B95846"/>
    <w:rsid w:val="00B97C97"/>
    <w:rsid w:val="00BA23C7"/>
    <w:rsid w:val="00BA33E6"/>
    <w:rsid w:val="00BA4BB0"/>
    <w:rsid w:val="00BA5512"/>
    <w:rsid w:val="00BA60FE"/>
    <w:rsid w:val="00BA687B"/>
    <w:rsid w:val="00BA75B0"/>
    <w:rsid w:val="00BB0296"/>
    <w:rsid w:val="00BB16F0"/>
    <w:rsid w:val="00BB17B7"/>
    <w:rsid w:val="00BB1801"/>
    <w:rsid w:val="00BB24DE"/>
    <w:rsid w:val="00BB2805"/>
    <w:rsid w:val="00BB2857"/>
    <w:rsid w:val="00BB2B4A"/>
    <w:rsid w:val="00BB2C68"/>
    <w:rsid w:val="00BB4E33"/>
    <w:rsid w:val="00BB51CF"/>
    <w:rsid w:val="00BB5353"/>
    <w:rsid w:val="00BB67E2"/>
    <w:rsid w:val="00BC0ACB"/>
    <w:rsid w:val="00BC161B"/>
    <w:rsid w:val="00BC27B6"/>
    <w:rsid w:val="00BC2977"/>
    <w:rsid w:val="00BC2B0E"/>
    <w:rsid w:val="00BC2BD9"/>
    <w:rsid w:val="00BC3F7C"/>
    <w:rsid w:val="00BC4AD1"/>
    <w:rsid w:val="00BC4DEF"/>
    <w:rsid w:val="00BC544F"/>
    <w:rsid w:val="00BC56A7"/>
    <w:rsid w:val="00BC6595"/>
    <w:rsid w:val="00BC7F27"/>
    <w:rsid w:val="00BD01A9"/>
    <w:rsid w:val="00BD0AB0"/>
    <w:rsid w:val="00BD1D15"/>
    <w:rsid w:val="00BD5032"/>
    <w:rsid w:val="00BD757D"/>
    <w:rsid w:val="00BD78BE"/>
    <w:rsid w:val="00BE0427"/>
    <w:rsid w:val="00BE048D"/>
    <w:rsid w:val="00BE0AEB"/>
    <w:rsid w:val="00BE2750"/>
    <w:rsid w:val="00BE2F85"/>
    <w:rsid w:val="00BE3187"/>
    <w:rsid w:val="00BE525E"/>
    <w:rsid w:val="00BE5AAC"/>
    <w:rsid w:val="00BE6750"/>
    <w:rsid w:val="00BE6FD9"/>
    <w:rsid w:val="00BF005C"/>
    <w:rsid w:val="00BF0C82"/>
    <w:rsid w:val="00BF2205"/>
    <w:rsid w:val="00BF29B9"/>
    <w:rsid w:val="00BF302A"/>
    <w:rsid w:val="00BF37F7"/>
    <w:rsid w:val="00BF3A49"/>
    <w:rsid w:val="00BF3ED6"/>
    <w:rsid w:val="00BF4156"/>
    <w:rsid w:val="00BF5470"/>
    <w:rsid w:val="00BF5F92"/>
    <w:rsid w:val="00BF643C"/>
    <w:rsid w:val="00C007EA"/>
    <w:rsid w:val="00C0086F"/>
    <w:rsid w:val="00C00E26"/>
    <w:rsid w:val="00C0142D"/>
    <w:rsid w:val="00C02306"/>
    <w:rsid w:val="00C02588"/>
    <w:rsid w:val="00C034AE"/>
    <w:rsid w:val="00C03C2C"/>
    <w:rsid w:val="00C04056"/>
    <w:rsid w:val="00C054E4"/>
    <w:rsid w:val="00C05787"/>
    <w:rsid w:val="00C06A3D"/>
    <w:rsid w:val="00C06AB2"/>
    <w:rsid w:val="00C06AF4"/>
    <w:rsid w:val="00C074A6"/>
    <w:rsid w:val="00C074CB"/>
    <w:rsid w:val="00C11E5D"/>
    <w:rsid w:val="00C128BF"/>
    <w:rsid w:val="00C12C70"/>
    <w:rsid w:val="00C1327E"/>
    <w:rsid w:val="00C13294"/>
    <w:rsid w:val="00C133CE"/>
    <w:rsid w:val="00C145A9"/>
    <w:rsid w:val="00C149C7"/>
    <w:rsid w:val="00C15476"/>
    <w:rsid w:val="00C164F9"/>
    <w:rsid w:val="00C1657C"/>
    <w:rsid w:val="00C167AD"/>
    <w:rsid w:val="00C16BDC"/>
    <w:rsid w:val="00C20975"/>
    <w:rsid w:val="00C21085"/>
    <w:rsid w:val="00C2138D"/>
    <w:rsid w:val="00C215B9"/>
    <w:rsid w:val="00C22054"/>
    <w:rsid w:val="00C2330C"/>
    <w:rsid w:val="00C23E06"/>
    <w:rsid w:val="00C24092"/>
    <w:rsid w:val="00C2592C"/>
    <w:rsid w:val="00C26199"/>
    <w:rsid w:val="00C26315"/>
    <w:rsid w:val="00C26DD1"/>
    <w:rsid w:val="00C30556"/>
    <w:rsid w:val="00C306D9"/>
    <w:rsid w:val="00C30D89"/>
    <w:rsid w:val="00C30E4C"/>
    <w:rsid w:val="00C3172E"/>
    <w:rsid w:val="00C325E3"/>
    <w:rsid w:val="00C332C0"/>
    <w:rsid w:val="00C3458F"/>
    <w:rsid w:val="00C346E5"/>
    <w:rsid w:val="00C35872"/>
    <w:rsid w:val="00C36D4F"/>
    <w:rsid w:val="00C37083"/>
    <w:rsid w:val="00C372EE"/>
    <w:rsid w:val="00C3772F"/>
    <w:rsid w:val="00C41E7C"/>
    <w:rsid w:val="00C450B1"/>
    <w:rsid w:val="00C45524"/>
    <w:rsid w:val="00C45B41"/>
    <w:rsid w:val="00C45D70"/>
    <w:rsid w:val="00C4743B"/>
    <w:rsid w:val="00C51FF8"/>
    <w:rsid w:val="00C5298A"/>
    <w:rsid w:val="00C52EB3"/>
    <w:rsid w:val="00C532EE"/>
    <w:rsid w:val="00C5364D"/>
    <w:rsid w:val="00C5386A"/>
    <w:rsid w:val="00C54C61"/>
    <w:rsid w:val="00C55A02"/>
    <w:rsid w:val="00C561ED"/>
    <w:rsid w:val="00C577F1"/>
    <w:rsid w:val="00C57A07"/>
    <w:rsid w:val="00C57FA2"/>
    <w:rsid w:val="00C6030D"/>
    <w:rsid w:val="00C60DE7"/>
    <w:rsid w:val="00C6200E"/>
    <w:rsid w:val="00C625B6"/>
    <w:rsid w:val="00C655A7"/>
    <w:rsid w:val="00C67188"/>
    <w:rsid w:val="00C671A8"/>
    <w:rsid w:val="00C671E0"/>
    <w:rsid w:val="00C6767A"/>
    <w:rsid w:val="00C679A0"/>
    <w:rsid w:val="00C700E1"/>
    <w:rsid w:val="00C7033C"/>
    <w:rsid w:val="00C7251D"/>
    <w:rsid w:val="00C730C5"/>
    <w:rsid w:val="00C73403"/>
    <w:rsid w:val="00C73EBB"/>
    <w:rsid w:val="00C74236"/>
    <w:rsid w:val="00C74617"/>
    <w:rsid w:val="00C74EEC"/>
    <w:rsid w:val="00C75305"/>
    <w:rsid w:val="00C75C7B"/>
    <w:rsid w:val="00C7639C"/>
    <w:rsid w:val="00C7648C"/>
    <w:rsid w:val="00C770B7"/>
    <w:rsid w:val="00C80150"/>
    <w:rsid w:val="00C80DD4"/>
    <w:rsid w:val="00C81321"/>
    <w:rsid w:val="00C81444"/>
    <w:rsid w:val="00C83DAD"/>
    <w:rsid w:val="00C844E0"/>
    <w:rsid w:val="00C84B01"/>
    <w:rsid w:val="00C84C5E"/>
    <w:rsid w:val="00C85278"/>
    <w:rsid w:val="00C85E70"/>
    <w:rsid w:val="00C86BBB"/>
    <w:rsid w:val="00C8788E"/>
    <w:rsid w:val="00C87E77"/>
    <w:rsid w:val="00C90A61"/>
    <w:rsid w:val="00C90E61"/>
    <w:rsid w:val="00C92082"/>
    <w:rsid w:val="00C92267"/>
    <w:rsid w:val="00C925A1"/>
    <w:rsid w:val="00C92F36"/>
    <w:rsid w:val="00C93270"/>
    <w:rsid w:val="00C93CA8"/>
    <w:rsid w:val="00C94129"/>
    <w:rsid w:val="00C946AC"/>
    <w:rsid w:val="00C96878"/>
    <w:rsid w:val="00C97597"/>
    <w:rsid w:val="00C97B2D"/>
    <w:rsid w:val="00CA019D"/>
    <w:rsid w:val="00CA02C7"/>
    <w:rsid w:val="00CA19F4"/>
    <w:rsid w:val="00CA1EE0"/>
    <w:rsid w:val="00CA25B9"/>
    <w:rsid w:val="00CA35F9"/>
    <w:rsid w:val="00CA42D5"/>
    <w:rsid w:val="00CA4F56"/>
    <w:rsid w:val="00CA6B25"/>
    <w:rsid w:val="00CA7082"/>
    <w:rsid w:val="00CA7359"/>
    <w:rsid w:val="00CA7794"/>
    <w:rsid w:val="00CB1C13"/>
    <w:rsid w:val="00CB39A1"/>
    <w:rsid w:val="00CB3B43"/>
    <w:rsid w:val="00CB409B"/>
    <w:rsid w:val="00CB428A"/>
    <w:rsid w:val="00CB48A0"/>
    <w:rsid w:val="00CB5001"/>
    <w:rsid w:val="00CB5B12"/>
    <w:rsid w:val="00CC4B1C"/>
    <w:rsid w:val="00CC4DF7"/>
    <w:rsid w:val="00CC4F1D"/>
    <w:rsid w:val="00CC5DDA"/>
    <w:rsid w:val="00CC6257"/>
    <w:rsid w:val="00CD0DE5"/>
    <w:rsid w:val="00CD19F8"/>
    <w:rsid w:val="00CD2A5D"/>
    <w:rsid w:val="00CD2F1C"/>
    <w:rsid w:val="00CD3E32"/>
    <w:rsid w:val="00CD4645"/>
    <w:rsid w:val="00CD4FC7"/>
    <w:rsid w:val="00CD5980"/>
    <w:rsid w:val="00CD64FD"/>
    <w:rsid w:val="00CD681E"/>
    <w:rsid w:val="00CD6A2F"/>
    <w:rsid w:val="00CD710D"/>
    <w:rsid w:val="00CD7A23"/>
    <w:rsid w:val="00CE0575"/>
    <w:rsid w:val="00CE1A8C"/>
    <w:rsid w:val="00CE2C84"/>
    <w:rsid w:val="00CE3022"/>
    <w:rsid w:val="00CE3815"/>
    <w:rsid w:val="00CE3BE4"/>
    <w:rsid w:val="00CE4E28"/>
    <w:rsid w:val="00CE5455"/>
    <w:rsid w:val="00CE5A43"/>
    <w:rsid w:val="00CE5E20"/>
    <w:rsid w:val="00CE73C6"/>
    <w:rsid w:val="00CE778C"/>
    <w:rsid w:val="00CF018B"/>
    <w:rsid w:val="00CF0BE1"/>
    <w:rsid w:val="00CF143E"/>
    <w:rsid w:val="00CF18D0"/>
    <w:rsid w:val="00CF235E"/>
    <w:rsid w:val="00CF2D88"/>
    <w:rsid w:val="00CF377D"/>
    <w:rsid w:val="00CF4286"/>
    <w:rsid w:val="00CF43F4"/>
    <w:rsid w:val="00CF4B89"/>
    <w:rsid w:val="00CF56A3"/>
    <w:rsid w:val="00CF5914"/>
    <w:rsid w:val="00CF6287"/>
    <w:rsid w:val="00CF6E98"/>
    <w:rsid w:val="00CF7761"/>
    <w:rsid w:val="00D00A28"/>
    <w:rsid w:val="00D0136A"/>
    <w:rsid w:val="00D01806"/>
    <w:rsid w:val="00D0186B"/>
    <w:rsid w:val="00D019CF"/>
    <w:rsid w:val="00D02960"/>
    <w:rsid w:val="00D03A0B"/>
    <w:rsid w:val="00D04746"/>
    <w:rsid w:val="00D049BC"/>
    <w:rsid w:val="00D051D0"/>
    <w:rsid w:val="00D05789"/>
    <w:rsid w:val="00D05A7A"/>
    <w:rsid w:val="00D060C5"/>
    <w:rsid w:val="00D1235F"/>
    <w:rsid w:val="00D13DBB"/>
    <w:rsid w:val="00D14088"/>
    <w:rsid w:val="00D14530"/>
    <w:rsid w:val="00D161BD"/>
    <w:rsid w:val="00D202C3"/>
    <w:rsid w:val="00D20B8B"/>
    <w:rsid w:val="00D20C20"/>
    <w:rsid w:val="00D210D4"/>
    <w:rsid w:val="00D211B3"/>
    <w:rsid w:val="00D22E43"/>
    <w:rsid w:val="00D234B0"/>
    <w:rsid w:val="00D23EC5"/>
    <w:rsid w:val="00D24770"/>
    <w:rsid w:val="00D25055"/>
    <w:rsid w:val="00D256A4"/>
    <w:rsid w:val="00D26F8B"/>
    <w:rsid w:val="00D318C6"/>
    <w:rsid w:val="00D32D97"/>
    <w:rsid w:val="00D33C6F"/>
    <w:rsid w:val="00D3488A"/>
    <w:rsid w:val="00D357A3"/>
    <w:rsid w:val="00D35802"/>
    <w:rsid w:val="00D35B63"/>
    <w:rsid w:val="00D377F6"/>
    <w:rsid w:val="00D40A13"/>
    <w:rsid w:val="00D41115"/>
    <w:rsid w:val="00D413EF"/>
    <w:rsid w:val="00D4210B"/>
    <w:rsid w:val="00D422E4"/>
    <w:rsid w:val="00D45548"/>
    <w:rsid w:val="00D46329"/>
    <w:rsid w:val="00D47E42"/>
    <w:rsid w:val="00D47EBA"/>
    <w:rsid w:val="00D507E3"/>
    <w:rsid w:val="00D50FFB"/>
    <w:rsid w:val="00D51085"/>
    <w:rsid w:val="00D515BF"/>
    <w:rsid w:val="00D5243F"/>
    <w:rsid w:val="00D5445B"/>
    <w:rsid w:val="00D5556E"/>
    <w:rsid w:val="00D55AAF"/>
    <w:rsid w:val="00D565CB"/>
    <w:rsid w:val="00D572E4"/>
    <w:rsid w:val="00D57351"/>
    <w:rsid w:val="00D57529"/>
    <w:rsid w:val="00D60B63"/>
    <w:rsid w:val="00D63319"/>
    <w:rsid w:val="00D65FA8"/>
    <w:rsid w:val="00D667AB"/>
    <w:rsid w:val="00D66DB4"/>
    <w:rsid w:val="00D67EE8"/>
    <w:rsid w:val="00D70134"/>
    <w:rsid w:val="00D702D5"/>
    <w:rsid w:val="00D712D8"/>
    <w:rsid w:val="00D732F2"/>
    <w:rsid w:val="00D73598"/>
    <w:rsid w:val="00D74298"/>
    <w:rsid w:val="00D755BC"/>
    <w:rsid w:val="00D75AE1"/>
    <w:rsid w:val="00D76E3D"/>
    <w:rsid w:val="00D7792B"/>
    <w:rsid w:val="00D81CFC"/>
    <w:rsid w:val="00D81D34"/>
    <w:rsid w:val="00D840FF"/>
    <w:rsid w:val="00D84497"/>
    <w:rsid w:val="00D84A1E"/>
    <w:rsid w:val="00D84B99"/>
    <w:rsid w:val="00D84E2E"/>
    <w:rsid w:val="00D8555E"/>
    <w:rsid w:val="00D856BF"/>
    <w:rsid w:val="00D85817"/>
    <w:rsid w:val="00D8670A"/>
    <w:rsid w:val="00D875CF"/>
    <w:rsid w:val="00D90D7C"/>
    <w:rsid w:val="00D9111A"/>
    <w:rsid w:val="00D9198A"/>
    <w:rsid w:val="00D932C6"/>
    <w:rsid w:val="00D94638"/>
    <w:rsid w:val="00D951F1"/>
    <w:rsid w:val="00D95647"/>
    <w:rsid w:val="00D957E4"/>
    <w:rsid w:val="00D95D12"/>
    <w:rsid w:val="00D9637B"/>
    <w:rsid w:val="00D96BDD"/>
    <w:rsid w:val="00D96E30"/>
    <w:rsid w:val="00D972AA"/>
    <w:rsid w:val="00D97BC3"/>
    <w:rsid w:val="00DA19D6"/>
    <w:rsid w:val="00DA1D62"/>
    <w:rsid w:val="00DA2F90"/>
    <w:rsid w:val="00DA308B"/>
    <w:rsid w:val="00DA489A"/>
    <w:rsid w:val="00DA4C62"/>
    <w:rsid w:val="00DA4FC8"/>
    <w:rsid w:val="00DA5648"/>
    <w:rsid w:val="00DA5889"/>
    <w:rsid w:val="00DA610D"/>
    <w:rsid w:val="00DA6B6F"/>
    <w:rsid w:val="00DA71A5"/>
    <w:rsid w:val="00DA779B"/>
    <w:rsid w:val="00DA79BB"/>
    <w:rsid w:val="00DA7DF7"/>
    <w:rsid w:val="00DA7F78"/>
    <w:rsid w:val="00DB0371"/>
    <w:rsid w:val="00DB0469"/>
    <w:rsid w:val="00DB0D28"/>
    <w:rsid w:val="00DB107E"/>
    <w:rsid w:val="00DB1326"/>
    <w:rsid w:val="00DB1A25"/>
    <w:rsid w:val="00DB2011"/>
    <w:rsid w:val="00DB51C8"/>
    <w:rsid w:val="00DB57DB"/>
    <w:rsid w:val="00DB5C9E"/>
    <w:rsid w:val="00DB5E74"/>
    <w:rsid w:val="00DB6EC7"/>
    <w:rsid w:val="00DB7C55"/>
    <w:rsid w:val="00DC019D"/>
    <w:rsid w:val="00DC0540"/>
    <w:rsid w:val="00DC13A1"/>
    <w:rsid w:val="00DC49B3"/>
    <w:rsid w:val="00DC56AF"/>
    <w:rsid w:val="00DC5B90"/>
    <w:rsid w:val="00DC7344"/>
    <w:rsid w:val="00DD0C82"/>
    <w:rsid w:val="00DD144A"/>
    <w:rsid w:val="00DD1FA0"/>
    <w:rsid w:val="00DD2B1E"/>
    <w:rsid w:val="00DD3F39"/>
    <w:rsid w:val="00DD65AF"/>
    <w:rsid w:val="00DD7634"/>
    <w:rsid w:val="00DE1ADF"/>
    <w:rsid w:val="00DE20B8"/>
    <w:rsid w:val="00DE3297"/>
    <w:rsid w:val="00DE3534"/>
    <w:rsid w:val="00DE409F"/>
    <w:rsid w:val="00DE7B69"/>
    <w:rsid w:val="00DF06C7"/>
    <w:rsid w:val="00DF10A4"/>
    <w:rsid w:val="00DF11E6"/>
    <w:rsid w:val="00DF1A4A"/>
    <w:rsid w:val="00DF1CE8"/>
    <w:rsid w:val="00DF22D3"/>
    <w:rsid w:val="00DF26AC"/>
    <w:rsid w:val="00DF386C"/>
    <w:rsid w:val="00DF3C56"/>
    <w:rsid w:val="00DF516D"/>
    <w:rsid w:val="00DF525E"/>
    <w:rsid w:val="00DF62A5"/>
    <w:rsid w:val="00DF6454"/>
    <w:rsid w:val="00DF6FC3"/>
    <w:rsid w:val="00DF723A"/>
    <w:rsid w:val="00DF76D2"/>
    <w:rsid w:val="00DF79FA"/>
    <w:rsid w:val="00DF7D67"/>
    <w:rsid w:val="00E052DA"/>
    <w:rsid w:val="00E059CF"/>
    <w:rsid w:val="00E06923"/>
    <w:rsid w:val="00E07686"/>
    <w:rsid w:val="00E07BB1"/>
    <w:rsid w:val="00E10C34"/>
    <w:rsid w:val="00E10C93"/>
    <w:rsid w:val="00E11CFC"/>
    <w:rsid w:val="00E12170"/>
    <w:rsid w:val="00E12657"/>
    <w:rsid w:val="00E127F2"/>
    <w:rsid w:val="00E12C34"/>
    <w:rsid w:val="00E13714"/>
    <w:rsid w:val="00E13E55"/>
    <w:rsid w:val="00E15285"/>
    <w:rsid w:val="00E15C54"/>
    <w:rsid w:val="00E15F91"/>
    <w:rsid w:val="00E1695A"/>
    <w:rsid w:val="00E16E5B"/>
    <w:rsid w:val="00E17CF9"/>
    <w:rsid w:val="00E202B4"/>
    <w:rsid w:val="00E20460"/>
    <w:rsid w:val="00E20605"/>
    <w:rsid w:val="00E21812"/>
    <w:rsid w:val="00E22737"/>
    <w:rsid w:val="00E23CA7"/>
    <w:rsid w:val="00E25D49"/>
    <w:rsid w:val="00E26136"/>
    <w:rsid w:val="00E26BC4"/>
    <w:rsid w:val="00E27177"/>
    <w:rsid w:val="00E27465"/>
    <w:rsid w:val="00E30674"/>
    <w:rsid w:val="00E316F3"/>
    <w:rsid w:val="00E31CB1"/>
    <w:rsid w:val="00E31F4A"/>
    <w:rsid w:val="00E31FF5"/>
    <w:rsid w:val="00E32403"/>
    <w:rsid w:val="00E329A4"/>
    <w:rsid w:val="00E32C7A"/>
    <w:rsid w:val="00E331A1"/>
    <w:rsid w:val="00E339B6"/>
    <w:rsid w:val="00E34142"/>
    <w:rsid w:val="00E34713"/>
    <w:rsid w:val="00E34E84"/>
    <w:rsid w:val="00E3558B"/>
    <w:rsid w:val="00E366A2"/>
    <w:rsid w:val="00E4106A"/>
    <w:rsid w:val="00E417B7"/>
    <w:rsid w:val="00E4207C"/>
    <w:rsid w:val="00E438A6"/>
    <w:rsid w:val="00E43D57"/>
    <w:rsid w:val="00E450F8"/>
    <w:rsid w:val="00E50D88"/>
    <w:rsid w:val="00E51950"/>
    <w:rsid w:val="00E51AD2"/>
    <w:rsid w:val="00E51BC6"/>
    <w:rsid w:val="00E51D44"/>
    <w:rsid w:val="00E52CF1"/>
    <w:rsid w:val="00E52D86"/>
    <w:rsid w:val="00E544D9"/>
    <w:rsid w:val="00E54A72"/>
    <w:rsid w:val="00E54B1D"/>
    <w:rsid w:val="00E54C3D"/>
    <w:rsid w:val="00E55040"/>
    <w:rsid w:val="00E55FFB"/>
    <w:rsid w:val="00E5688A"/>
    <w:rsid w:val="00E57394"/>
    <w:rsid w:val="00E57B60"/>
    <w:rsid w:val="00E61E88"/>
    <w:rsid w:val="00E627C8"/>
    <w:rsid w:val="00E62CF0"/>
    <w:rsid w:val="00E639E6"/>
    <w:rsid w:val="00E64A43"/>
    <w:rsid w:val="00E710DD"/>
    <w:rsid w:val="00E716A3"/>
    <w:rsid w:val="00E71C17"/>
    <w:rsid w:val="00E738BA"/>
    <w:rsid w:val="00E75A35"/>
    <w:rsid w:val="00E764F7"/>
    <w:rsid w:val="00E76BCA"/>
    <w:rsid w:val="00E770F1"/>
    <w:rsid w:val="00E80F18"/>
    <w:rsid w:val="00E82A01"/>
    <w:rsid w:val="00E82F6B"/>
    <w:rsid w:val="00E83418"/>
    <w:rsid w:val="00E83B8A"/>
    <w:rsid w:val="00E84B34"/>
    <w:rsid w:val="00E84C90"/>
    <w:rsid w:val="00E84DA1"/>
    <w:rsid w:val="00E85D71"/>
    <w:rsid w:val="00E861EC"/>
    <w:rsid w:val="00E86F61"/>
    <w:rsid w:val="00E87207"/>
    <w:rsid w:val="00E87269"/>
    <w:rsid w:val="00E87C6A"/>
    <w:rsid w:val="00E902C7"/>
    <w:rsid w:val="00E908D3"/>
    <w:rsid w:val="00E9161E"/>
    <w:rsid w:val="00E93816"/>
    <w:rsid w:val="00E948FE"/>
    <w:rsid w:val="00E94DA5"/>
    <w:rsid w:val="00E953F0"/>
    <w:rsid w:val="00E95777"/>
    <w:rsid w:val="00E95BE6"/>
    <w:rsid w:val="00E97393"/>
    <w:rsid w:val="00E97AA6"/>
    <w:rsid w:val="00EA0724"/>
    <w:rsid w:val="00EA2529"/>
    <w:rsid w:val="00EA2CB5"/>
    <w:rsid w:val="00EA31C9"/>
    <w:rsid w:val="00EA52EE"/>
    <w:rsid w:val="00EA5CEC"/>
    <w:rsid w:val="00EA5D3C"/>
    <w:rsid w:val="00EA67DF"/>
    <w:rsid w:val="00EA69BD"/>
    <w:rsid w:val="00EA6E80"/>
    <w:rsid w:val="00EA70CE"/>
    <w:rsid w:val="00EA7816"/>
    <w:rsid w:val="00EA7EED"/>
    <w:rsid w:val="00EB0B8F"/>
    <w:rsid w:val="00EB1C48"/>
    <w:rsid w:val="00EB4546"/>
    <w:rsid w:val="00EB675F"/>
    <w:rsid w:val="00EB6CE4"/>
    <w:rsid w:val="00EB6F43"/>
    <w:rsid w:val="00EC05A2"/>
    <w:rsid w:val="00EC1FA7"/>
    <w:rsid w:val="00EC2DCD"/>
    <w:rsid w:val="00EC36E1"/>
    <w:rsid w:val="00EC38F6"/>
    <w:rsid w:val="00EC39CC"/>
    <w:rsid w:val="00EC4AD9"/>
    <w:rsid w:val="00EC4C37"/>
    <w:rsid w:val="00EC520E"/>
    <w:rsid w:val="00EC5661"/>
    <w:rsid w:val="00EC581C"/>
    <w:rsid w:val="00EC6514"/>
    <w:rsid w:val="00EC6E43"/>
    <w:rsid w:val="00EC6E87"/>
    <w:rsid w:val="00EC6FBF"/>
    <w:rsid w:val="00EC7E95"/>
    <w:rsid w:val="00ED13FF"/>
    <w:rsid w:val="00ED3E36"/>
    <w:rsid w:val="00ED452E"/>
    <w:rsid w:val="00ED4A63"/>
    <w:rsid w:val="00ED595C"/>
    <w:rsid w:val="00ED5CDC"/>
    <w:rsid w:val="00ED6F82"/>
    <w:rsid w:val="00ED70D4"/>
    <w:rsid w:val="00ED71F2"/>
    <w:rsid w:val="00ED730E"/>
    <w:rsid w:val="00ED7BED"/>
    <w:rsid w:val="00EE0438"/>
    <w:rsid w:val="00EE0F2A"/>
    <w:rsid w:val="00EE1D15"/>
    <w:rsid w:val="00EE26C2"/>
    <w:rsid w:val="00EE2934"/>
    <w:rsid w:val="00EE3321"/>
    <w:rsid w:val="00EE3A97"/>
    <w:rsid w:val="00EE3E2C"/>
    <w:rsid w:val="00EE4700"/>
    <w:rsid w:val="00EE6493"/>
    <w:rsid w:val="00EE769C"/>
    <w:rsid w:val="00EF0C55"/>
    <w:rsid w:val="00EF14C6"/>
    <w:rsid w:val="00EF202B"/>
    <w:rsid w:val="00EF21DA"/>
    <w:rsid w:val="00EF24AD"/>
    <w:rsid w:val="00EF2789"/>
    <w:rsid w:val="00EF3B37"/>
    <w:rsid w:val="00EF40E8"/>
    <w:rsid w:val="00EF4B14"/>
    <w:rsid w:val="00EF4CD7"/>
    <w:rsid w:val="00EF4F1C"/>
    <w:rsid w:val="00EF573A"/>
    <w:rsid w:val="00EF5B6D"/>
    <w:rsid w:val="00EF6441"/>
    <w:rsid w:val="00EF6CDA"/>
    <w:rsid w:val="00EF7492"/>
    <w:rsid w:val="00EF79B9"/>
    <w:rsid w:val="00EF7B2B"/>
    <w:rsid w:val="00F00305"/>
    <w:rsid w:val="00F00F7C"/>
    <w:rsid w:val="00F0109C"/>
    <w:rsid w:val="00F018C9"/>
    <w:rsid w:val="00F02C71"/>
    <w:rsid w:val="00F02D99"/>
    <w:rsid w:val="00F031DA"/>
    <w:rsid w:val="00F03431"/>
    <w:rsid w:val="00F03572"/>
    <w:rsid w:val="00F04036"/>
    <w:rsid w:val="00F0404C"/>
    <w:rsid w:val="00F04F4C"/>
    <w:rsid w:val="00F055C7"/>
    <w:rsid w:val="00F05979"/>
    <w:rsid w:val="00F07A5F"/>
    <w:rsid w:val="00F07CAE"/>
    <w:rsid w:val="00F10555"/>
    <w:rsid w:val="00F1059C"/>
    <w:rsid w:val="00F108DD"/>
    <w:rsid w:val="00F11506"/>
    <w:rsid w:val="00F1265D"/>
    <w:rsid w:val="00F12668"/>
    <w:rsid w:val="00F12D12"/>
    <w:rsid w:val="00F14127"/>
    <w:rsid w:val="00F1472D"/>
    <w:rsid w:val="00F14F18"/>
    <w:rsid w:val="00F15F71"/>
    <w:rsid w:val="00F16EE3"/>
    <w:rsid w:val="00F16FD1"/>
    <w:rsid w:val="00F16FEA"/>
    <w:rsid w:val="00F1725D"/>
    <w:rsid w:val="00F17BB1"/>
    <w:rsid w:val="00F22363"/>
    <w:rsid w:val="00F23589"/>
    <w:rsid w:val="00F2398D"/>
    <w:rsid w:val="00F23A0E"/>
    <w:rsid w:val="00F23D4A"/>
    <w:rsid w:val="00F23D87"/>
    <w:rsid w:val="00F255E8"/>
    <w:rsid w:val="00F25B80"/>
    <w:rsid w:val="00F267C4"/>
    <w:rsid w:val="00F27404"/>
    <w:rsid w:val="00F3054B"/>
    <w:rsid w:val="00F323F3"/>
    <w:rsid w:val="00F334B6"/>
    <w:rsid w:val="00F3454F"/>
    <w:rsid w:val="00F35355"/>
    <w:rsid w:val="00F35ACC"/>
    <w:rsid w:val="00F36718"/>
    <w:rsid w:val="00F36A88"/>
    <w:rsid w:val="00F400A8"/>
    <w:rsid w:val="00F40C70"/>
    <w:rsid w:val="00F41511"/>
    <w:rsid w:val="00F43F40"/>
    <w:rsid w:val="00F44BAE"/>
    <w:rsid w:val="00F45F79"/>
    <w:rsid w:val="00F4656A"/>
    <w:rsid w:val="00F46931"/>
    <w:rsid w:val="00F46CB2"/>
    <w:rsid w:val="00F46E58"/>
    <w:rsid w:val="00F475CF"/>
    <w:rsid w:val="00F47D61"/>
    <w:rsid w:val="00F5123C"/>
    <w:rsid w:val="00F51322"/>
    <w:rsid w:val="00F514E3"/>
    <w:rsid w:val="00F5171A"/>
    <w:rsid w:val="00F521A7"/>
    <w:rsid w:val="00F52400"/>
    <w:rsid w:val="00F5283B"/>
    <w:rsid w:val="00F52F23"/>
    <w:rsid w:val="00F52F5B"/>
    <w:rsid w:val="00F53333"/>
    <w:rsid w:val="00F5494F"/>
    <w:rsid w:val="00F55B83"/>
    <w:rsid w:val="00F55F68"/>
    <w:rsid w:val="00F5671A"/>
    <w:rsid w:val="00F567E8"/>
    <w:rsid w:val="00F56F48"/>
    <w:rsid w:val="00F573DC"/>
    <w:rsid w:val="00F60264"/>
    <w:rsid w:val="00F60537"/>
    <w:rsid w:val="00F60D75"/>
    <w:rsid w:val="00F60D76"/>
    <w:rsid w:val="00F6161F"/>
    <w:rsid w:val="00F62255"/>
    <w:rsid w:val="00F62950"/>
    <w:rsid w:val="00F65D00"/>
    <w:rsid w:val="00F66ACA"/>
    <w:rsid w:val="00F67D28"/>
    <w:rsid w:val="00F7001D"/>
    <w:rsid w:val="00F70479"/>
    <w:rsid w:val="00F70FA7"/>
    <w:rsid w:val="00F71474"/>
    <w:rsid w:val="00F72A1E"/>
    <w:rsid w:val="00F73003"/>
    <w:rsid w:val="00F7436A"/>
    <w:rsid w:val="00F748B3"/>
    <w:rsid w:val="00F7498E"/>
    <w:rsid w:val="00F75615"/>
    <w:rsid w:val="00F75AA7"/>
    <w:rsid w:val="00F80129"/>
    <w:rsid w:val="00F80856"/>
    <w:rsid w:val="00F82E38"/>
    <w:rsid w:val="00F82EF2"/>
    <w:rsid w:val="00F83545"/>
    <w:rsid w:val="00F841FF"/>
    <w:rsid w:val="00F84392"/>
    <w:rsid w:val="00F8481D"/>
    <w:rsid w:val="00F85D95"/>
    <w:rsid w:val="00F869A6"/>
    <w:rsid w:val="00F86AC7"/>
    <w:rsid w:val="00F879E6"/>
    <w:rsid w:val="00F902C5"/>
    <w:rsid w:val="00F9081A"/>
    <w:rsid w:val="00F90B1C"/>
    <w:rsid w:val="00F910C5"/>
    <w:rsid w:val="00F92F9C"/>
    <w:rsid w:val="00F939D9"/>
    <w:rsid w:val="00F93E20"/>
    <w:rsid w:val="00F9401B"/>
    <w:rsid w:val="00F96A4A"/>
    <w:rsid w:val="00F96E5A"/>
    <w:rsid w:val="00F9716C"/>
    <w:rsid w:val="00F97529"/>
    <w:rsid w:val="00FA0C71"/>
    <w:rsid w:val="00FA1B67"/>
    <w:rsid w:val="00FA3ED2"/>
    <w:rsid w:val="00FA468E"/>
    <w:rsid w:val="00FA4AFA"/>
    <w:rsid w:val="00FA562F"/>
    <w:rsid w:val="00FA5E4C"/>
    <w:rsid w:val="00FA63C6"/>
    <w:rsid w:val="00FA6589"/>
    <w:rsid w:val="00FA6C0B"/>
    <w:rsid w:val="00FA783E"/>
    <w:rsid w:val="00FB0444"/>
    <w:rsid w:val="00FB0BC9"/>
    <w:rsid w:val="00FB0EB8"/>
    <w:rsid w:val="00FB1322"/>
    <w:rsid w:val="00FB2A9B"/>
    <w:rsid w:val="00FB33CA"/>
    <w:rsid w:val="00FB47FA"/>
    <w:rsid w:val="00FB4E6A"/>
    <w:rsid w:val="00FB591D"/>
    <w:rsid w:val="00FB73FC"/>
    <w:rsid w:val="00FC04AF"/>
    <w:rsid w:val="00FC0E92"/>
    <w:rsid w:val="00FC1D78"/>
    <w:rsid w:val="00FC364C"/>
    <w:rsid w:val="00FC394B"/>
    <w:rsid w:val="00FC487F"/>
    <w:rsid w:val="00FC64E5"/>
    <w:rsid w:val="00FC6752"/>
    <w:rsid w:val="00FC6BA5"/>
    <w:rsid w:val="00FC6FA3"/>
    <w:rsid w:val="00FC7CFD"/>
    <w:rsid w:val="00FD00CE"/>
    <w:rsid w:val="00FD0CBC"/>
    <w:rsid w:val="00FD1630"/>
    <w:rsid w:val="00FD21B8"/>
    <w:rsid w:val="00FD240C"/>
    <w:rsid w:val="00FD26D1"/>
    <w:rsid w:val="00FD34A5"/>
    <w:rsid w:val="00FD428E"/>
    <w:rsid w:val="00FD590D"/>
    <w:rsid w:val="00FD65AD"/>
    <w:rsid w:val="00FD7D29"/>
    <w:rsid w:val="00FD7DC5"/>
    <w:rsid w:val="00FE1D52"/>
    <w:rsid w:val="00FE251A"/>
    <w:rsid w:val="00FE5502"/>
    <w:rsid w:val="00FE59FC"/>
    <w:rsid w:val="00FE5A75"/>
    <w:rsid w:val="00FE5B06"/>
    <w:rsid w:val="00FE609A"/>
    <w:rsid w:val="00FE69BF"/>
    <w:rsid w:val="00FE6EF1"/>
    <w:rsid w:val="00FE773E"/>
    <w:rsid w:val="00FF034D"/>
    <w:rsid w:val="00FF115B"/>
    <w:rsid w:val="00FF2C98"/>
    <w:rsid w:val="00FF345F"/>
    <w:rsid w:val="00FF3E4C"/>
    <w:rsid w:val="00FF449D"/>
    <w:rsid w:val="00FF58A8"/>
    <w:rsid w:val="00FF5EEB"/>
    <w:rsid w:val="00FF6EEC"/>
    <w:rsid w:val="00FF7230"/>
    <w:rsid w:val="00FF794C"/>
    <w:rsid w:val="0121362D"/>
    <w:rsid w:val="03413D2C"/>
    <w:rsid w:val="05F8986B"/>
    <w:rsid w:val="088FA90B"/>
    <w:rsid w:val="0936FCA6"/>
    <w:rsid w:val="09B29F27"/>
    <w:rsid w:val="0B97BB9A"/>
    <w:rsid w:val="0BF03773"/>
    <w:rsid w:val="11CCBECF"/>
    <w:rsid w:val="1213D73F"/>
    <w:rsid w:val="12FA1BFC"/>
    <w:rsid w:val="135D17DA"/>
    <w:rsid w:val="166A4AD0"/>
    <w:rsid w:val="1723CD5C"/>
    <w:rsid w:val="17464985"/>
    <w:rsid w:val="1752FA0A"/>
    <w:rsid w:val="18BB1660"/>
    <w:rsid w:val="1984D2B9"/>
    <w:rsid w:val="208873C4"/>
    <w:rsid w:val="221646A7"/>
    <w:rsid w:val="24C61A02"/>
    <w:rsid w:val="267AAD1E"/>
    <w:rsid w:val="2DBF43C4"/>
    <w:rsid w:val="2F34F841"/>
    <w:rsid w:val="356BED26"/>
    <w:rsid w:val="361F5749"/>
    <w:rsid w:val="3626EB9D"/>
    <w:rsid w:val="3857D5F1"/>
    <w:rsid w:val="38D18789"/>
    <w:rsid w:val="3A7ED02A"/>
    <w:rsid w:val="3BB09084"/>
    <w:rsid w:val="3D632947"/>
    <w:rsid w:val="40C13F17"/>
    <w:rsid w:val="41E3A5A1"/>
    <w:rsid w:val="448D84AF"/>
    <w:rsid w:val="4775680C"/>
    <w:rsid w:val="48819540"/>
    <w:rsid w:val="4A5D3CC8"/>
    <w:rsid w:val="4C2C619A"/>
    <w:rsid w:val="4FF66BAA"/>
    <w:rsid w:val="51FE8797"/>
    <w:rsid w:val="52A5C850"/>
    <w:rsid w:val="544D0BB8"/>
    <w:rsid w:val="55A2BBEF"/>
    <w:rsid w:val="57C0117C"/>
    <w:rsid w:val="57F209BA"/>
    <w:rsid w:val="582B85EB"/>
    <w:rsid w:val="58330EC2"/>
    <w:rsid w:val="59C5EE76"/>
    <w:rsid w:val="59E3B03D"/>
    <w:rsid w:val="5A3CA48A"/>
    <w:rsid w:val="61FB3BE8"/>
    <w:rsid w:val="624FFADD"/>
    <w:rsid w:val="667AD4D9"/>
    <w:rsid w:val="6876A5D0"/>
    <w:rsid w:val="69FFEFC1"/>
    <w:rsid w:val="6A0C709F"/>
    <w:rsid w:val="6B9550AA"/>
    <w:rsid w:val="6C68FB5A"/>
    <w:rsid w:val="6D14EC21"/>
    <w:rsid w:val="6F3CB578"/>
    <w:rsid w:val="6FD017E5"/>
    <w:rsid w:val="6FDB055B"/>
    <w:rsid w:val="70CE9280"/>
    <w:rsid w:val="72CA4A97"/>
    <w:rsid w:val="757FCD60"/>
    <w:rsid w:val="769B3B98"/>
    <w:rsid w:val="78093EAE"/>
    <w:rsid w:val="78D4EC9D"/>
    <w:rsid w:val="79F5AD12"/>
    <w:rsid w:val="7A9C3EA6"/>
    <w:rsid w:val="7F1B41B1"/>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3BD70"/>
  <w15:chartTrackingRefBased/>
  <w15:docId w15:val="{1404B50F-65C1-4B25-BBB1-31CD7260B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1B3"/>
    <w:pPr>
      <w:spacing w:after="200" w:line="276" w:lineRule="auto"/>
    </w:pPr>
    <w:rPr>
      <w:lang w:val="nn-NO"/>
    </w:rPr>
  </w:style>
  <w:style w:type="paragraph" w:styleId="Overskrift1">
    <w:name w:val="heading 1"/>
    <w:basedOn w:val="Normal"/>
    <w:next w:val="Normal"/>
    <w:link w:val="Overskrift1Tegn"/>
    <w:uiPriority w:val="9"/>
    <w:qFormat/>
    <w:rsid w:val="00C7648C"/>
    <w:pPr>
      <w:keepNext/>
      <w:keepLines/>
      <w:spacing w:before="240" w:after="0" w:line="257" w:lineRule="auto"/>
      <w:outlineLvl w:val="0"/>
    </w:pPr>
    <w:rPr>
      <w:rFonts w:ascii="Calibri Light" w:eastAsia="Calibri Light" w:hAnsi="Calibri Light" w:cs="Calibri Light"/>
      <w:color w:val="36867F"/>
      <w:sz w:val="32"/>
      <w:szCs w:val="32"/>
    </w:rPr>
  </w:style>
  <w:style w:type="paragraph" w:styleId="Overskrift2">
    <w:name w:val="heading 2"/>
    <w:basedOn w:val="Normal"/>
    <w:next w:val="Normal"/>
    <w:link w:val="Overskrift2Tegn"/>
    <w:uiPriority w:val="9"/>
    <w:unhideWhenUsed/>
    <w:qFormat/>
    <w:rsid w:val="00863AC9"/>
    <w:pPr>
      <w:keepNext/>
      <w:keepLines/>
      <w:spacing w:before="40" w:after="0"/>
      <w:outlineLvl w:val="1"/>
    </w:pPr>
    <w:rPr>
      <w:rFonts w:asciiTheme="majorHAnsi" w:eastAsiaTheme="majorEastAsia" w:hAnsiTheme="majorHAnsi" w:cstheme="majorBidi"/>
      <w:color w:val="36867F" w:themeColor="accent1" w:themeShade="BF"/>
      <w:sz w:val="26"/>
      <w:szCs w:val="26"/>
    </w:rPr>
  </w:style>
  <w:style w:type="paragraph" w:styleId="Overskrift3">
    <w:name w:val="heading 3"/>
    <w:basedOn w:val="Normal"/>
    <w:next w:val="Normal"/>
    <w:link w:val="Overskrift3Tegn"/>
    <w:uiPriority w:val="9"/>
    <w:unhideWhenUsed/>
    <w:qFormat/>
    <w:rsid w:val="00003A69"/>
    <w:pPr>
      <w:keepNext/>
      <w:keepLines/>
      <w:spacing w:before="40" w:after="0"/>
      <w:outlineLvl w:val="2"/>
    </w:pPr>
    <w:rPr>
      <w:rFonts w:ascii="Arial" w:eastAsiaTheme="majorEastAsia" w:hAnsi="Arial" w:cstheme="majorBidi"/>
      <w:color w:val="48B4AB" w:themeColor="text1"/>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link w:val="ListeavsnittTegn"/>
    <w:uiPriority w:val="34"/>
    <w:qFormat/>
    <w:rsid w:val="008071B3"/>
    <w:pPr>
      <w:ind w:left="720"/>
      <w:contextualSpacing/>
    </w:pPr>
  </w:style>
  <w:style w:type="character" w:customStyle="1" w:styleId="Overskrift1Tegn">
    <w:name w:val="Overskrift 1 Tegn"/>
    <w:basedOn w:val="Standardskriftforavsnitt"/>
    <w:link w:val="Overskrift1"/>
    <w:uiPriority w:val="9"/>
    <w:rsid w:val="00C7648C"/>
    <w:rPr>
      <w:rFonts w:ascii="Calibri Light" w:eastAsia="Calibri Light" w:hAnsi="Calibri Light" w:cs="Calibri Light"/>
      <w:color w:val="36867F"/>
      <w:sz w:val="32"/>
      <w:szCs w:val="32"/>
      <w:lang w:val="nn-NO"/>
    </w:rPr>
  </w:style>
  <w:style w:type="character" w:customStyle="1" w:styleId="Overskrift2Tegn">
    <w:name w:val="Overskrift 2 Tegn"/>
    <w:basedOn w:val="Standardskriftforavsnitt"/>
    <w:link w:val="Overskrift2"/>
    <w:uiPriority w:val="9"/>
    <w:rsid w:val="00863AC9"/>
    <w:rPr>
      <w:rFonts w:asciiTheme="majorHAnsi" w:eastAsiaTheme="majorEastAsia" w:hAnsiTheme="majorHAnsi" w:cstheme="majorBidi"/>
      <w:color w:val="36867F" w:themeColor="accent1" w:themeShade="BF"/>
      <w:sz w:val="26"/>
      <w:szCs w:val="26"/>
      <w:lang w:val="nn-NO"/>
    </w:rPr>
  </w:style>
  <w:style w:type="character" w:customStyle="1" w:styleId="Overskrift3Tegn">
    <w:name w:val="Overskrift 3 Tegn"/>
    <w:basedOn w:val="Standardskriftforavsnitt"/>
    <w:link w:val="Overskrift3"/>
    <w:uiPriority w:val="9"/>
    <w:rsid w:val="00863AC9"/>
    <w:rPr>
      <w:rFonts w:ascii="Arial" w:eastAsiaTheme="majorEastAsia" w:hAnsi="Arial" w:cstheme="majorBidi"/>
      <w:color w:val="48B4AB" w:themeColor="text1"/>
      <w:sz w:val="24"/>
      <w:szCs w:val="24"/>
      <w:lang w:val="nn-NO"/>
    </w:rPr>
  </w:style>
  <w:style w:type="paragraph" w:styleId="Overskriftforinnholdsfortegnelse">
    <w:name w:val="TOC Heading"/>
    <w:basedOn w:val="Overskrift1"/>
    <w:next w:val="Normal"/>
    <w:uiPriority w:val="39"/>
    <w:unhideWhenUsed/>
    <w:qFormat/>
    <w:rsid w:val="00CF377D"/>
    <w:pPr>
      <w:spacing w:line="259" w:lineRule="auto"/>
      <w:outlineLvl w:val="9"/>
    </w:pPr>
    <w:rPr>
      <w:lang w:val="nb-NO" w:eastAsia="nb-NO"/>
    </w:rPr>
  </w:style>
  <w:style w:type="paragraph" w:styleId="INNH2">
    <w:name w:val="toc 2"/>
    <w:basedOn w:val="Normal"/>
    <w:next w:val="Normal"/>
    <w:autoRedefine/>
    <w:uiPriority w:val="39"/>
    <w:unhideWhenUsed/>
    <w:rsid w:val="00CF377D"/>
    <w:pPr>
      <w:spacing w:after="100"/>
      <w:ind w:left="220"/>
    </w:pPr>
  </w:style>
  <w:style w:type="paragraph" w:styleId="INNH3">
    <w:name w:val="toc 3"/>
    <w:basedOn w:val="Normal"/>
    <w:next w:val="Normal"/>
    <w:autoRedefine/>
    <w:uiPriority w:val="39"/>
    <w:unhideWhenUsed/>
    <w:rsid w:val="00CF377D"/>
    <w:pPr>
      <w:spacing w:after="100"/>
      <w:ind w:left="440"/>
    </w:pPr>
  </w:style>
  <w:style w:type="character" w:styleId="Hyperkobling">
    <w:name w:val="Hyperlink"/>
    <w:basedOn w:val="Standardskriftforavsnitt"/>
    <w:uiPriority w:val="99"/>
    <w:unhideWhenUsed/>
    <w:rsid w:val="00CF377D"/>
    <w:rPr>
      <w:color w:val="48B4AB" w:themeColor="hyperlink"/>
      <w:u w:val="single"/>
    </w:rPr>
  </w:style>
  <w:style w:type="paragraph" w:styleId="NormalWeb">
    <w:name w:val="Normal (Web)"/>
    <w:basedOn w:val="Normal"/>
    <w:uiPriority w:val="99"/>
    <w:unhideWhenUsed/>
    <w:rsid w:val="004F7614"/>
    <w:pPr>
      <w:spacing w:before="100" w:beforeAutospacing="1" w:after="100" w:afterAutospacing="1" w:line="240" w:lineRule="auto"/>
    </w:pPr>
    <w:rPr>
      <w:rFonts w:ascii="Times New Roman" w:eastAsia="Times New Roman" w:hAnsi="Times New Roman" w:cs="Times New Roman"/>
      <w:sz w:val="24"/>
      <w:szCs w:val="24"/>
      <w:lang w:eastAsia="nn-NO"/>
    </w:rPr>
  </w:style>
  <w:style w:type="character" w:customStyle="1" w:styleId="ListeavsnittTegn">
    <w:name w:val="Listeavsnitt Tegn"/>
    <w:basedOn w:val="Standardskriftforavsnitt"/>
    <w:link w:val="Listeavsnitt"/>
    <w:uiPriority w:val="34"/>
    <w:rsid w:val="00056E18"/>
    <w:rPr>
      <w:lang w:val="nn-NO"/>
    </w:rPr>
  </w:style>
  <w:style w:type="paragraph" w:styleId="Fotnotetekst">
    <w:name w:val="footnote text"/>
    <w:basedOn w:val="Normal"/>
    <w:link w:val="FotnotetekstTegn"/>
    <w:uiPriority w:val="99"/>
    <w:semiHidden/>
    <w:unhideWhenUsed/>
    <w:rsid w:val="00943A76"/>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943A76"/>
    <w:rPr>
      <w:sz w:val="20"/>
      <w:szCs w:val="20"/>
      <w:lang w:val="nn-NO"/>
    </w:rPr>
  </w:style>
  <w:style w:type="character" w:styleId="Fotnotereferanse">
    <w:name w:val="footnote reference"/>
    <w:basedOn w:val="Standardskriftforavsnitt"/>
    <w:uiPriority w:val="99"/>
    <w:semiHidden/>
    <w:unhideWhenUsed/>
    <w:rsid w:val="00943A76"/>
    <w:rPr>
      <w:vertAlign w:val="superscript"/>
    </w:rPr>
  </w:style>
  <w:style w:type="paragraph" w:styleId="Topptekst">
    <w:name w:val="header"/>
    <w:basedOn w:val="Normal"/>
    <w:link w:val="TopptekstTegn"/>
    <w:uiPriority w:val="99"/>
    <w:unhideWhenUsed/>
    <w:rsid w:val="00C8015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80150"/>
    <w:rPr>
      <w:lang w:val="nn-NO"/>
    </w:rPr>
  </w:style>
  <w:style w:type="paragraph" w:styleId="Bunntekst">
    <w:name w:val="footer"/>
    <w:basedOn w:val="Normal"/>
    <w:link w:val="BunntekstTegn"/>
    <w:uiPriority w:val="99"/>
    <w:unhideWhenUsed/>
    <w:rsid w:val="00C8015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80150"/>
    <w:rPr>
      <w:lang w:val="nn-NO"/>
    </w:rPr>
  </w:style>
  <w:style w:type="character" w:styleId="Merknadsreferanse">
    <w:name w:val="annotation reference"/>
    <w:basedOn w:val="Standardskriftforavsnitt"/>
    <w:uiPriority w:val="99"/>
    <w:semiHidden/>
    <w:unhideWhenUsed/>
    <w:rsid w:val="00795773"/>
    <w:rPr>
      <w:sz w:val="16"/>
      <w:szCs w:val="16"/>
    </w:rPr>
  </w:style>
  <w:style w:type="paragraph" w:styleId="Merknadstekst">
    <w:name w:val="annotation text"/>
    <w:basedOn w:val="Normal"/>
    <w:link w:val="MerknadstekstTegn"/>
    <w:uiPriority w:val="99"/>
    <w:semiHidden/>
    <w:unhideWhenUsed/>
    <w:rsid w:val="00795773"/>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795773"/>
    <w:rPr>
      <w:sz w:val="20"/>
      <w:szCs w:val="20"/>
      <w:lang w:val="nn-NO"/>
    </w:rPr>
  </w:style>
  <w:style w:type="paragraph" w:styleId="Kommentaremne">
    <w:name w:val="annotation subject"/>
    <w:basedOn w:val="Merknadstekst"/>
    <w:next w:val="Merknadstekst"/>
    <w:link w:val="KommentaremneTegn"/>
    <w:uiPriority w:val="99"/>
    <w:semiHidden/>
    <w:unhideWhenUsed/>
    <w:rsid w:val="00795773"/>
    <w:rPr>
      <w:b/>
      <w:bCs/>
    </w:rPr>
  </w:style>
  <w:style w:type="character" w:customStyle="1" w:styleId="KommentaremneTegn">
    <w:name w:val="Kommentaremne Tegn"/>
    <w:basedOn w:val="MerknadstekstTegn"/>
    <w:link w:val="Kommentaremne"/>
    <w:uiPriority w:val="99"/>
    <w:semiHidden/>
    <w:rsid w:val="00795773"/>
    <w:rPr>
      <w:b/>
      <w:bCs/>
      <w:sz w:val="20"/>
      <w:szCs w:val="20"/>
      <w:lang w:val="nn-NO"/>
    </w:rPr>
  </w:style>
  <w:style w:type="paragraph" w:styleId="Bobletekst">
    <w:name w:val="Balloon Text"/>
    <w:basedOn w:val="Normal"/>
    <w:link w:val="BobletekstTegn"/>
    <w:uiPriority w:val="99"/>
    <w:semiHidden/>
    <w:unhideWhenUsed/>
    <w:rsid w:val="0079577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95773"/>
    <w:rPr>
      <w:rFonts w:ascii="Segoe UI" w:hAnsi="Segoe UI" w:cs="Segoe UI"/>
      <w:sz w:val="18"/>
      <w:szCs w:val="18"/>
      <w:lang w:val="nn-NO"/>
    </w:rPr>
  </w:style>
  <w:style w:type="character" w:customStyle="1" w:styleId="eop">
    <w:name w:val="eop"/>
    <w:basedOn w:val="Standardskriftforavsnitt"/>
    <w:rsid w:val="00CF0BE1"/>
  </w:style>
  <w:style w:type="paragraph" w:customStyle="1" w:styleId="paragraph">
    <w:name w:val="paragraph"/>
    <w:basedOn w:val="Normal"/>
    <w:rsid w:val="00CF0BE1"/>
    <w:pPr>
      <w:spacing w:before="100" w:beforeAutospacing="1" w:after="100" w:afterAutospacing="1" w:line="240" w:lineRule="auto"/>
    </w:pPr>
    <w:rPr>
      <w:rFonts w:ascii="Times New Roman" w:eastAsia="Times New Roman" w:hAnsi="Times New Roman" w:cs="Times New Roman"/>
      <w:sz w:val="24"/>
      <w:szCs w:val="24"/>
      <w:lang w:eastAsia="nn-NO"/>
    </w:rPr>
  </w:style>
  <w:style w:type="character" w:customStyle="1" w:styleId="normaltextrun">
    <w:name w:val="normaltextrun"/>
    <w:basedOn w:val="Standardskriftforavsnitt"/>
    <w:rsid w:val="00CF0BE1"/>
  </w:style>
  <w:style w:type="character" w:customStyle="1" w:styleId="spellingerror">
    <w:name w:val="spellingerror"/>
    <w:basedOn w:val="Standardskriftforavsnitt"/>
    <w:rsid w:val="00CF0BE1"/>
  </w:style>
  <w:style w:type="paragraph" w:styleId="INNH1">
    <w:name w:val="toc 1"/>
    <w:basedOn w:val="Normal"/>
    <w:next w:val="Normal"/>
    <w:autoRedefine/>
    <w:uiPriority w:val="39"/>
    <w:unhideWhenUsed/>
    <w:rsid w:val="004B3054"/>
    <w:pPr>
      <w:spacing w:after="100"/>
    </w:pPr>
  </w:style>
  <w:style w:type="table" w:styleId="Tabellrutenett">
    <w:name w:val="Table Grid"/>
    <w:basedOn w:val="Vanligtabell"/>
    <w:uiPriority w:val="59"/>
    <w:rsid w:val="00082B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basedOn w:val="Standardskriftforavsnitt"/>
    <w:uiPriority w:val="99"/>
    <w:semiHidden/>
    <w:unhideWhenUsed/>
    <w:rsid w:val="00DF62A5"/>
    <w:rPr>
      <w:color w:val="268078" w:themeColor="followedHyperlink"/>
      <w:u w:val="single"/>
    </w:rPr>
  </w:style>
  <w:style w:type="paragraph" w:styleId="Ingenmellomrom">
    <w:name w:val="No Spacing"/>
    <w:link w:val="IngenmellomromTegn"/>
    <w:uiPriority w:val="1"/>
    <w:qFormat/>
    <w:rsid w:val="00F60537"/>
    <w:pPr>
      <w:spacing w:after="0" w:line="240" w:lineRule="auto"/>
    </w:pPr>
    <w:rPr>
      <w:rFonts w:eastAsiaTheme="minorEastAsia"/>
      <w:lang w:val="nn-NO" w:eastAsia="nn-NO"/>
    </w:rPr>
  </w:style>
  <w:style w:type="character" w:customStyle="1" w:styleId="IngenmellomromTegn">
    <w:name w:val="Ingen mellomrom Tegn"/>
    <w:basedOn w:val="Standardskriftforavsnitt"/>
    <w:link w:val="Ingenmellomrom"/>
    <w:uiPriority w:val="1"/>
    <w:rsid w:val="00F60537"/>
    <w:rPr>
      <w:rFonts w:eastAsiaTheme="minorEastAsia"/>
      <w:lang w:val="nn-NO" w:eastAsia="nn-NO"/>
    </w:rPr>
  </w:style>
  <w:style w:type="character" w:customStyle="1" w:styleId="UnresolvedMention1">
    <w:name w:val="Unresolved Mention1"/>
    <w:basedOn w:val="Standardskriftforavsnitt"/>
    <w:uiPriority w:val="99"/>
    <w:semiHidden/>
    <w:unhideWhenUsed/>
    <w:rsid w:val="00BA4BB0"/>
    <w:rPr>
      <w:color w:val="605E5C"/>
      <w:shd w:val="clear" w:color="auto" w:fill="E1DFDD"/>
    </w:rPr>
  </w:style>
  <w:style w:type="character" w:styleId="Ulstomtale">
    <w:name w:val="Unresolved Mention"/>
    <w:basedOn w:val="Standardskriftforavsnitt"/>
    <w:uiPriority w:val="99"/>
    <w:semiHidden/>
    <w:unhideWhenUsed/>
    <w:rsid w:val="00B87933"/>
    <w:rPr>
      <w:color w:val="605E5C"/>
      <w:shd w:val="clear" w:color="auto" w:fill="E1DFDD"/>
    </w:rPr>
  </w:style>
  <w:style w:type="character" w:customStyle="1" w:styleId="contextualspellingandgrammarerror">
    <w:name w:val="contextualspellingandgrammarerror"/>
    <w:basedOn w:val="Standardskriftforavsnitt"/>
    <w:rsid w:val="006C0690"/>
  </w:style>
  <w:style w:type="table" w:customStyle="1" w:styleId="Rutenettabell1lysuthevingsfarge11">
    <w:name w:val="Rutenettabell 1 lys – uthevingsfarge 11"/>
    <w:basedOn w:val="Vanligtabell"/>
    <w:next w:val="Rutenettabell1lysuthevingsfarge1"/>
    <w:uiPriority w:val="46"/>
    <w:rsid w:val="00B139AB"/>
    <w:pPr>
      <w:spacing w:after="0" w:line="240" w:lineRule="auto"/>
    </w:pPr>
    <w:rPr>
      <w:sz w:val="24"/>
      <w:szCs w:val="24"/>
    </w:rPr>
    <w:tblPr>
      <w:tblStyleRowBandSize w:val="1"/>
      <w:tblStyleColBandSize w:val="1"/>
      <w:tblBorders>
        <w:top w:val="single" w:sz="4" w:space="0" w:color="B5E1DD"/>
        <w:left w:val="single" w:sz="4" w:space="0" w:color="B5E1DD"/>
        <w:bottom w:val="single" w:sz="4" w:space="0" w:color="B5E1DD"/>
        <w:right w:val="single" w:sz="4" w:space="0" w:color="B5E1DD"/>
        <w:insideH w:val="single" w:sz="4" w:space="0" w:color="B5E1DD"/>
        <w:insideV w:val="single" w:sz="4" w:space="0" w:color="B5E1DD"/>
      </w:tblBorders>
    </w:tblPr>
    <w:tblStylePr w:type="firstRow">
      <w:rPr>
        <w:b/>
        <w:bCs/>
      </w:rPr>
      <w:tblPr/>
      <w:tcPr>
        <w:tcBorders>
          <w:bottom w:val="single" w:sz="12" w:space="0" w:color="8FD2CD"/>
        </w:tcBorders>
      </w:tcPr>
    </w:tblStylePr>
    <w:tblStylePr w:type="lastRow">
      <w:rPr>
        <w:b/>
        <w:bCs/>
      </w:rPr>
      <w:tblPr/>
      <w:tcPr>
        <w:tcBorders>
          <w:top w:val="double" w:sz="2" w:space="0" w:color="8FD2CD"/>
        </w:tcBorders>
      </w:tcPr>
    </w:tblStylePr>
    <w:tblStylePr w:type="firstCol">
      <w:rPr>
        <w:b/>
        <w:bCs/>
      </w:rPr>
    </w:tblStylePr>
    <w:tblStylePr w:type="lastCol">
      <w:rPr>
        <w:b/>
        <w:bCs/>
      </w:rPr>
    </w:tblStylePr>
  </w:style>
  <w:style w:type="table" w:styleId="Rutenettabell1lysuthevingsfarge1">
    <w:name w:val="Grid Table 1 Light Accent 1"/>
    <w:basedOn w:val="Vanligtabell"/>
    <w:uiPriority w:val="46"/>
    <w:rsid w:val="00B139AB"/>
    <w:pPr>
      <w:spacing w:after="0" w:line="240" w:lineRule="auto"/>
    </w:pPr>
    <w:tblPr>
      <w:tblStyleRowBandSize w:val="1"/>
      <w:tblStyleColBandSize w:val="1"/>
      <w:tblBorders>
        <w:top w:val="single" w:sz="4" w:space="0" w:color="B5E1DD" w:themeColor="accent1" w:themeTint="66"/>
        <w:left w:val="single" w:sz="4" w:space="0" w:color="B5E1DD" w:themeColor="accent1" w:themeTint="66"/>
        <w:bottom w:val="single" w:sz="4" w:space="0" w:color="B5E1DD" w:themeColor="accent1" w:themeTint="66"/>
        <w:right w:val="single" w:sz="4" w:space="0" w:color="B5E1DD" w:themeColor="accent1" w:themeTint="66"/>
        <w:insideH w:val="single" w:sz="4" w:space="0" w:color="B5E1DD" w:themeColor="accent1" w:themeTint="66"/>
        <w:insideV w:val="single" w:sz="4" w:space="0" w:color="B5E1DD" w:themeColor="accent1" w:themeTint="66"/>
      </w:tblBorders>
    </w:tblPr>
    <w:tblStylePr w:type="firstRow">
      <w:rPr>
        <w:b/>
        <w:bCs/>
      </w:rPr>
      <w:tblPr/>
      <w:tcPr>
        <w:tcBorders>
          <w:bottom w:val="single" w:sz="12" w:space="0" w:color="90D2CD" w:themeColor="accent1" w:themeTint="99"/>
        </w:tcBorders>
      </w:tcPr>
    </w:tblStylePr>
    <w:tblStylePr w:type="lastRow">
      <w:rPr>
        <w:b/>
        <w:bCs/>
      </w:rPr>
      <w:tblPr/>
      <w:tcPr>
        <w:tcBorders>
          <w:top w:val="double" w:sz="2" w:space="0" w:color="90D2CD" w:themeColor="accent1" w:themeTint="99"/>
        </w:tcBorders>
      </w:tcPr>
    </w:tblStylePr>
    <w:tblStylePr w:type="firstCol">
      <w:rPr>
        <w:b/>
        <w:bCs/>
      </w:rPr>
    </w:tblStylePr>
    <w:tblStylePr w:type="lastCol">
      <w:rPr>
        <w:b/>
        <w:bCs/>
      </w:rPr>
    </w:tblStylePr>
  </w:style>
  <w:style w:type="table" w:customStyle="1" w:styleId="Rutenettabell1lysuthevingsfarge12">
    <w:name w:val="Rutenettabell 1 lys – uthevingsfarge 12"/>
    <w:basedOn w:val="Vanligtabell"/>
    <w:next w:val="Rutenettabell1lysuthevingsfarge1"/>
    <w:uiPriority w:val="46"/>
    <w:rsid w:val="00E82A01"/>
    <w:pPr>
      <w:spacing w:after="0" w:line="240" w:lineRule="auto"/>
    </w:pPr>
    <w:rPr>
      <w:sz w:val="24"/>
      <w:szCs w:val="24"/>
    </w:rPr>
    <w:tblPr>
      <w:tblStyleRowBandSize w:val="1"/>
      <w:tblStyleColBandSize w:val="1"/>
      <w:tblBorders>
        <w:top w:val="single" w:sz="4" w:space="0" w:color="B5E1DD" w:themeColor="accent1" w:themeTint="66"/>
        <w:left w:val="single" w:sz="4" w:space="0" w:color="B5E1DD" w:themeColor="accent1" w:themeTint="66"/>
        <w:bottom w:val="single" w:sz="4" w:space="0" w:color="B5E1DD" w:themeColor="accent1" w:themeTint="66"/>
        <w:right w:val="single" w:sz="4" w:space="0" w:color="B5E1DD" w:themeColor="accent1" w:themeTint="66"/>
        <w:insideH w:val="single" w:sz="4" w:space="0" w:color="B5E1DD" w:themeColor="accent1" w:themeTint="66"/>
        <w:insideV w:val="single" w:sz="4" w:space="0" w:color="B5E1DD" w:themeColor="accent1" w:themeTint="66"/>
      </w:tblBorders>
    </w:tblPr>
    <w:tblStylePr w:type="firstRow">
      <w:rPr>
        <w:b/>
        <w:bCs/>
      </w:rPr>
      <w:tblPr/>
      <w:tcPr>
        <w:tcBorders>
          <w:bottom w:val="single" w:sz="12" w:space="0" w:color="90D2CD" w:themeColor="accent1" w:themeTint="99"/>
        </w:tcBorders>
      </w:tcPr>
    </w:tblStylePr>
    <w:tblStylePr w:type="lastRow">
      <w:rPr>
        <w:b/>
        <w:bCs/>
      </w:rPr>
      <w:tblPr/>
      <w:tcPr>
        <w:tcBorders>
          <w:top w:val="double" w:sz="2" w:space="0" w:color="90D2CD" w:themeColor="accent1" w:themeTint="99"/>
        </w:tcBorders>
      </w:tcPr>
    </w:tblStylePr>
    <w:tblStylePr w:type="firstCol">
      <w:rPr>
        <w:b/>
        <w:bCs/>
      </w:rPr>
    </w:tblStylePr>
    <w:tblStylePr w:type="lastCol">
      <w:rPr>
        <w:b/>
        <w:bCs/>
      </w:rPr>
    </w:tblStylePr>
  </w:style>
  <w:style w:type="table" w:customStyle="1" w:styleId="Rutenettabell1lysuthevingsfarge61">
    <w:name w:val="Rutenettabell 1 lys – uthevingsfarge 61"/>
    <w:basedOn w:val="Vanligtabell"/>
    <w:next w:val="Rutenettabell1lysuthevingsfarge6"/>
    <w:uiPriority w:val="46"/>
    <w:rsid w:val="007F2FB4"/>
    <w:pPr>
      <w:spacing w:after="0" w:line="240" w:lineRule="auto"/>
    </w:pPr>
    <w:rPr>
      <w:sz w:val="24"/>
      <w:szCs w:val="24"/>
    </w:rPr>
    <w:tblPr>
      <w:tblStyleRowBandSize w:val="1"/>
      <w:tblStyleColBandSize w:val="1"/>
      <w:tblBorders>
        <w:top w:val="single" w:sz="4" w:space="0" w:color="B5E1DD"/>
        <w:left w:val="single" w:sz="4" w:space="0" w:color="B5E1DD"/>
        <w:bottom w:val="single" w:sz="4" w:space="0" w:color="B5E1DD"/>
        <w:right w:val="single" w:sz="4" w:space="0" w:color="B5E1DD"/>
        <w:insideH w:val="single" w:sz="4" w:space="0" w:color="B5E1DD"/>
        <w:insideV w:val="single" w:sz="4" w:space="0" w:color="B5E1DD"/>
      </w:tblBorders>
    </w:tblPr>
    <w:tblStylePr w:type="firstRow">
      <w:rPr>
        <w:b/>
        <w:bCs/>
      </w:rPr>
      <w:tblPr/>
      <w:tcPr>
        <w:tcBorders>
          <w:bottom w:val="single" w:sz="12" w:space="0" w:color="90D2CD"/>
        </w:tcBorders>
      </w:tcPr>
    </w:tblStylePr>
    <w:tblStylePr w:type="lastRow">
      <w:rPr>
        <w:b/>
        <w:bCs/>
      </w:rPr>
      <w:tblPr/>
      <w:tcPr>
        <w:tcBorders>
          <w:top w:val="double" w:sz="2" w:space="0" w:color="90D2CD"/>
        </w:tcBorders>
      </w:tcPr>
    </w:tblStylePr>
    <w:tblStylePr w:type="firstCol">
      <w:rPr>
        <w:b/>
        <w:bCs/>
      </w:rPr>
    </w:tblStylePr>
    <w:tblStylePr w:type="lastCol">
      <w:rPr>
        <w:b/>
        <w:bCs/>
      </w:rPr>
    </w:tblStylePr>
  </w:style>
  <w:style w:type="table" w:customStyle="1" w:styleId="Rutenettabell1lysuthevingsfarge13">
    <w:name w:val="Rutenettabell 1 lys – uthevingsfarge 13"/>
    <w:basedOn w:val="Vanligtabell"/>
    <w:next w:val="Rutenettabell1lysuthevingsfarge1"/>
    <w:uiPriority w:val="46"/>
    <w:rsid w:val="007F2FB4"/>
    <w:pPr>
      <w:spacing w:after="0" w:line="240" w:lineRule="auto"/>
    </w:pPr>
    <w:rPr>
      <w:sz w:val="24"/>
      <w:szCs w:val="24"/>
    </w:rPr>
    <w:tblPr>
      <w:tblStyleRowBandSize w:val="1"/>
      <w:tblStyleColBandSize w:val="1"/>
      <w:tblBorders>
        <w:top w:val="single" w:sz="4" w:space="0" w:color="B5E1DD"/>
        <w:left w:val="single" w:sz="4" w:space="0" w:color="B5E1DD"/>
        <w:bottom w:val="single" w:sz="4" w:space="0" w:color="B5E1DD"/>
        <w:right w:val="single" w:sz="4" w:space="0" w:color="B5E1DD"/>
        <w:insideH w:val="single" w:sz="4" w:space="0" w:color="B5E1DD"/>
        <w:insideV w:val="single" w:sz="4" w:space="0" w:color="B5E1DD"/>
      </w:tblBorders>
    </w:tblPr>
    <w:tblStylePr w:type="firstRow">
      <w:rPr>
        <w:b/>
        <w:bCs/>
      </w:rPr>
      <w:tblPr/>
      <w:tcPr>
        <w:tcBorders>
          <w:bottom w:val="single" w:sz="12" w:space="0" w:color="8FD2CD"/>
        </w:tcBorders>
      </w:tcPr>
    </w:tblStylePr>
    <w:tblStylePr w:type="lastRow">
      <w:rPr>
        <w:b/>
        <w:bCs/>
      </w:rPr>
      <w:tblPr/>
      <w:tcPr>
        <w:tcBorders>
          <w:top w:val="double" w:sz="2" w:space="0" w:color="8FD2CD"/>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7F2FB4"/>
    <w:pPr>
      <w:spacing w:after="0" w:line="240" w:lineRule="auto"/>
    </w:pPr>
    <w:tblPr>
      <w:tblStyleRowBandSize w:val="1"/>
      <w:tblStyleColBandSize w:val="1"/>
      <w:tblBorders>
        <w:top w:val="single" w:sz="4" w:space="0" w:color="B5E1DD" w:themeColor="accent6" w:themeTint="66"/>
        <w:left w:val="single" w:sz="4" w:space="0" w:color="B5E1DD" w:themeColor="accent6" w:themeTint="66"/>
        <w:bottom w:val="single" w:sz="4" w:space="0" w:color="B5E1DD" w:themeColor="accent6" w:themeTint="66"/>
        <w:right w:val="single" w:sz="4" w:space="0" w:color="B5E1DD" w:themeColor="accent6" w:themeTint="66"/>
        <w:insideH w:val="single" w:sz="4" w:space="0" w:color="B5E1DD" w:themeColor="accent6" w:themeTint="66"/>
        <w:insideV w:val="single" w:sz="4" w:space="0" w:color="B5E1DD" w:themeColor="accent6" w:themeTint="66"/>
      </w:tblBorders>
    </w:tblPr>
    <w:tblStylePr w:type="firstRow">
      <w:rPr>
        <w:b/>
        <w:bCs/>
      </w:rPr>
      <w:tblPr/>
      <w:tcPr>
        <w:tcBorders>
          <w:bottom w:val="single" w:sz="12" w:space="0" w:color="90D2CD" w:themeColor="accent6" w:themeTint="99"/>
        </w:tcBorders>
      </w:tcPr>
    </w:tblStylePr>
    <w:tblStylePr w:type="lastRow">
      <w:rPr>
        <w:b/>
        <w:bCs/>
      </w:rPr>
      <w:tblPr/>
      <w:tcPr>
        <w:tcBorders>
          <w:top w:val="double" w:sz="2" w:space="0" w:color="90D2CD" w:themeColor="accent6" w:themeTint="99"/>
        </w:tcBorders>
      </w:tcPr>
    </w:tblStylePr>
    <w:tblStylePr w:type="firstCol">
      <w:rPr>
        <w:b/>
        <w:bCs/>
      </w:rPr>
    </w:tblStylePr>
    <w:tblStylePr w:type="lastCol">
      <w:rPr>
        <w:b/>
        <w:bCs/>
      </w:rPr>
    </w:tblStylePr>
  </w:style>
  <w:style w:type="table" w:customStyle="1" w:styleId="Rutenettabell1lysuthevingsfarge32">
    <w:name w:val="Rutenettabell 1 lys – uthevingsfarge 32"/>
    <w:basedOn w:val="Vanligtabell"/>
    <w:next w:val="Rutenettabell1lysuthevingsfarge3"/>
    <w:uiPriority w:val="46"/>
    <w:rsid w:val="0054298C"/>
    <w:pPr>
      <w:spacing w:after="0" w:line="240" w:lineRule="auto"/>
    </w:pPr>
    <w:rPr>
      <w:sz w:val="24"/>
      <w:szCs w:val="24"/>
    </w:rPr>
    <w:tblPr>
      <w:tblStyleRowBandSize w:val="1"/>
      <w:tblStyleColBandSize w:val="1"/>
      <w:tblBorders>
        <w:top w:val="single" w:sz="4" w:space="0" w:color="94DFD8"/>
        <w:left w:val="single" w:sz="4" w:space="0" w:color="94DFD8"/>
        <w:bottom w:val="single" w:sz="4" w:space="0" w:color="94DFD8"/>
        <w:right w:val="single" w:sz="4" w:space="0" w:color="94DFD8"/>
        <w:insideH w:val="single" w:sz="4" w:space="0" w:color="94DFD8"/>
        <w:insideV w:val="single" w:sz="4" w:space="0" w:color="94DFD8"/>
      </w:tblBorders>
    </w:tblPr>
    <w:tblStylePr w:type="firstRow">
      <w:rPr>
        <w:b/>
        <w:bCs/>
      </w:rPr>
      <w:tblPr/>
      <w:tcPr>
        <w:tcBorders>
          <w:bottom w:val="single" w:sz="12" w:space="0" w:color="5FCFC5"/>
        </w:tcBorders>
      </w:tcPr>
    </w:tblStylePr>
    <w:tblStylePr w:type="lastRow">
      <w:rPr>
        <w:b/>
        <w:bCs/>
      </w:rPr>
      <w:tblPr/>
      <w:tcPr>
        <w:tcBorders>
          <w:top w:val="double" w:sz="2" w:space="0" w:color="5FCFC5"/>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54298C"/>
    <w:pPr>
      <w:widowControl w:val="0"/>
      <w:autoSpaceDE w:val="0"/>
      <w:autoSpaceDN w:val="0"/>
      <w:spacing w:after="0" w:line="240" w:lineRule="auto"/>
      <w:ind w:left="71"/>
    </w:pPr>
    <w:rPr>
      <w:rFonts w:ascii="Calibri" w:eastAsia="Calibri" w:hAnsi="Calibri" w:cs="Calibri"/>
      <w:lang w:val="nn" w:eastAsia="nn" w:bidi="nn"/>
    </w:rPr>
  </w:style>
  <w:style w:type="table" w:styleId="Rutenettabell1lysuthevingsfarge3">
    <w:name w:val="Grid Table 1 Light Accent 3"/>
    <w:basedOn w:val="Vanligtabell"/>
    <w:uiPriority w:val="46"/>
    <w:rsid w:val="0054298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Rutenettabell1lysuthevingsfarge31">
    <w:name w:val="Rutenettabell 1 lys – uthevingsfarge 31"/>
    <w:basedOn w:val="Vanligtabell"/>
    <w:next w:val="Rutenettabell1lysuthevingsfarge3"/>
    <w:uiPriority w:val="46"/>
    <w:rsid w:val="00B41634"/>
    <w:pPr>
      <w:spacing w:after="0" w:line="240" w:lineRule="auto"/>
    </w:pPr>
    <w:rPr>
      <w:sz w:val="24"/>
      <w:szCs w:val="24"/>
    </w:rPr>
    <w:tblPr>
      <w:tblStyleRowBandSize w:val="1"/>
      <w:tblStyleColBandSize w:val="1"/>
      <w:tblBorders>
        <w:top w:val="single" w:sz="4" w:space="0" w:color="94DFD8"/>
        <w:left w:val="single" w:sz="4" w:space="0" w:color="94DFD8"/>
        <w:bottom w:val="single" w:sz="4" w:space="0" w:color="94DFD8"/>
        <w:right w:val="single" w:sz="4" w:space="0" w:color="94DFD8"/>
        <w:insideH w:val="single" w:sz="4" w:space="0" w:color="94DFD8"/>
        <w:insideV w:val="single" w:sz="4" w:space="0" w:color="94DFD8"/>
      </w:tblBorders>
    </w:tblPr>
    <w:tblStylePr w:type="firstRow">
      <w:rPr>
        <w:b/>
        <w:bCs/>
      </w:rPr>
      <w:tblPr/>
      <w:tcPr>
        <w:tcBorders>
          <w:bottom w:val="single" w:sz="12" w:space="0" w:color="5FCFC5"/>
        </w:tcBorders>
      </w:tcPr>
    </w:tblStylePr>
    <w:tblStylePr w:type="lastRow">
      <w:rPr>
        <w:b/>
        <w:bCs/>
      </w:rPr>
      <w:tblPr/>
      <w:tcPr>
        <w:tcBorders>
          <w:top w:val="double" w:sz="2" w:space="0" w:color="5FCFC5"/>
        </w:tcBorders>
      </w:tcPr>
    </w:tblStylePr>
    <w:tblStylePr w:type="firstCol">
      <w:rPr>
        <w:b/>
        <w:bCs/>
      </w:rPr>
    </w:tblStylePr>
    <w:tblStylePr w:type="lastCol">
      <w:rPr>
        <w:b/>
        <w:bCs/>
      </w:rPr>
    </w:tblStylePr>
  </w:style>
  <w:style w:type="table" w:customStyle="1" w:styleId="Rutenettabell1lysuthevingsfarge14">
    <w:name w:val="Rutenettabell 1 lys – uthevingsfarge 14"/>
    <w:basedOn w:val="Vanligtabell"/>
    <w:next w:val="Rutenettabell1lysuthevingsfarge1"/>
    <w:uiPriority w:val="46"/>
    <w:rsid w:val="00E31F4A"/>
    <w:pPr>
      <w:spacing w:after="0" w:line="240" w:lineRule="auto"/>
    </w:pPr>
    <w:rPr>
      <w:sz w:val="24"/>
      <w:szCs w:val="24"/>
    </w:rPr>
    <w:tblPr>
      <w:tblStyleRowBandSize w:val="1"/>
      <w:tblStyleColBandSize w:val="1"/>
      <w:tblBorders>
        <w:top w:val="single" w:sz="4" w:space="0" w:color="B5E1DD"/>
        <w:left w:val="single" w:sz="4" w:space="0" w:color="B5E1DD"/>
        <w:bottom w:val="single" w:sz="4" w:space="0" w:color="B5E1DD"/>
        <w:right w:val="single" w:sz="4" w:space="0" w:color="B5E1DD"/>
        <w:insideH w:val="single" w:sz="4" w:space="0" w:color="B5E1DD"/>
        <w:insideV w:val="single" w:sz="4" w:space="0" w:color="B5E1DD"/>
      </w:tblBorders>
    </w:tblPr>
    <w:tblStylePr w:type="firstRow">
      <w:rPr>
        <w:b/>
        <w:bCs/>
      </w:rPr>
      <w:tblPr/>
      <w:tcPr>
        <w:tcBorders>
          <w:bottom w:val="single" w:sz="12" w:space="0" w:color="8FD2CD"/>
        </w:tcBorders>
      </w:tcPr>
    </w:tblStylePr>
    <w:tblStylePr w:type="lastRow">
      <w:rPr>
        <w:b/>
        <w:bCs/>
      </w:rPr>
      <w:tblPr/>
      <w:tcPr>
        <w:tcBorders>
          <w:top w:val="double" w:sz="2" w:space="0" w:color="8FD2CD"/>
        </w:tcBorders>
      </w:tcPr>
    </w:tblStylePr>
    <w:tblStylePr w:type="firstCol">
      <w:rPr>
        <w:b/>
        <w:bCs/>
      </w:rPr>
    </w:tblStylePr>
    <w:tblStylePr w:type="lastCol">
      <w:rPr>
        <w:b/>
        <w:bCs/>
      </w:rPr>
    </w:tblStylePr>
  </w:style>
  <w:style w:type="paragraph" w:customStyle="1" w:styleId="Pa27">
    <w:name w:val="Pa27"/>
    <w:basedOn w:val="Normal"/>
    <w:next w:val="Normal"/>
    <w:uiPriority w:val="99"/>
    <w:rsid w:val="00057CC6"/>
    <w:pPr>
      <w:autoSpaceDE w:val="0"/>
      <w:autoSpaceDN w:val="0"/>
      <w:adjustRightInd w:val="0"/>
      <w:spacing w:after="0" w:line="201" w:lineRule="atLeast"/>
    </w:pPr>
    <w:rPr>
      <w:rFonts w:ascii="Arial MT Pro" w:hAnsi="Arial MT Pro"/>
      <w:sz w:val="24"/>
      <w:szCs w:val="24"/>
      <w:lang w:val="nb-NO"/>
    </w:rPr>
  </w:style>
  <w:style w:type="paragraph" w:customStyle="1" w:styleId="Pa1">
    <w:name w:val="Pa1"/>
    <w:basedOn w:val="Normal"/>
    <w:next w:val="Normal"/>
    <w:uiPriority w:val="99"/>
    <w:rsid w:val="00057CC6"/>
    <w:pPr>
      <w:autoSpaceDE w:val="0"/>
      <w:autoSpaceDN w:val="0"/>
      <w:adjustRightInd w:val="0"/>
      <w:spacing w:after="0" w:line="181" w:lineRule="atLeast"/>
    </w:pPr>
    <w:rPr>
      <w:rFonts w:ascii="Arial MT Pro" w:hAnsi="Arial MT Pro"/>
      <w:sz w:val="24"/>
      <w:szCs w:val="24"/>
      <w:lang w:val="nb-NO"/>
    </w:rPr>
  </w:style>
  <w:style w:type="paragraph" w:customStyle="1" w:styleId="SP2225452">
    <w:name w:val="SP.2.225452"/>
    <w:basedOn w:val="Normal"/>
    <w:next w:val="Normal"/>
    <w:uiPriority w:val="99"/>
    <w:rsid w:val="00022E36"/>
    <w:pPr>
      <w:autoSpaceDE w:val="0"/>
      <w:autoSpaceDN w:val="0"/>
      <w:adjustRightInd w:val="0"/>
      <w:spacing w:after="0" w:line="240" w:lineRule="auto"/>
    </w:pPr>
    <w:rPr>
      <w:rFonts w:ascii="UniCentury Old Style" w:hAnsi="UniCentury Old Style"/>
      <w:sz w:val="24"/>
      <w:szCs w:val="24"/>
      <w:lang w:val="nb-NO"/>
    </w:rPr>
  </w:style>
  <w:style w:type="paragraph" w:customStyle="1" w:styleId="SP2225431">
    <w:name w:val="SP.2.225431"/>
    <w:basedOn w:val="Normal"/>
    <w:next w:val="Normal"/>
    <w:uiPriority w:val="99"/>
    <w:rsid w:val="00022E36"/>
    <w:pPr>
      <w:autoSpaceDE w:val="0"/>
      <w:autoSpaceDN w:val="0"/>
      <w:adjustRightInd w:val="0"/>
      <w:spacing w:after="0" w:line="240" w:lineRule="auto"/>
    </w:pPr>
    <w:rPr>
      <w:rFonts w:ascii="UniCentury Old Style" w:hAnsi="UniCentury Old Style"/>
      <w:sz w:val="24"/>
      <w:szCs w:val="24"/>
      <w:lang w:val="nb-NO"/>
    </w:rPr>
  </w:style>
  <w:style w:type="paragraph" w:customStyle="1" w:styleId="SP2225552">
    <w:name w:val="SP.2.225552"/>
    <w:basedOn w:val="Normal"/>
    <w:next w:val="Normal"/>
    <w:uiPriority w:val="99"/>
    <w:rsid w:val="00022E36"/>
    <w:pPr>
      <w:autoSpaceDE w:val="0"/>
      <w:autoSpaceDN w:val="0"/>
      <w:adjustRightInd w:val="0"/>
      <w:spacing w:after="0" w:line="240" w:lineRule="auto"/>
    </w:pPr>
    <w:rPr>
      <w:rFonts w:ascii="UniCentury Old Style" w:hAnsi="UniCentury Old Style"/>
      <w:sz w:val="24"/>
      <w:szCs w:val="24"/>
      <w:lang w:val="nb-NO"/>
    </w:rPr>
  </w:style>
  <w:style w:type="paragraph" w:customStyle="1" w:styleId="SP2225281">
    <w:name w:val="SP.2.225281"/>
    <w:basedOn w:val="Normal"/>
    <w:next w:val="Normal"/>
    <w:uiPriority w:val="99"/>
    <w:rsid w:val="00022E36"/>
    <w:pPr>
      <w:autoSpaceDE w:val="0"/>
      <w:autoSpaceDN w:val="0"/>
      <w:adjustRightInd w:val="0"/>
      <w:spacing w:after="0" w:line="240" w:lineRule="auto"/>
    </w:pPr>
    <w:rPr>
      <w:rFonts w:ascii="UniCentury Old Style" w:hAnsi="UniCentury Old Style"/>
      <w:sz w:val="24"/>
      <w:szCs w:val="24"/>
      <w:lang w:val="nb-NO"/>
    </w:rPr>
  </w:style>
  <w:style w:type="character" w:customStyle="1" w:styleId="SC2176146">
    <w:name w:val="SC.2.176146"/>
    <w:uiPriority w:val="99"/>
    <w:rsid w:val="00022E36"/>
    <w:rPr>
      <w:rFonts w:cs="UniCentury Old Style"/>
      <w:color w:val="000000"/>
      <w:sz w:val="21"/>
      <w:szCs w:val="21"/>
    </w:rPr>
  </w:style>
  <w:style w:type="paragraph" w:customStyle="1" w:styleId="SP2225316">
    <w:name w:val="SP.2.225316"/>
    <w:basedOn w:val="Normal"/>
    <w:next w:val="Normal"/>
    <w:uiPriority w:val="99"/>
    <w:rsid w:val="00022E36"/>
    <w:pPr>
      <w:autoSpaceDE w:val="0"/>
      <w:autoSpaceDN w:val="0"/>
      <w:adjustRightInd w:val="0"/>
      <w:spacing w:after="0" w:line="240" w:lineRule="auto"/>
    </w:pPr>
    <w:rPr>
      <w:rFonts w:ascii="UniCentury Old Style" w:hAnsi="UniCentury Old Style"/>
      <w:sz w:val="24"/>
      <w:szCs w:val="24"/>
      <w:lang w:val="nb-NO"/>
    </w:rPr>
  </w:style>
  <w:style w:type="paragraph" w:customStyle="1" w:styleId="Default">
    <w:name w:val="Default"/>
    <w:rsid w:val="007D20F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14946">
      <w:bodyDiv w:val="1"/>
      <w:marLeft w:val="0"/>
      <w:marRight w:val="0"/>
      <w:marTop w:val="0"/>
      <w:marBottom w:val="0"/>
      <w:divBdr>
        <w:top w:val="none" w:sz="0" w:space="0" w:color="auto"/>
        <w:left w:val="none" w:sz="0" w:space="0" w:color="auto"/>
        <w:bottom w:val="none" w:sz="0" w:space="0" w:color="auto"/>
        <w:right w:val="none" w:sz="0" w:space="0" w:color="auto"/>
      </w:divBdr>
    </w:div>
    <w:div w:id="146866464">
      <w:bodyDiv w:val="1"/>
      <w:marLeft w:val="0"/>
      <w:marRight w:val="0"/>
      <w:marTop w:val="0"/>
      <w:marBottom w:val="0"/>
      <w:divBdr>
        <w:top w:val="none" w:sz="0" w:space="0" w:color="auto"/>
        <w:left w:val="none" w:sz="0" w:space="0" w:color="auto"/>
        <w:bottom w:val="none" w:sz="0" w:space="0" w:color="auto"/>
        <w:right w:val="none" w:sz="0" w:space="0" w:color="auto"/>
      </w:divBdr>
    </w:div>
    <w:div w:id="286548061">
      <w:bodyDiv w:val="1"/>
      <w:marLeft w:val="0"/>
      <w:marRight w:val="0"/>
      <w:marTop w:val="0"/>
      <w:marBottom w:val="0"/>
      <w:divBdr>
        <w:top w:val="none" w:sz="0" w:space="0" w:color="auto"/>
        <w:left w:val="none" w:sz="0" w:space="0" w:color="auto"/>
        <w:bottom w:val="none" w:sz="0" w:space="0" w:color="auto"/>
        <w:right w:val="none" w:sz="0" w:space="0" w:color="auto"/>
      </w:divBdr>
      <w:divsChild>
        <w:div w:id="137847243">
          <w:marLeft w:val="0"/>
          <w:marRight w:val="0"/>
          <w:marTop w:val="0"/>
          <w:marBottom w:val="0"/>
          <w:divBdr>
            <w:top w:val="none" w:sz="0" w:space="0" w:color="auto"/>
            <w:left w:val="none" w:sz="0" w:space="0" w:color="auto"/>
            <w:bottom w:val="none" w:sz="0" w:space="0" w:color="auto"/>
            <w:right w:val="none" w:sz="0" w:space="0" w:color="auto"/>
          </w:divBdr>
        </w:div>
        <w:div w:id="411660809">
          <w:marLeft w:val="0"/>
          <w:marRight w:val="0"/>
          <w:marTop w:val="0"/>
          <w:marBottom w:val="0"/>
          <w:divBdr>
            <w:top w:val="none" w:sz="0" w:space="0" w:color="auto"/>
            <w:left w:val="none" w:sz="0" w:space="0" w:color="auto"/>
            <w:bottom w:val="none" w:sz="0" w:space="0" w:color="auto"/>
            <w:right w:val="none" w:sz="0" w:space="0" w:color="auto"/>
          </w:divBdr>
        </w:div>
        <w:div w:id="882670212">
          <w:marLeft w:val="0"/>
          <w:marRight w:val="0"/>
          <w:marTop w:val="0"/>
          <w:marBottom w:val="0"/>
          <w:divBdr>
            <w:top w:val="none" w:sz="0" w:space="0" w:color="auto"/>
            <w:left w:val="none" w:sz="0" w:space="0" w:color="auto"/>
            <w:bottom w:val="none" w:sz="0" w:space="0" w:color="auto"/>
            <w:right w:val="none" w:sz="0" w:space="0" w:color="auto"/>
          </w:divBdr>
        </w:div>
        <w:div w:id="1023869015">
          <w:marLeft w:val="0"/>
          <w:marRight w:val="0"/>
          <w:marTop w:val="0"/>
          <w:marBottom w:val="0"/>
          <w:divBdr>
            <w:top w:val="none" w:sz="0" w:space="0" w:color="auto"/>
            <w:left w:val="none" w:sz="0" w:space="0" w:color="auto"/>
            <w:bottom w:val="none" w:sz="0" w:space="0" w:color="auto"/>
            <w:right w:val="none" w:sz="0" w:space="0" w:color="auto"/>
          </w:divBdr>
        </w:div>
        <w:div w:id="1293826885">
          <w:marLeft w:val="0"/>
          <w:marRight w:val="0"/>
          <w:marTop w:val="0"/>
          <w:marBottom w:val="0"/>
          <w:divBdr>
            <w:top w:val="none" w:sz="0" w:space="0" w:color="auto"/>
            <w:left w:val="none" w:sz="0" w:space="0" w:color="auto"/>
            <w:bottom w:val="none" w:sz="0" w:space="0" w:color="auto"/>
            <w:right w:val="none" w:sz="0" w:space="0" w:color="auto"/>
          </w:divBdr>
        </w:div>
        <w:div w:id="1294680222">
          <w:marLeft w:val="0"/>
          <w:marRight w:val="0"/>
          <w:marTop w:val="0"/>
          <w:marBottom w:val="0"/>
          <w:divBdr>
            <w:top w:val="none" w:sz="0" w:space="0" w:color="auto"/>
            <w:left w:val="none" w:sz="0" w:space="0" w:color="auto"/>
            <w:bottom w:val="none" w:sz="0" w:space="0" w:color="auto"/>
            <w:right w:val="none" w:sz="0" w:space="0" w:color="auto"/>
          </w:divBdr>
        </w:div>
        <w:div w:id="2013333776">
          <w:marLeft w:val="0"/>
          <w:marRight w:val="0"/>
          <w:marTop w:val="0"/>
          <w:marBottom w:val="0"/>
          <w:divBdr>
            <w:top w:val="none" w:sz="0" w:space="0" w:color="auto"/>
            <w:left w:val="none" w:sz="0" w:space="0" w:color="auto"/>
            <w:bottom w:val="none" w:sz="0" w:space="0" w:color="auto"/>
            <w:right w:val="none" w:sz="0" w:space="0" w:color="auto"/>
          </w:divBdr>
        </w:div>
      </w:divsChild>
    </w:div>
    <w:div w:id="971323085">
      <w:bodyDiv w:val="1"/>
      <w:marLeft w:val="0"/>
      <w:marRight w:val="0"/>
      <w:marTop w:val="0"/>
      <w:marBottom w:val="0"/>
      <w:divBdr>
        <w:top w:val="none" w:sz="0" w:space="0" w:color="auto"/>
        <w:left w:val="none" w:sz="0" w:space="0" w:color="auto"/>
        <w:bottom w:val="none" w:sz="0" w:space="0" w:color="auto"/>
        <w:right w:val="none" w:sz="0" w:space="0" w:color="auto"/>
      </w:divBdr>
      <w:divsChild>
        <w:div w:id="247692538">
          <w:marLeft w:val="0"/>
          <w:marRight w:val="0"/>
          <w:marTop w:val="0"/>
          <w:marBottom w:val="0"/>
          <w:divBdr>
            <w:top w:val="none" w:sz="0" w:space="0" w:color="auto"/>
            <w:left w:val="none" w:sz="0" w:space="0" w:color="auto"/>
            <w:bottom w:val="none" w:sz="0" w:space="0" w:color="auto"/>
            <w:right w:val="none" w:sz="0" w:space="0" w:color="auto"/>
          </w:divBdr>
        </w:div>
        <w:div w:id="274560101">
          <w:marLeft w:val="0"/>
          <w:marRight w:val="0"/>
          <w:marTop w:val="0"/>
          <w:marBottom w:val="0"/>
          <w:divBdr>
            <w:top w:val="none" w:sz="0" w:space="0" w:color="auto"/>
            <w:left w:val="none" w:sz="0" w:space="0" w:color="auto"/>
            <w:bottom w:val="none" w:sz="0" w:space="0" w:color="auto"/>
            <w:right w:val="none" w:sz="0" w:space="0" w:color="auto"/>
          </w:divBdr>
        </w:div>
        <w:div w:id="436871072">
          <w:marLeft w:val="0"/>
          <w:marRight w:val="0"/>
          <w:marTop w:val="0"/>
          <w:marBottom w:val="0"/>
          <w:divBdr>
            <w:top w:val="none" w:sz="0" w:space="0" w:color="auto"/>
            <w:left w:val="none" w:sz="0" w:space="0" w:color="auto"/>
            <w:bottom w:val="none" w:sz="0" w:space="0" w:color="auto"/>
            <w:right w:val="none" w:sz="0" w:space="0" w:color="auto"/>
          </w:divBdr>
        </w:div>
        <w:div w:id="1048257824">
          <w:marLeft w:val="0"/>
          <w:marRight w:val="0"/>
          <w:marTop w:val="0"/>
          <w:marBottom w:val="0"/>
          <w:divBdr>
            <w:top w:val="none" w:sz="0" w:space="0" w:color="auto"/>
            <w:left w:val="none" w:sz="0" w:space="0" w:color="auto"/>
            <w:bottom w:val="none" w:sz="0" w:space="0" w:color="auto"/>
            <w:right w:val="none" w:sz="0" w:space="0" w:color="auto"/>
          </w:divBdr>
        </w:div>
        <w:div w:id="1337028126">
          <w:marLeft w:val="0"/>
          <w:marRight w:val="0"/>
          <w:marTop w:val="0"/>
          <w:marBottom w:val="0"/>
          <w:divBdr>
            <w:top w:val="none" w:sz="0" w:space="0" w:color="auto"/>
            <w:left w:val="none" w:sz="0" w:space="0" w:color="auto"/>
            <w:bottom w:val="none" w:sz="0" w:space="0" w:color="auto"/>
            <w:right w:val="none" w:sz="0" w:space="0" w:color="auto"/>
          </w:divBdr>
        </w:div>
        <w:div w:id="1569613292">
          <w:marLeft w:val="0"/>
          <w:marRight w:val="0"/>
          <w:marTop w:val="0"/>
          <w:marBottom w:val="0"/>
          <w:divBdr>
            <w:top w:val="none" w:sz="0" w:space="0" w:color="auto"/>
            <w:left w:val="none" w:sz="0" w:space="0" w:color="auto"/>
            <w:bottom w:val="none" w:sz="0" w:space="0" w:color="auto"/>
            <w:right w:val="none" w:sz="0" w:space="0" w:color="auto"/>
          </w:divBdr>
        </w:div>
        <w:div w:id="1752920799">
          <w:marLeft w:val="0"/>
          <w:marRight w:val="0"/>
          <w:marTop w:val="0"/>
          <w:marBottom w:val="0"/>
          <w:divBdr>
            <w:top w:val="none" w:sz="0" w:space="0" w:color="auto"/>
            <w:left w:val="none" w:sz="0" w:space="0" w:color="auto"/>
            <w:bottom w:val="none" w:sz="0" w:space="0" w:color="auto"/>
            <w:right w:val="none" w:sz="0" w:space="0" w:color="auto"/>
          </w:divBdr>
        </w:div>
        <w:div w:id="1934509958">
          <w:marLeft w:val="0"/>
          <w:marRight w:val="0"/>
          <w:marTop w:val="0"/>
          <w:marBottom w:val="0"/>
          <w:divBdr>
            <w:top w:val="none" w:sz="0" w:space="0" w:color="auto"/>
            <w:left w:val="none" w:sz="0" w:space="0" w:color="auto"/>
            <w:bottom w:val="none" w:sz="0" w:space="0" w:color="auto"/>
            <w:right w:val="none" w:sz="0" w:space="0" w:color="auto"/>
          </w:divBdr>
        </w:div>
        <w:div w:id="2021083848">
          <w:marLeft w:val="0"/>
          <w:marRight w:val="0"/>
          <w:marTop w:val="0"/>
          <w:marBottom w:val="0"/>
          <w:divBdr>
            <w:top w:val="none" w:sz="0" w:space="0" w:color="auto"/>
            <w:left w:val="none" w:sz="0" w:space="0" w:color="auto"/>
            <w:bottom w:val="none" w:sz="0" w:space="0" w:color="auto"/>
            <w:right w:val="none" w:sz="0" w:space="0" w:color="auto"/>
          </w:divBdr>
        </w:div>
      </w:divsChild>
    </w:div>
    <w:div w:id="1041856555">
      <w:bodyDiv w:val="1"/>
      <w:marLeft w:val="0"/>
      <w:marRight w:val="0"/>
      <w:marTop w:val="0"/>
      <w:marBottom w:val="0"/>
      <w:divBdr>
        <w:top w:val="none" w:sz="0" w:space="0" w:color="auto"/>
        <w:left w:val="none" w:sz="0" w:space="0" w:color="auto"/>
        <w:bottom w:val="none" w:sz="0" w:space="0" w:color="auto"/>
        <w:right w:val="none" w:sz="0" w:space="0" w:color="auto"/>
      </w:divBdr>
      <w:divsChild>
        <w:div w:id="66923351">
          <w:marLeft w:val="0"/>
          <w:marRight w:val="0"/>
          <w:marTop w:val="0"/>
          <w:marBottom w:val="0"/>
          <w:divBdr>
            <w:top w:val="none" w:sz="0" w:space="0" w:color="auto"/>
            <w:left w:val="none" w:sz="0" w:space="0" w:color="auto"/>
            <w:bottom w:val="none" w:sz="0" w:space="0" w:color="auto"/>
            <w:right w:val="none" w:sz="0" w:space="0" w:color="auto"/>
          </w:divBdr>
        </w:div>
        <w:div w:id="111899034">
          <w:marLeft w:val="0"/>
          <w:marRight w:val="0"/>
          <w:marTop w:val="0"/>
          <w:marBottom w:val="0"/>
          <w:divBdr>
            <w:top w:val="none" w:sz="0" w:space="0" w:color="auto"/>
            <w:left w:val="none" w:sz="0" w:space="0" w:color="auto"/>
            <w:bottom w:val="none" w:sz="0" w:space="0" w:color="auto"/>
            <w:right w:val="none" w:sz="0" w:space="0" w:color="auto"/>
          </w:divBdr>
        </w:div>
        <w:div w:id="454982838">
          <w:marLeft w:val="0"/>
          <w:marRight w:val="0"/>
          <w:marTop w:val="0"/>
          <w:marBottom w:val="0"/>
          <w:divBdr>
            <w:top w:val="none" w:sz="0" w:space="0" w:color="auto"/>
            <w:left w:val="none" w:sz="0" w:space="0" w:color="auto"/>
            <w:bottom w:val="none" w:sz="0" w:space="0" w:color="auto"/>
            <w:right w:val="none" w:sz="0" w:space="0" w:color="auto"/>
          </w:divBdr>
        </w:div>
        <w:div w:id="611590907">
          <w:marLeft w:val="0"/>
          <w:marRight w:val="0"/>
          <w:marTop w:val="0"/>
          <w:marBottom w:val="0"/>
          <w:divBdr>
            <w:top w:val="none" w:sz="0" w:space="0" w:color="auto"/>
            <w:left w:val="none" w:sz="0" w:space="0" w:color="auto"/>
            <w:bottom w:val="none" w:sz="0" w:space="0" w:color="auto"/>
            <w:right w:val="none" w:sz="0" w:space="0" w:color="auto"/>
          </w:divBdr>
        </w:div>
        <w:div w:id="753205484">
          <w:marLeft w:val="0"/>
          <w:marRight w:val="0"/>
          <w:marTop w:val="0"/>
          <w:marBottom w:val="0"/>
          <w:divBdr>
            <w:top w:val="none" w:sz="0" w:space="0" w:color="auto"/>
            <w:left w:val="none" w:sz="0" w:space="0" w:color="auto"/>
            <w:bottom w:val="none" w:sz="0" w:space="0" w:color="auto"/>
            <w:right w:val="none" w:sz="0" w:space="0" w:color="auto"/>
          </w:divBdr>
        </w:div>
        <w:div w:id="1470591674">
          <w:marLeft w:val="0"/>
          <w:marRight w:val="0"/>
          <w:marTop w:val="0"/>
          <w:marBottom w:val="0"/>
          <w:divBdr>
            <w:top w:val="none" w:sz="0" w:space="0" w:color="auto"/>
            <w:left w:val="none" w:sz="0" w:space="0" w:color="auto"/>
            <w:bottom w:val="none" w:sz="0" w:space="0" w:color="auto"/>
            <w:right w:val="none" w:sz="0" w:space="0" w:color="auto"/>
          </w:divBdr>
        </w:div>
        <w:div w:id="1542860003">
          <w:marLeft w:val="0"/>
          <w:marRight w:val="0"/>
          <w:marTop w:val="0"/>
          <w:marBottom w:val="0"/>
          <w:divBdr>
            <w:top w:val="none" w:sz="0" w:space="0" w:color="auto"/>
            <w:left w:val="none" w:sz="0" w:space="0" w:color="auto"/>
            <w:bottom w:val="none" w:sz="0" w:space="0" w:color="auto"/>
            <w:right w:val="none" w:sz="0" w:space="0" w:color="auto"/>
          </w:divBdr>
        </w:div>
        <w:div w:id="1866940405">
          <w:marLeft w:val="0"/>
          <w:marRight w:val="0"/>
          <w:marTop w:val="0"/>
          <w:marBottom w:val="0"/>
          <w:divBdr>
            <w:top w:val="none" w:sz="0" w:space="0" w:color="auto"/>
            <w:left w:val="none" w:sz="0" w:space="0" w:color="auto"/>
            <w:bottom w:val="none" w:sz="0" w:space="0" w:color="auto"/>
            <w:right w:val="none" w:sz="0" w:space="0" w:color="auto"/>
          </w:divBdr>
        </w:div>
        <w:div w:id="2041661342">
          <w:marLeft w:val="0"/>
          <w:marRight w:val="0"/>
          <w:marTop w:val="0"/>
          <w:marBottom w:val="0"/>
          <w:divBdr>
            <w:top w:val="none" w:sz="0" w:space="0" w:color="auto"/>
            <w:left w:val="none" w:sz="0" w:space="0" w:color="auto"/>
            <w:bottom w:val="none" w:sz="0" w:space="0" w:color="auto"/>
            <w:right w:val="none" w:sz="0" w:space="0" w:color="auto"/>
          </w:divBdr>
        </w:div>
      </w:divsChild>
    </w:div>
    <w:div w:id="1253124970">
      <w:bodyDiv w:val="1"/>
      <w:marLeft w:val="0"/>
      <w:marRight w:val="0"/>
      <w:marTop w:val="0"/>
      <w:marBottom w:val="0"/>
      <w:divBdr>
        <w:top w:val="none" w:sz="0" w:space="0" w:color="auto"/>
        <w:left w:val="none" w:sz="0" w:space="0" w:color="auto"/>
        <w:bottom w:val="none" w:sz="0" w:space="0" w:color="auto"/>
        <w:right w:val="none" w:sz="0" w:space="0" w:color="auto"/>
      </w:divBdr>
    </w:div>
    <w:div w:id="1496532064">
      <w:bodyDiv w:val="1"/>
      <w:marLeft w:val="0"/>
      <w:marRight w:val="0"/>
      <w:marTop w:val="0"/>
      <w:marBottom w:val="0"/>
      <w:divBdr>
        <w:top w:val="none" w:sz="0" w:space="0" w:color="auto"/>
        <w:left w:val="none" w:sz="0" w:space="0" w:color="auto"/>
        <w:bottom w:val="none" w:sz="0" w:space="0" w:color="auto"/>
        <w:right w:val="none" w:sz="0" w:space="0" w:color="auto"/>
      </w:divBdr>
      <w:divsChild>
        <w:div w:id="17975477">
          <w:marLeft w:val="0"/>
          <w:marRight w:val="0"/>
          <w:marTop w:val="0"/>
          <w:marBottom w:val="0"/>
          <w:divBdr>
            <w:top w:val="none" w:sz="0" w:space="0" w:color="auto"/>
            <w:left w:val="none" w:sz="0" w:space="0" w:color="auto"/>
            <w:bottom w:val="none" w:sz="0" w:space="0" w:color="auto"/>
            <w:right w:val="none" w:sz="0" w:space="0" w:color="auto"/>
          </w:divBdr>
        </w:div>
        <w:div w:id="610933898">
          <w:marLeft w:val="0"/>
          <w:marRight w:val="0"/>
          <w:marTop w:val="0"/>
          <w:marBottom w:val="0"/>
          <w:divBdr>
            <w:top w:val="none" w:sz="0" w:space="0" w:color="auto"/>
            <w:left w:val="none" w:sz="0" w:space="0" w:color="auto"/>
            <w:bottom w:val="none" w:sz="0" w:space="0" w:color="auto"/>
            <w:right w:val="none" w:sz="0" w:space="0" w:color="auto"/>
          </w:divBdr>
        </w:div>
        <w:div w:id="1180387256">
          <w:marLeft w:val="0"/>
          <w:marRight w:val="0"/>
          <w:marTop w:val="0"/>
          <w:marBottom w:val="0"/>
          <w:divBdr>
            <w:top w:val="none" w:sz="0" w:space="0" w:color="auto"/>
            <w:left w:val="none" w:sz="0" w:space="0" w:color="auto"/>
            <w:bottom w:val="none" w:sz="0" w:space="0" w:color="auto"/>
            <w:right w:val="none" w:sz="0" w:space="0" w:color="auto"/>
          </w:divBdr>
        </w:div>
        <w:div w:id="1823349033">
          <w:marLeft w:val="0"/>
          <w:marRight w:val="0"/>
          <w:marTop w:val="0"/>
          <w:marBottom w:val="0"/>
          <w:divBdr>
            <w:top w:val="none" w:sz="0" w:space="0" w:color="auto"/>
            <w:left w:val="none" w:sz="0" w:space="0" w:color="auto"/>
            <w:bottom w:val="none" w:sz="0" w:space="0" w:color="auto"/>
            <w:right w:val="none" w:sz="0" w:space="0" w:color="auto"/>
          </w:divBdr>
        </w:div>
      </w:divsChild>
    </w:div>
    <w:div w:id="1826629765">
      <w:bodyDiv w:val="1"/>
      <w:marLeft w:val="0"/>
      <w:marRight w:val="0"/>
      <w:marTop w:val="0"/>
      <w:marBottom w:val="0"/>
      <w:divBdr>
        <w:top w:val="none" w:sz="0" w:space="0" w:color="auto"/>
        <w:left w:val="none" w:sz="0" w:space="0" w:color="auto"/>
        <w:bottom w:val="none" w:sz="0" w:space="0" w:color="auto"/>
        <w:right w:val="none" w:sz="0" w:space="0" w:color="auto"/>
      </w:divBdr>
    </w:div>
    <w:div w:id="1994797740">
      <w:bodyDiv w:val="1"/>
      <w:marLeft w:val="0"/>
      <w:marRight w:val="0"/>
      <w:marTop w:val="0"/>
      <w:marBottom w:val="0"/>
      <w:divBdr>
        <w:top w:val="none" w:sz="0" w:space="0" w:color="auto"/>
        <w:left w:val="none" w:sz="0" w:space="0" w:color="auto"/>
        <w:bottom w:val="none" w:sz="0" w:space="0" w:color="auto"/>
        <w:right w:val="none" w:sz="0" w:space="0" w:color="auto"/>
      </w:divBdr>
      <w:divsChild>
        <w:div w:id="51200794">
          <w:marLeft w:val="0"/>
          <w:marRight w:val="0"/>
          <w:marTop w:val="0"/>
          <w:marBottom w:val="0"/>
          <w:divBdr>
            <w:top w:val="none" w:sz="0" w:space="0" w:color="auto"/>
            <w:left w:val="none" w:sz="0" w:space="0" w:color="auto"/>
            <w:bottom w:val="none" w:sz="0" w:space="0" w:color="auto"/>
            <w:right w:val="none" w:sz="0" w:space="0" w:color="auto"/>
          </w:divBdr>
        </w:div>
        <w:div w:id="258418567">
          <w:marLeft w:val="0"/>
          <w:marRight w:val="0"/>
          <w:marTop w:val="0"/>
          <w:marBottom w:val="0"/>
          <w:divBdr>
            <w:top w:val="none" w:sz="0" w:space="0" w:color="auto"/>
            <w:left w:val="none" w:sz="0" w:space="0" w:color="auto"/>
            <w:bottom w:val="none" w:sz="0" w:space="0" w:color="auto"/>
            <w:right w:val="none" w:sz="0" w:space="0" w:color="auto"/>
          </w:divBdr>
        </w:div>
        <w:div w:id="361176375">
          <w:marLeft w:val="0"/>
          <w:marRight w:val="0"/>
          <w:marTop w:val="0"/>
          <w:marBottom w:val="0"/>
          <w:divBdr>
            <w:top w:val="none" w:sz="0" w:space="0" w:color="auto"/>
            <w:left w:val="none" w:sz="0" w:space="0" w:color="auto"/>
            <w:bottom w:val="none" w:sz="0" w:space="0" w:color="auto"/>
            <w:right w:val="none" w:sz="0" w:space="0" w:color="auto"/>
          </w:divBdr>
        </w:div>
        <w:div w:id="408163824">
          <w:marLeft w:val="0"/>
          <w:marRight w:val="0"/>
          <w:marTop w:val="0"/>
          <w:marBottom w:val="0"/>
          <w:divBdr>
            <w:top w:val="none" w:sz="0" w:space="0" w:color="auto"/>
            <w:left w:val="none" w:sz="0" w:space="0" w:color="auto"/>
            <w:bottom w:val="none" w:sz="0" w:space="0" w:color="auto"/>
            <w:right w:val="none" w:sz="0" w:space="0" w:color="auto"/>
          </w:divBdr>
        </w:div>
        <w:div w:id="414085308">
          <w:marLeft w:val="0"/>
          <w:marRight w:val="0"/>
          <w:marTop w:val="0"/>
          <w:marBottom w:val="0"/>
          <w:divBdr>
            <w:top w:val="none" w:sz="0" w:space="0" w:color="auto"/>
            <w:left w:val="none" w:sz="0" w:space="0" w:color="auto"/>
            <w:bottom w:val="none" w:sz="0" w:space="0" w:color="auto"/>
            <w:right w:val="none" w:sz="0" w:space="0" w:color="auto"/>
          </w:divBdr>
        </w:div>
        <w:div w:id="438836910">
          <w:marLeft w:val="0"/>
          <w:marRight w:val="0"/>
          <w:marTop w:val="0"/>
          <w:marBottom w:val="0"/>
          <w:divBdr>
            <w:top w:val="none" w:sz="0" w:space="0" w:color="auto"/>
            <w:left w:val="none" w:sz="0" w:space="0" w:color="auto"/>
            <w:bottom w:val="none" w:sz="0" w:space="0" w:color="auto"/>
            <w:right w:val="none" w:sz="0" w:space="0" w:color="auto"/>
          </w:divBdr>
        </w:div>
        <w:div w:id="1134299173">
          <w:marLeft w:val="0"/>
          <w:marRight w:val="0"/>
          <w:marTop w:val="0"/>
          <w:marBottom w:val="0"/>
          <w:divBdr>
            <w:top w:val="none" w:sz="0" w:space="0" w:color="auto"/>
            <w:left w:val="none" w:sz="0" w:space="0" w:color="auto"/>
            <w:bottom w:val="none" w:sz="0" w:space="0" w:color="auto"/>
            <w:right w:val="none" w:sz="0" w:space="0" w:color="auto"/>
          </w:divBdr>
        </w:div>
        <w:div w:id="1366784474">
          <w:marLeft w:val="0"/>
          <w:marRight w:val="0"/>
          <w:marTop w:val="0"/>
          <w:marBottom w:val="0"/>
          <w:divBdr>
            <w:top w:val="none" w:sz="0" w:space="0" w:color="auto"/>
            <w:left w:val="none" w:sz="0" w:space="0" w:color="auto"/>
            <w:bottom w:val="none" w:sz="0" w:space="0" w:color="auto"/>
            <w:right w:val="none" w:sz="0" w:space="0" w:color="auto"/>
          </w:divBdr>
        </w:div>
        <w:div w:id="1491754130">
          <w:marLeft w:val="0"/>
          <w:marRight w:val="0"/>
          <w:marTop w:val="0"/>
          <w:marBottom w:val="0"/>
          <w:divBdr>
            <w:top w:val="none" w:sz="0" w:space="0" w:color="auto"/>
            <w:left w:val="none" w:sz="0" w:space="0" w:color="auto"/>
            <w:bottom w:val="none" w:sz="0" w:space="0" w:color="auto"/>
            <w:right w:val="none" w:sz="0" w:space="0" w:color="auto"/>
          </w:divBdr>
        </w:div>
        <w:div w:id="1589339414">
          <w:marLeft w:val="0"/>
          <w:marRight w:val="0"/>
          <w:marTop w:val="0"/>
          <w:marBottom w:val="0"/>
          <w:divBdr>
            <w:top w:val="none" w:sz="0" w:space="0" w:color="auto"/>
            <w:left w:val="none" w:sz="0" w:space="0" w:color="auto"/>
            <w:bottom w:val="none" w:sz="0" w:space="0" w:color="auto"/>
            <w:right w:val="none" w:sz="0" w:space="0" w:color="auto"/>
          </w:divBdr>
        </w:div>
        <w:div w:id="1832990771">
          <w:marLeft w:val="0"/>
          <w:marRight w:val="0"/>
          <w:marTop w:val="0"/>
          <w:marBottom w:val="0"/>
          <w:divBdr>
            <w:top w:val="none" w:sz="0" w:space="0" w:color="auto"/>
            <w:left w:val="none" w:sz="0" w:space="0" w:color="auto"/>
            <w:bottom w:val="none" w:sz="0" w:space="0" w:color="auto"/>
            <w:right w:val="none" w:sz="0" w:space="0" w:color="auto"/>
          </w:divBdr>
        </w:div>
        <w:div w:id="1862818853">
          <w:marLeft w:val="0"/>
          <w:marRight w:val="0"/>
          <w:marTop w:val="0"/>
          <w:marBottom w:val="0"/>
          <w:divBdr>
            <w:top w:val="none" w:sz="0" w:space="0" w:color="auto"/>
            <w:left w:val="none" w:sz="0" w:space="0" w:color="auto"/>
            <w:bottom w:val="none" w:sz="0" w:space="0" w:color="auto"/>
            <w:right w:val="none" w:sz="0" w:space="0" w:color="auto"/>
          </w:divBdr>
        </w:div>
        <w:div w:id="1948194984">
          <w:marLeft w:val="0"/>
          <w:marRight w:val="0"/>
          <w:marTop w:val="0"/>
          <w:marBottom w:val="0"/>
          <w:divBdr>
            <w:top w:val="none" w:sz="0" w:space="0" w:color="auto"/>
            <w:left w:val="none" w:sz="0" w:space="0" w:color="auto"/>
            <w:bottom w:val="none" w:sz="0" w:space="0" w:color="auto"/>
            <w:right w:val="none" w:sz="0" w:space="0" w:color="auto"/>
          </w:divBdr>
        </w:div>
      </w:divsChild>
    </w:div>
    <w:div w:id="201255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C://Users/VK15958/Downloads/Status%20og%20utfordringar%20august%202020.PDF" TargetMode="Externa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voss.herad.no/tenester/samfunnsutvikling/planar/kommuneplan/"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vestlandfylke.no/globalassets/planlegging/regional-planstrategi/hoyringsutkast---utviklingsplan-for-vestland-2304w.pdf"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regjeringen.no/contentassets/cc2c53c65af24b8ea560c0156d885703/nasjonale-forventninger-2019-nn.pdf" TargetMode="External"/><Relationship Id="rId22" Type="http://schemas.openxmlformats.org/officeDocument/2006/relationships/hyperlink" Target="https://voss.herad.no/_f/p1/ib8428e87-5e22-4b03-b6d6-1033f581577b/19_00305-8-godkjent-lonspolitikk-160120-214068_1_1.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dmvosskommuneno-my.sharepoint.com/personal/gunnhild_utkvitne_adm_voss_kommune_no/Documents/Dokumenter/voss%20herad/Planstrategi/Vedlegg%20planstrategi/Folkehelseoversikt%20Voss%20herad%202020.docx?web=1" TargetMode="External"/><Relationship Id="rId2" Type="http://schemas.openxmlformats.org/officeDocument/2006/relationships/hyperlink" Target="https://admvosskommuneno-my.sharepoint.com/:b:/g/personal/gunnhild_utkvitne_adm_voss_kommune_no/EfqapnTqoZ1Hm9UZ4SPGcMABxAbwHQwZNzZT-GW-cziT1A?e=sae03R" TargetMode="External"/><Relationship Id="rId1" Type="http://schemas.openxmlformats.org/officeDocument/2006/relationships/hyperlink" Target="https://voss.herad.no/_f/p1/i453fc3fc-be84-44a0-bbb0-e8ce18331b40/styring-i-voss-herad.pdf" TargetMode="External"/><Relationship Id="rId4" Type="http://schemas.openxmlformats.org/officeDocument/2006/relationships/hyperlink" Target="https://admvosskommuneno-my.sharepoint.com/personal/gunnhild_utkvitne_adm_voss_kommune_no/Documents/Dokumenter/voss%20herad/Planstrategi/Oppvekstprofil_Voss-2020.pdf" TargetMode="External"/></Relationships>
</file>

<file path=word/theme/theme1.xml><?xml version="1.0" encoding="utf-8"?>
<a:theme xmlns:a="http://schemas.openxmlformats.org/drawingml/2006/main" name="Office-tema">
  <a:themeElements>
    <a:clrScheme name="Grafisk profil Voss herad">
      <a:dk1>
        <a:srgbClr val="48B4AB"/>
      </a:dk1>
      <a:lt1>
        <a:srgbClr val="FFFFFF"/>
      </a:lt1>
      <a:dk2>
        <a:srgbClr val="268078"/>
      </a:dk2>
      <a:lt2>
        <a:srgbClr val="E7E6E6"/>
      </a:lt2>
      <a:accent1>
        <a:srgbClr val="48B4AB"/>
      </a:accent1>
      <a:accent2>
        <a:srgbClr val="268078"/>
      </a:accent2>
      <a:accent3>
        <a:srgbClr val="A5A5A5"/>
      </a:accent3>
      <a:accent4>
        <a:srgbClr val="48B4AB"/>
      </a:accent4>
      <a:accent5>
        <a:srgbClr val="48B4AB"/>
      </a:accent5>
      <a:accent6>
        <a:srgbClr val="48B4AB"/>
      </a:accent6>
      <a:hlink>
        <a:srgbClr val="48B4AB"/>
      </a:hlink>
      <a:folHlink>
        <a:srgbClr val="26807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Lirum larum titil tarum</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BC94B716F558C4EA7F40BC3785DAAB8" ma:contentTypeVersion="15" ma:contentTypeDescription="Opprett et nytt dokument." ma:contentTypeScope="" ma:versionID="5b22f4999c1daefcb2d79d19aecdb8d5">
  <xsd:schema xmlns:xsd="http://www.w3.org/2001/XMLSchema" xmlns:xs="http://www.w3.org/2001/XMLSchema" xmlns:p="http://schemas.microsoft.com/office/2006/metadata/properties" xmlns:ns1="http://schemas.microsoft.com/sharepoint/v3" xmlns:ns3="a426234f-1112-44b8-b03f-ab0b5d5f3497" xmlns:ns4="8f9dcf1c-d449-4dc7-b6a6-0e228b8623c2" targetNamespace="http://schemas.microsoft.com/office/2006/metadata/properties" ma:root="true" ma:fieldsID="875c040f668e85f165521a317f1174cc" ns1:_="" ns3:_="" ns4:_="">
    <xsd:import namespace="http://schemas.microsoft.com/sharepoint/v3"/>
    <xsd:import namespace="a426234f-1112-44b8-b03f-ab0b5d5f3497"/>
    <xsd:import namespace="8f9dcf1c-d449-4dc7-b6a6-0e228b8623c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Egenskaper for samordnet samsvarspolicy" ma:hidden="true" ma:internalName="_ip_UnifiedCompliancePolicyProperties">
      <xsd:simpleType>
        <xsd:restriction base="dms:Note"/>
      </xsd:simpleType>
    </xsd:element>
    <xsd:element name="_ip_UnifiedCompliancePolicyUIAction" ma:index="15" nillable="true" ma:displayName="UI-handling for samordnet samsvarspolicy"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26234f-1112-44b8-b03f-ab0b5d5f34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9dcf1c-d449-4dc7-b6a6-0e228b8623c2"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SharingHintHash" ma:index="18"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2DB230-23E8-48CB-9FA6-21AFA2799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26234f-1112-44b8-b03f-ab0b5d5f3497"/>
    <ds:schemaRef ds:uri="8f9dcf1c-d449-4dc7-b6a6-0e228b8623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D3859-EFB8-4376-8E77-071588B78E1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A10DBA3-86D0-439E-8F46-F1C85FF4227D}">
  <ds:schemaRefs>
    <ds:schemaRef ds:uri="http://schemas.microsoft.com/sharepoint/v3/contenttype/forms"/>
  </ds:schemaRefs>
</ds:datastoreItem>
</file>

<file path=customXml/itemProps5.xml><?xml version="1.0" encoding="utf-8"?>
<ds:datastoreItem xmlns:ds="http://schemas.openxmlformats.org/officeDocument/2006/customXml" ds:itemID="{B9176292-10DA-4226-87EC-EA334DB15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E04CED10</Template>
  <TotalTime>1</TotalTime>
  <Pages>17</Pages>
  <Words>4794</Words>
  <Characters>25414</Characters>
  <Application>Microsoft Office Word</Application>
  <DocSecurity>4</DocSecurity>
  <Lines>211</Lines>
  <Paragraphs>60</Paragraphs>
  <ScaleCrop>false</ScaleCrop>
  <Company/>
  <LinksUpToDate>false</LinksUpToDate>
  <CharactersWithSpaces>30148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Planstrategi 2020 – 2023  Voss heraD</dc:title>
  <dc:subject/>
  <dc:creator>Astri Remme</dc:creator>
  <cp:keywords/>
  <dc:description/>
  <cp:lastModifiedBy>Gunnhild Utkvitne</cp:lastModifiedBy>
  <cp:revision>2</cp:revision>
  <cp:lastPrinted>2020-09-08T12:30:00Z</cp:lastPrinted>
  <dcterms:created xsi:type="dcterms:W3CDTF">2021-01-20T12:14:00Z</dcterms:created>
  <dcterms:modified xsi:type="dcterms:W3CDTF">2021-01-20T12:14:00Z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0x0101000BC94B716F558C4EA7F40BC3785DAAB8</vt:lpwstr>
  </property>
</Properties>
</file>