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5750E" w14:textId="058CCFF1" w:rsidR="3D82173D" w:rsidRDefault="00B327BE" w:rsidP="3D8217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3F32F391" wp14:editId="4FF9355B">
            <wp:simplePos x="0" y="0"/>
            <wp:positionH relativeFrom="page">
              <wp:align>right</wp:align>
            </wp:positionH>
            <wp:positionV relativeFrom="paragraph">
              <wp:posOffset>-791845</wp:posOffset>
            </wp:positionV>
            <wp:extent cx="2565400" cy="1557179"/>
            <wp:effectExtent l="0" t="0" r="0" b="0"/>
            <wp:wrapNone/>
            <wp:docPr id="104" name="Bilet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Bilete 10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557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2A0">
        <w:rPr>
          <w:noProof/>
        </w:rPr>
        <w:drawing>
          <wp:anchor distT="0" distB="0" distL="114300" distR="114300" simplePos="0" relativeHeight="251649536" behindDoc="1" locked="0" layoutInCell="1" allowOverlap="1" wp14:anchorId="110A2FCE" wp14:editId="27BD5BFD">
            <wp:simplePos x="0" y="0"/>
            <wp:positionH relativeFrom="column">
              <wp:posOffset>2887345</wp:posOffset>
            </wp:positionH>
            <wp:positionV relativeFrom="paragraph">
              <wp:posOffset>-804545</wp:posOffset>
            </wp:positionV>
            <wp:extent cx="2988022" cy="2129155"/>
            <wp:effectExtent l="0" t="0" r="3175" b="4445"/>
            <wp:wrapNone/>
            <wp:docPr id="46" name="Bilete 46" descr="Eit bilete som inneheld innandørs, tak&#10;&#10;Automatisk generert skild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ilete 46" descr="Eit bilete som inneheld innandørs, tak&#10;&#10;Automatisk generert skildr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022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0D9"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13F95F81" wp14:editId="2CEC73C5">
                <wp:simplePos x="0" y="0"/>
                <wp:positionH relativeFrom="margin">
                  <wp:posOffset>7547610</wp:posOffset>
                </wp:positionH>
                <wp:positionV relativeFrom="paragraph">
                  <wp:posOffset>-1655444</wp:posOffset>
                </wp:positionV>
                <wp:extent cx="2973070" cy="2705100"/>
                <wp:effectExtent l="19050" t="19050" r="36830" b="38100"/>
                <wp:wrapNone/>
                <wp:docPr id="14" name="Grup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3070" cy="2705100"/>
                          <a:chOff x="9539369" y="-2486530"/>
                          <a:chExt cx="4486274" cy="4162424"/>
                        </a:xfrm>
                      </wpg:grpSpPr>
                      <wps:wsp>
                        <wps:cNvPr id="12" name="Ellipse 12"/>
                        <wps:cNvSpPr/>
                        <wps:spPr>
                          <a:xfrm>
                            <a:off x="9691736" y="-2381984"/>
                            <a:ext cx="4200525" cy="3953116"/>
                          </a:xfrm>
                          <a:prstGeom prst="ellipse">
                            <a:avLst/>
                          </a:prstGeom>
                          <a:solidFill>
                            <a:srgbClr val="B4C9AB">
                              <a:alpha val="87000"/>
                            </a:srgbClr>
                          </a:solidFill>
                          <a:ln cmpd="sng">
                            <a:noFill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E01D36" w14:textId="40194BDF" w:rsidR="00D86263" w:rsidRPr="00AD3531" w:rsidRDefault="00D86263" w:rsidP="00D86263">
                              <w:pPr>
                                <w:jc w:val="center"/>
                                <w:rPr>
                                  <w:color w:val="245955" w:themeColor="accent2" w:themeShade="80"/>
                                  <w:sz w:val="40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Ellipse 13"/>
                        <wps:cNvSpPr/>
                        <wps:spPr>
                          <a:xfrm>
                            <a:off x="9539369" y="-2486530"/>
                            <a:ext cx="4486274" cy="4162424"/>
                          </a:xfrm>
                          <a:prstGeom prst="ellipse">
                            <a:avLst/>
                          </a:prstGeom>
                          <a:noFill/>
                          <a:ln w="57150" cap="rnd">
                            <a:solidFill>
                              <a:srgbClr val="B4C9AB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F95F81" id="Gruppe 14" o:spid="_x0000_s1026" style="position:absolute;margin-left:594.3pt;margin-top:-130.35pt;width:234.1pt;height:213pt;z-index:251653632;mso-position-horizontal-relative:margin;mso-width-relative:margin;mso-height-relative:margin" coordorigin="95393,-24865" coordsize="44862,41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">
                <v:oval id="Ellipse 12" o:spid="_x0000_s1027" style="position:absolute;left:96917;top:-23819;width:42005;height:39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" fillcolor="#b4c9ab" stroked="f" strokeweight="1pt">
                  <v:fill opacity="57054f"/>
                  <v:stroke joinstyle="miter"/>
                  <v:textbox>
                    <w:txbxContent>
                      <w:p w14:paraId="55E01D36" w14:textId="40194BDF" w:rsidR="00D86263" w:rsidRPr="00AD3531" w:rsidRDefault="00D86263" w:rsidP="00D86263">
                        <w:pPr>
                          <w:jc w:val="center"/>
                          <w:rPr>
                            <w:color w:val="245955" w:themeColor="accent2" w:themeShade="80"/>
                            <w:sz w:val="40"/>
                            <w:szCs w:val="48"/>
                          </w:rPr>
                        </w:pPr>
                      </w:p>
                    </w:txbxContent>
                  </v:textbox>
                </v:oval>
                <v:oval id="Ellipse 13" o:spid="_x0000_s1028" style="position:absolute;left:95393;top:-24865;width:44863;height:41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" filled="f" strokecolor="#b4c9ab" strokeweight="4.5pt">
                  <v:stroke dashstyle="1 1" joinstyle="miter" endcap="round"/>
                </v:oval>
                <w10:wrap anchorx="margin"/>
              </v:group>
            </w:pict>
          </mc:Fallback>
        </mc:AlternateContent>
      </w:r>
      <w:r w:rsidR="00D50187">
        <w:rPr>
          <w:noProof/>
        </w:rPr>
        <w:drawing>
          <wp:anchor distT="0" distB="0" distL="114300" distR="114300" simplePos="0" relativeHeight="251655680" behindDoc="1" locked="0" layoutInCell="1" allowOverlap="1" wp14:anchorId="2E88847B" wp14:editId="42F0BE40">
            <wp:simplePos x="0" y="0"/>
            <wp:positionH relativeFrom="page">
              <wp:posOffset>-31750</wp:posOffset>
            </wp:positionH>
            <wp:positionV relativeFrom="paragraph">
              <wp:posOffset>-1528445</wp:posOffset>
            </wp:positionV>
            <wp:extent cx="3683000" cy="2866360"/>
            <wp:effectExtent l="0" t="0" r="0" b="0"/>
            <wp:wrapNone/>
            <wp:docPr id="34" name="Bilet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6"/>
                    <a:stretch/>
                  </pic:blipFill>
                  <pic:spPr bwMode="auto">
                    <a:xfrm>
                      <a:off x="0" y="0"/>
                      <a:ext cx="3692366" cy="287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A3876" w14:textId="6E536353" w:rsidR="3D82173D" w:rsidRDefault="3D82173D" w:rsidP="3D82173D">
      <w:pPr>
        <w:rPr>
          <w:noProof/>
        </w:rPr>
      </w:pPr>
    </w:p>
    <w:p w14:paraId="0B8BB387" w14:textId="52767CF0" w:rsidR="3D82173D" w:rsidRDefault="3D82173D" w:rsidP="3D82173D">
      <w:pPr>
        <w:rPr>
          <w:noProof/>
        </w:rPr>
      </w:pPr>
    </w:p>
    <w:p w14:paraId="21C67FAF" w14:textId="5850F8A0" w:rsidR="3D82173D" w:rsidRDefault="00B327BE" w:rsidP="3D82173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BC283D4" wp14:editId="674F5601">
                <wp:simplePos x="0" y="0"/>
                <wp:positionH relativeFrom="column">
                  <wp:posOffset>9992359</wp:posOffset>
                </wp:positionH>
                <wp:positionV relativeFrom="paragraph">
                  <wp:posOffset>193674</wp:posOffset>
                </wp:positionV>
                <wp:extent cx="45719" cy="45719"/>
                <wp:effectExtent l="0" t="0" r="12065" b="12065"/>
                <wp:wrapNone/>
                <wp:docPr id="30" name="Tekstbok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D2DDC3" w14:textId="690F001F" w:rsidR="00556650" w:rsidRPr="007325B9" w:rsidRDefault="00556650" w:rsidP="00B327BE">
                            <w:pPr>
                              <w:rPr>
                                <w:color w:val="000000" w:themeColor="text1"/>
                                <w:sz w:val="40"/>
                                <w:szCs w:val="48"/>
                              </w:rPr>
                            </w:pPr>
                          </w:p>
                          <w:p w14:paraId="519249FF" w14:textId="77777777" w:rsidR="00556650" w:rsidRDefault="005566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283D4" id="_x0000_t202" coordsize="21600,21600" o:spt="202" path="m,l,21600r21600,l21600,xe">
                <v:stroke joinstyle="miter"/>
                <v:path gradientshapeok="t" o:connecttype="rect"/>
              </v:shapetype>
              <v:shape id="Tekstboks 30" o:spid="_x0000_s1029" type="#_x0000_t202" style="position:absolute;margin-left:786.8pt;margin-top:15.25pt;width:3.6pt;height:3.6pt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" filled="f" strokeweight=".5pt">
                <v:textbox>
                  <w:txbxContent>
                    <w:p w14:paraId="41D2DDC3" w14:textId="690F001F" w:rsidR="00556650" w:rsidRPr="007325B9" w:rsidRDefault="00556650" w:rsidP="00B327BE">
                      <w:pPr>
                        <w:rPr>
                          <w:color w:val="000000" w:themeColor="text1"/>
                          <w:sz w:val="40"/>
                          <w:szCs w:val="48"/>
                        </w:rPr>
                      </w:pPr>
                    </w:p>
                    <w:p w14:paraId="519249FF" w14:textId="77777777" w:rsidR="00556650" w:rsidRDefault="00556650"/>
                  </w:txbxContent>
                </v:textbox>
              </v:shape>
            </w:pict>
          </mc:Fallback>
        </mc:AlternateContent>
      </w:r>
    </w:p>
    <w:p w14:paraId="27837336" w14:textId="58504C65" w:rsidR="00D21468" w:rsidRDefault="004A2F16">
      <w:r>
        <w:rPr>
          <w:noProof/>
        </w:rPr>
        <w:drawing>
          <wp:anchor distT="0" distB="0" distL="114300" distR="114300" simplePos="0" relativeHeight="251640320" behindDoc="1" locked="0" layoutInCell="1" allowOverlap="1" wp14:anchorId="47DD98D2" wp14:editId="37B6EDEE">
            <wp:simplePos x="0" y="0"/>
            <wp:positionH relativeFrom="page">
              <wp:posOffset>-200025</wp:posOffset>
            </wp:positionH>
            <wp:positionV relativeFrom="paragraph">
              <wp:posOffset>-344170</wp:posOffset>
            </wp:positionV>
            <wp:extent cx="6798527" cy="3476625"/>
            <wp:effectExtent l="0" t="0" r="2540" b="0"/>
            <wp:wrapNone/>
            <wp:docPr id="36" name="Bilet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9" b="39199"/>
                    <a:stretch/>
                  </pic:blipFill>
                  <pic:spPr bwMode="auto">
                    <a:xfrm>
                      <a:off x="0" y="0"/>
                      <a:ext cx="6820321" cy="348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136">
        <w:rPr>
          <w:noProof/>
        </w:rPr>
        <w:t xml:space="preserve"> </w:t>
      </w:r>
      <w:r w:rsidR="00D21468">
        <w:t xml:space="preserve"> </w:t>
      </w:r>
    </w:p>
    <w:tbl>
      <w:tblPr>
        <w:tblpPr w:leftFromText="187" w:rightFromText="187" w:horzAnchor="margin" w:tblpXSpec="center" w:tblpYSpec="bottom"/>
        <w:tblW w:w="3857" w:type="pct"/>
        <w:tblLook w:val="04A0" w:firstRow="1" w:lastRow="0" w:firstColumn="1" w:lastColumn="0" w:noHBand="0" w:noVBand="1"/>
      </w:tblPr>
      <w:tblGrid>
        <w:gridCol w:w="11239"/>
      </w:tblGrid>
      <w:tr w:rsidR="00D21468" w14:paraId="39CC4C46" w14:textId="77777777" w:rsidTr="00D86263">
        <w:tc>
          <w:tcPr>
            <w:tcW w:w="10803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71F0B13C" w14:textId="5B93B6EB" w:rsidR="00D21468" w:rsidRDefault="00D21468" w:rsidP="00EF3136">
            <w:pPr>
              <w:pStyle w:val="Ingenmellomrom"/>
              <w:framePr w:hSpace="0" w:wrap="auto" w:vAnchor="margin" w:hAnchor="text" w:xAlign="left" w:yAlign="inline"/>
              <w:rPr>
                <w:color w:val="48B3AB" w:themeColor="accent1"/>
              </w:rPr>
            </w:pPr>
          </w:p>
        </w:tc>
      </w:tr>
    </w:tbl>
    <w:p w14:paraId="769C9B7E" w14:textId="4CDD3CEC" w:rsidR="000E0D74" w:rsidRDefault="008035B9" w:rsidP="003A62BC">
      <w:pPr>
        <w:spacing w:line="240" w:lineRule="auto"/>
        <w:jc w:val="center"/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0B059BF2" wp14:editId="51F6C770">
            <wp:simplePos x="0" y="0"/>
            <wp:positionH relativeFrom="column">
              <wp:posOffset>6806565</wp:posOffset>
            </wp:positionH>
            <wp:positionV relativeFrom="paragraph">
              <wp:posOffset>4973320</wp:posOffset>
            </wp:positionV>
            <wp:extent cx="2738120" cy="501015"/>
            <wp:effectExtent l="0" t="0" r="5080" b="0"/>
            <wp:wrapNone/>
            <wp:docPr id="37" name="Bilet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48B3AB" w:themeColor="accent1"/>
        </w:rPr>
        <w:drawing>
          <wp:anchor distT="0" distB="0" distL="114300" distR="114300" simplePos="0" relativeHeight="251670016" behindDoc="0" locked="0" layoutInCell="1" allowOverlap="1" wp14:anchorId="73944027" wp14:editId="32D34ADB">
            <wp:simplePos x="0" y="0"/>
            <wp:positionH relativeFrom="column">
              <wp:posOffset>512445</wp:posOffset>
            </wp:positionH>
            <wp:positionV relativeFrom="paragraph">
              <wp:posOffset>4801235</wp:posOffset>
            </wp:positionV>
            <wp:extent cx="1854851" cy="812383"/>
            <wp:effectExtent l="0" t="0" r="0" b="6985"/>
            <wp:wrapNone/>
            <wp:docPr id="22" name="Bilete 22" descr="Eit bilete som inneheld tekst, utklipp, gir&#10;&#10;Automatisk generert skild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ete 22" descr="Eit bilete som inneheld tekst, utklipp, gir&#10;&#10;Automatisk generert skildr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851" cy="812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0D9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977F41A" wp14:editId="08FAD6F7">
                <wp:simplePos x="0" y="0"/>
                <wp:positionH relativeFrom="page">
                  <wp:align>left</wp:align>
                </wp:positionH>
                <wp:positionV relativeFrom="paragraph">
                  <wp:posOffset>2830195</wp:posOffset>
                </wp:positionV>
                <wp:extent cx="10922000" cy="1905000"/>
                <wp:effectExtent l="0" t="0" r="0" b="0"/>
                <wp:wrapNone/>
                <wp:docPr id="48" name="Rektange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0" cy="1905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4BCFBC" w14:textId="77777777" w:rsidR="009349D0" w:rsidRPr="000D4AF1" w:rsidRDefault="0052481D" w:rsidP="00DF3C79">
                            <w:pPr>
                              <w:shd w:val="clear" w:color="auto" w:fill="FFFFFF" w:themeFill="background1"/>
                              <w:spacing w:line="240" w:lineRule="auto"/>
                              <w:jc w:val="center"/>
                              <w:rPr>
                                <w:rFonts w:ascii="DM sans bold" w:hAnsi="DM sans bold"/>
                                <w:color w:val="000000" w:themeColor="text1"/>
                                <w:sz w:val="80"/>
                                <w:szCs w:val="180"/>
                              </w:rPr>
                            </w:pPr>
                            <w:r w:rsidRPr="000D4AF1">
                              <w:rPr>
                                <w:rFonts w:ascii="DM sans bold" w:hAnsi="DM sans bold"/>
                                <w:color w:val="000000" w:themeColor="text1"/>
                                <w:sz w:val="80"/>
                                <w:szCs w:val="180"/>
                              </w:rPr>
                              <w:t>AKTIVITETSTILBOD</w:t>
                            </w:r>
                            <w:r w:rsidRPr="00644F6C">
                              <w:rPr>
                                <w:rFonts w:ascii="DM sans bold" w:hAnsi="DM sans bold"/>
                                <w:color w:val="000000" w:themeColor="text1"/>
                                <w:sz w:val="80"/>
                                <w:szCs w:val="180"/>
                              </w:rPr>
                              <w:t xml:space="preserve"> </w:t>
                            </w:r>
                            <w:r w:rsidRPr="000D4AF1">
                              <w:rPr>
                                <w:rFonts w:ascii="DM sans bold" w:hAnsi="DM sans bold"/>
                                <w:color w:val="000000" w:themeColor="text1"/>
                                <w:sz w:val="80"/>
                                <w:szCs w:val="180"/>
                              </w:rPr>
                              <w:t>OG MØTEPLASSAR</w:t>
                            </w:r>
                          </w:p>
                          <w:p w14:paraId="5AD3865C" w14:textId="0E6BA955" w:rsidR="0052481D" w:rsidRPr="0087537A" w:rsidRDefault="0052481D" w:rsidP="00CA4AEC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DM sans bold" w:hAnsi="DM sans bold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87537A">
                              <w:rPr>
                                <w:rFonts w:ascii="DM sans bold" w:hAnsi="DM sans bold"/>
                                <w:color w:val="FF0000"/>
                                <w:sz w:val="72"/>
                                <w:szCs w:val="72"/>
                              </w:rPr>
                              <w:t>FOR SENIORAR</w:t>
                            </w:r>
                            <w:r w:rsidR="005745EA" w:rsidRPr="0087537A">
                              <w:rPr>
                                <w:rFonts w:ascii="DM sans bold" w:hAnsi="DM sans bold"/>
                                <w:color w:val="FF0000"/>
                                <w:sz w:val="72"/>
                                <w:szCs w:val="72"/>
                              </w:rPr>
                              <w:t xml:space="preserve"> I VOSS HERAD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7F41A" id="Rektangel 48" o:spid="_x0000_s1030" style="position:absolute;left:0;text-align:left;margin-left:0;margin-top:222.85pt;width:860pt;height:150pt;z-index:2516444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" fillcolor="white [3212]" stroked="f" strokeweight="1pt">
                <v:textbox>
                  <w:txbxContent>
                    <w:p w14:paraId="534BCFBC" w14:textId="77777777" w:rsidR="009349D0" w:rsidRPr="000D4AF1" w:rsidRDefault="0052481D" w:rsidP="00DF3C79">
                      <w:pPr>
                        <w:shd w:val="clear" w:color="auto" w:fill="FFFFFF" w:themeFill="background1"/>
                        <w:spacing w:line="240" w:lineRule="auto"/>
                        <w:jc w:val="center"/>
                        <w:rPr>
                          <w:rFonts w:ascii="DM sans bold" w:hAnsi="DM sans bold"/>
                          <w:color w:val="000000" w:themeColor="text1"/>
                          <w:sz w:val="80"/>
                          <w:szCs w:val="180"/>
                        </w:rPr>
                      </w:pPr>
                      <w:r w:rsidRPr="000D4AF1">
                        <w:rPr>
                          <w:rFonts w:ascii="DM sans bold" w:hAnsi="DM sans bold"/>
                          <w:color w:val="000000" w:themeColor="text1"/>
                          <w:sz w:val="80"/>
                          <w:szCs w:val="180"/>
                        </w:rPr>
                        <w:t>AKTIVITETSTILBOD</w:t>
                      </w:r>
                      <w:r w:rsidRPr="00644F6C">
                        <w:rPr>
                          <w:rFonts w:ascii="DM sans bold" w:hAnsi="DM sans bold"/>
                          <w:color w:val="000000" w:themeColor="text1"/>
                          <w:sz w:val="80"/>
                          <w:szCs w:val="180"/>
                        </w:rPr>
                        <w:t xml:space="preserve"> </w:t>
                      </w:r>
                      <w:r w:rsidRPr="000D4AF1">
                        <w:rPr>
                          <w:rFonts w:ascii="DM sans bold" w:hAnsi="DM sans bold"/>
                          <w:color w:val="000000" w:themeColor="text1"/>
                          <w:sz w:val="80"/>
                          <w:szCs w:val="180"/>
                        </w:rPr>
                        <w:t>OG MØTEPLASSAR</w:t>
                      </w:r>
                    </w:p>
                    <w:p w14:paraId="5AD3865C" w14:textId="0E6BA955" w:rsidR="0052481D" w:rsidRPr="0087537A" w:rsidRDefault="0052481D" w:rsidP="00CA4AEC">
                      <w:pPr>
                        <w:shd w:val="clear" w:color="auto" w:fill="FFFFFF" w:themeFill="background1"/>
                        <w:jc w:val="center"/>
                        <w:rPr>
                          <w:rFonts w:ascii="DM sans bold" w:hAnsi="DM sans bold"/>
                          <w:color w:val="FF0000"/>
                          <w:sz w:val="72"/>
                          <w:szCs w:val="72"/>
                        </w:rPr>
                      </w:pPr>
                      <w:r w:rsidRPr="0087537A">
                        <w:rPr>
                          <w:rFonts w:ascii="DM sans bold" w:hAnsi="DM sans bold"/>
                          <w:color w:val="FF0000"/>
                          <w:sz w:val="72"/>
                          <w:szCs w:val="72"/>
                        </w:rPr>
                        <w:t>FOR SENIORAR</w:t>
                      </w:r>
                      <w:r w:rsidR="005745EA" w:rsidRPr="0087537A">
                        <w:rPr>
                          <w:rFonts w:ascii="DM sans bold" w:hAnsi="DM sans bold"/>
                          <w:color w:val="FF0000"/>
                          <w:sz w:val="72"/>
                          <w:szCs w:val="72"/>
                        </w:rPr>
                        <w:t xml:space="preserve"> I VOSS HERAD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030D9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84ADDB1" wp14:editId="1C78ACA6">
                <wp:simplePos x="0" y="0"/>
                <wp:positionH relativeFrom="page">
                  <wp:align>right</wp:align>
                </wp:positionH>
                <wp:positionV relativeFrom="paragraph">
                  <wp:posOffset>4472305</wp:posOffset>
                </wp:positionV>
                <wp:extent cx="10921365" cy="2336800"/>
                <wp:effectExtent l="0" t="0" r="0" b="6350"/>
                <wp:wrapNone/>
                <wp:docPr id="49" name="Rektange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1365" cy="2336800"/>
                        </a:xfrm>
                        <a:prstGeom prst="rect">
                          <a:avLst/>
                        </a:prstGeom>
                        <a:solidFill>
                          <a:srgbClr val="A3BC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697D88" w14:textId="43D6DA60" w:rsidR="005E5CAB" w:rsidRDefault="005E5CAB" w:rsidP="005E5C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ADDB1" id="Rektangel 49" o:spid="_x0000_s1031" style="position:absolute;left:0;text-align:left;margin-left:808.75pt;margin-top:352.15pt;width:859.95pt;height:184pt;z-index:2516423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" fillcolor="#a3bc98" stroked="f" strokeweight="1pt">
                <v:textbox>
                  <w:txbxContent>
                    <w:p w14:paraId="2E697D88" w14:textId="43D6DA60" w:rsidR="005E5CAB" w:rsidRDefault="005E5CAB" w:rsidP="005E5CAB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003BA"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5E51CF66" wp14:editId="73A4AEF8">
                <wp:simplePos x="0" y="0"/>
                <wp:positionH relativeFrom="page">
                  <wp:posOffset>6686550</wp:posOffset>
                </wp:positionH>
                <wp:positionV relativeFrom="paragraph">
                  <wp:posOffset>351155</wp:posOffset>
                </wp:positionV>
                <wp:extent cx="4067175" cy="2368550"/>
                <wp:effectExtent l="0" t="0" r="28575" b="12700"/>
                <wp:wrapSquare wrapText="bothSides"/>
                <wp:docPr id="217" name="Tekstboks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236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1A9F6" w14:textId="17A2E3ED" w:rsidR="00EA6BDD" w:rsidRPr="002A71FA" w:rsidRDefault="00B11523">
                            <w:pPr>
                              <w:rPr>
                                <w:sz w:val="24"/>
                              </w:rPr>
                            </w:pPr>
                            <w:r w:rsidRPr="002A71FA">
                              <w:rPr>
                                <w:sz w:val="24"/>
                              </w:rPr>
                              <w:t>I Voss herad er det mange aktivi</w:t>
                            </w:r>
                            <w:r w:rsidR="0078414F" w:rsidRPr="002A71FA">
                              <w:rPr>
                                <w:sz w:val="24"/>
                              </w:rPr>
                              <w:t>tetstilbod og møteplassar</w:t>
                            </w:r>
                            <w:r w:rsidR="00C24E3A" w:rsidRPr="002A71FA">
                              <w:rPr>
                                <w:sz w:val="24"/>
                              </w:rPr>
                              <w:t xml:space="preserve"> </w:t>
                            </w:r>
                            <w:r w:rsidR="00302F7D" w:rsidRPr="002A71FA">
                              <w:rPr>
                                <w:sz w:val="24"/>
                              </w:rPr>
                              <w:t xml:space="preserve">opne for </w:t>
                            </w:r>
                            <w:r w:rsidR="00C24E3A" w:rsidRPr="002A71FA">
                              <w:rPr>
                                <w:sz w:val="24"/>
                              </w:rPr>
                              <w:t>alle</w:t>
                            </w:r>
                            <w:r w:rsidR="0078414F" w:rsidRPr="002A71FA">
                              <w:rPr>
                                <w:sz w:val="24"/>
                              </w:rPr>
                              <w:t xml:space="preserve">. </w:t>
                            </w:r>
                          </w:p>
                          <w:p w14:paraId="630949BC" w14:textId="183D9B6A" w:rsidR="00B8485E" w:rsidRPr="002A71FA" w:rsidRDefault="00EA6BDD">
                            <w:pPr>
                              <w:rPr>
                                <w:sz w:val="24"/>
                              </w:rPr>
                            </w:pPr>
                            <w:r w:rsidRPr="002A71FA">
                              <w:rPr>
                                <w:sz w:val="24"/>
                              </w:rPr>
                              <w:t xml:space="preserve">Informasjonen om tilboda </w:t>
                            </w:r>
                            <w:r w:rsidR="009D51FB" w:rsidRPr="002A71FA">
                              <w:rPr>
                                <w:sz w:val="24"/>
                              </w:rPr>
                              <w:t xml:space="preserve">er samla og </w:t>
                            </w:r>
                            <w:r w:rsidR="00706ADD" w:rsidRPr="002A71FA">
                              <w:rPr>
                                <w:sz w:val="24"/>
                              </w:rPr>
                              <w:t>tilgjengeleg</w:t>
                            </w:r>
                            <w:r w:rsidR="009D51FB" w:rsidRPr="002A71FA">
                              <w:rPr>
                                <w:sz w:val="24"/>
                              </w:rPr>
                              <w:t xml:space="preserve"> på </w:t>
                            </w:r>
                            <w:hyperlink r:id="rId17" w:history="1">
                              <w:r w:rsidR="00EE0172" w:rsidRPr="00EE0172">
                                <w:rPr>
                                  <w:rStyle w:val="Hyperkopling"/>
                                  <w:sz w:val="24"/>
                                </w:rPr>
                                <w:t>voss.friskus.com</w:t>
                              </w:r>
                            </w:hyperlink>
                          </w:p>
                          <w:p w14:paraId="3D0131B5" w14:textId="48E08A38" w:rsidR="00014855" w:rsidRPr="002A71FA" w:rsidRDefault="0078414F">
                            <w:pPr>
                              <w:rPr>
                                <w:sz w:val="24"/>
                              </w:rPr>
                            </w:pPr>
                            <w:r w:rsidRPr="002A71FA">
                              <w:rPr>
                                <w:sz w:val="24"/>
                              </w:rPr>
                              <w:t>De</w:t>
                            </w:r>
                            <w:r w:rsidR="00E340C4">
                              <w:rPr>
                                <w:sz w:val="24"/>
                              </w:rPr>
                              <w:t>tte hefte</w:t>
                            </w:r>
                            <w:r w:rsidRPr="002A71FA">
                              <w:rPr>
                                <w:sz w:val="24"/>
                              </w:rPr>
                              <w:t xml:space="preserve"> gir deg over </w:t>
                            </w:r>
                            <w:r w:rsidR="004558C0" w:rsidRPr="002A71FA">
                              <w:rPr>
                                <w:sz w:val="24"/>
                              </w:rPr>
                              <w:t xml:space="preserve">60 </w:t>
                            </w:r>
                            <w:r w:rsidR="006C20AC" w:rsidRPr="002A71FA">
                              <w:rPr>
                                <w:sz w:val="24"/>
                              </w:rPr>
                              <w:t xml:space="preserve">år </w:t>
                            </w:r>
                            <w:r w:rsidR="004558C0" w:rsidRPr="002A71FA">
                              <w:rPr>
                                <w:sz w:val="24"/>
                              </w:rPr>
                              <w:t>informasjon om kva tilbod som finst av møteplassar, treningstilbod</w:t>
                            </w:r>
                            <w:r w:rsidR="0012686F" w:rsidRPr="002A71FA">
                              <w:rPr>
                                <w:sz w:val="24"/>
                              </w:rPr>
                              <w:t>, ma</w:t>
                            </w:r>
                            <w:r w:rsidR="00147EAA" w:rsidRPr="002A71FA">
                              <w:rPr>
                                <w:sz w:val="24"/>
                              </w:rPr>
                              <w:t>ttilbod,</w:t>
                            </w:r>
                          </w:p>
                          <w:p w14:paraId="74152078" w14:textId="55B7B4D6" w:rsidR="00147EAA" w:rsidRPr="002A71FA" w:rsidRDefault="008B73F0">
                            <w:pPr>
                              <w:rPr>
                                <w:sz w:val="24"/>
                              </w:rPr>
                            </w:pPr>
                            <w:r w:rsidRPr="002A71FA">
                              <w:rPr>
                                <w:sz w:val="24"/>
                              </w:rPr>
                              <w:t>a</w:t>
                            </w:r>
                            <w:r w:rsidR="00147EAA" w:rsidRPr="002A71FA">
                              <w:rPr>
                                <w:sz w:val="24"/>
                              </w:rPr>
                              <w:t>ktivitetar</w:t>
                            </w:r>
                            <w:r w:rsidRPr="002A71FA">
                              <w:rPr>
                                <w:sz w:val="24"/>
                              </w:rPr>
                              <w:t xml:space="preserve"> og handverks</w:t>
                            </w:r>
                            <w:r w:rsidR="00581FDF" w:rsidRPr="002A71FA">
                              <w:rPr>
                                <w:sz w:val="24"/>
                              </w:rPr>
                              <w:t>arenaer</w:t>
                            </w:r>
                            <w:r w:rsidR="00E84422" w:rsidRPr="002A71FA">
                              <w:rPr>
                                <w:sz w:val="24"/>
                              </w:rPr>
                              <w:t xml:space="preserve"> på Voss og i grendene. </w:t>
                            </w:r>
                            <w:r w:rsidR="004A22F3" w:rsidRPr="002A71FA">
                              <w:rPr>
                                <w:sz w:val="24"/>
                              </w:rPr>
                              <w:t>M</w:t>
                            </w:r>
                            <w:r w:rsidR="004C6AED" w:rsidRPr="002A71FA">
                              <w:rPr>
                                <w:sz w:val="24"/>
                              </w:rPr>
                              <w:t>e og dei friviljuge laga vonar de</w:t>
                            </w:r>
                            <w:r w:rsidR="001F5E4B" w:rsidRPr="002A71FA">
                              <w:rPr>
                                <w:sz w:val="24"/>
                              </w:rPr>
                              <w:t>nne oversikta kan gje endå fleire e</w:t>
                            </w:r>
                            <w:r w:rsidR="00560908">
                              <w:rPr>
                                <w:sz w:val="24"/>
                              </w:rPr>
                              <w:t>i</w:t>
                            </w:r>
                            <w:r w:rsidR="001F5E4B" w:rsidRPr="002A71FA">
                              <w:rPr>
                                <w:sz w:val="24"/>
                              </w:rPr>
                              <w:t xml:space="preserve"> </w:t>
                            </w:r>
                            <w:r w:rsidR="009B3A9C" w:rsidRPr="002A71FA">
                              <w:rPr>
                                <w:sz w:val="24"/>
                              </w:rPr>
                              <w:t>triveleg</w:t>
                            </w:r>
                            <w:r w:rsidR="001F5E4B" w:rsidRPr="002A71FA">
                              <w:rPr>
                                <w:sz w:val="24"/>
                              </w:rPr>
                              <w:t xml:space="preserve"> </w:t>
                            </w:r>
                            <w:r w:rsidR="001959CF" w:rsidRPr="002A71FA">
                              <w:rPr>
                                <w:sz w:val="24"/>
                              </w:rPr>
                              <w:t>og sosial fritid.</w:t>
                            </w:r>
                            <w:r w:rsidR="002C7FE7" w:rsidRPr="002A71FA">
                              <w:rPr>
                                <w:sz w:val="24"/>
                              </w:rPr>
                              <w:t xml:space="preserve"> </w:t>
                            </w:r>
                            <w:r w:rsidR="002C7FE7" w:rsidRPr="002A71FA">
                              <w:rPr>
                                <w:sz w:val="24"/>
                              </w:rPr>
                              <w:t xml:space="preserve">Kontaktinformasjon </w:t>
                            </w:r>
                            <w:r w:rsidR="009270EF">
                              <w:rPr>
                                <w:sz w:val="24"/>
                              </w:rPr>
                              <w:t xml:space="preserve">til aktivitetar </w:t>
                            </w:r>
                            <w:r w:rsidR="002C7FE7" w:rsidRPr="002A71FA">
                              <w:rPr>
                                <w:sz w:val="24"/>
                              </w:rPr>
                              <w:t xml:space="preserve">ligg </w:t>
                            </w:r>
                            <w:r w:rsidR="00284C00">
                              <w:rPr>
                                <w:sz w:val="24"/>
                              </w:rPr>
                              <w:t xml:space="preserve">inni heftet og </w:t>
                            </w:r>
                            <w:r w:rsidR="004A22F3" w:rsidRPr="002A71FA">
                              <w:rPr>
                                <w:sz w:val="24"/>
                              </w:rPr>
                              <w:t xml:space="preserve">på </w:t>
                            </w:r>
                            <w:bookmarkStart w:id="0" w:name="_Hlk146798809"/>
                            <w:r w:rsidR="00EE0172">
                              <w:rPr>
                                <w:sz w:val="24"/>
                              </w:rPr>
                              <w:fldChar w:fldCharType="begin"/>
                            </w:r>
                            <w:r w:rsidR="00EE0172">
                              <w:rPr>
                                <w:sz w:val="24"/>
                              </w:rPr>
                              <w:instrText>HYPERLINK "https://voss.friskus.com/events?filters=global_filters_municipalities(EQ)e172af93-bfa0-48b6-8505-823988b61c06$$true(AND)events-filtersage-group(EQ)pensioner$$false"</w:instrText>
                            </w:r>
                            <w:r w:rsidR="00EE0172">
                              <w:rPr>
                                <w:sz w:val="24"/>
                              </w:rPr>
                            </w:r>
                            <w:r w:rsidR="00EE0172">
                              <w:rPr>
                                <w:sz w:val="24"/>
                              </w:rPr>
                              <w:fldChar w:fldCharType="separate"/>
                            </w:r>
                            <w:r w:rsidR="00EE0172" w:rsidRPr="00EE0172">
                              <w:rPr>
                                <w:rStyle w:val="Hyperkopling"/>
                                <w:sz w:val="24"/>
                              </w:rPr>
                              <w:t>voss.friskus.com</w:t>
                            </w:r>
                            <w:r w:rsidR="00EE0172">
                              <w:rPr>
                                <w:sz w:val="24"/>
                              </w:rPr>
                              <w:fldChar w:fldCharType="end"/>
                            </w:r>
                            <w:bookmarkEnd w:id="0"/>
                            <w:r w:rsidR="00B71D17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1CF66" id="Tekstboks 217" o:spid="_x0000_s1032" type="#_x0000_t202" style="position:absolute;left:0;text-align:left;margin-left:526.5pt;margin-top:27.65pt;width:320.25pt;height:186.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">
                <v:textbox>
                  <w:txbxContent>
                    <w:p w14:paraId="0A71A9F6" w14:textId="17A2E3ED" w:rsidR="00EA6BDD" w:rsidRPr="002A71FA" w:rsidRDefault="00B11523">
                      <w:pPr>
                        <w:rPr>
                          <w:sz w:val="24"/>
                        </w:rPr>
                      </w:pPr>
                      <w:r w:rsidRPr="002A71FA">
                        <w:rPr>
                          <w:sz w:val="24"/>
                        </w:rPr>
                        <w:t>I Voss herad er det mange aktivi</w:t>
                      </w:r>
                      <w:r w:rsidR="0078414F" w:rsidRPr="002A71FA">
                        <w:rPr>
                          <w:sz w:val="24"/>
                        </w:rPr>
                        <w:t>tetstilbod og møteplassar</w:t>
                      </w:r>
                      <w:r w:rsidR="00C24E3A" w:rsidRPr="002A71FA">
                        <w:rPr>
                          <w:sz w:val="24"/>
                        </w:rPr>
                        <w:t xml:space="preserve"> </w:t>
                      </w:r>
                      <w:r w:rsidR="00302F7D" w:rsidRPr="002A71FA">
                        <w:rPr>
                          <w:sz w:val="24"/>
                        </w:rPr>
                        <w:t xml:space="preserve">opne for </w:t>
                      </w:r>
                      <w:r w:rsidR="00C24E3A" w:rsidRPr="002A71FA">
                        <w:rPr>
                          <w:sz w:val="24"/>
                        </w:rPr>
                        <w:t>alle</w:t>
                      </w:r>
                      <w:r w:rsidR="0078414F" w:rsidRPr="002A71FA">
                        <w:rPr>
                          <w:sz w:val="24"/>
                        </w:rPr>
                        <w:t xml:space="preserve">. </w:t>
                      </w:r>
                    </w:p>
                    <w:p w14:paraId="630949BC" w14:textId="183D9B6A" w:rsidR="00B8485E" w:rsidRPr="002A71FA" w:rsidRDefault="00EA6BDD">
                      <w:pPr>
                        <w:rPr>
                          <w:sz w:val="24"/>
                        </w:rPr>
                      </w:pPr>
                      <w:r w:rsidRPr="002A71FA">
                        <w:rPr>
                          <w:sz w:val="24"/>
                        </w:rPr>
                        <w:t xml:space="preserve">Informasjonen om tilboda </w:t>
                      </w:r>
                      <w:r w:rsidR="009D51FB" w:rsidRPr="002A71FA">
                        <w:rPr>
                          <w:sz w:val="24"/>
                        </w:rPr>
                        <w:t xml:space="preserve">er samla og </w:t>
                      </w:r>
                      <w:r w:rsidR="00706ADD" w:rsidRPr="002A71FA">
                        <w:rPr>
                          <w:sz w:val="24"/>
                        </w:rPr>
                        <w:t>tilgjengeleg</w:t>
                      </w:r>
                      <w:r w:rsidR="009D51FB" w:rsidRPr="002A71FA">
                        <w:rPr>
                          <w:sz w:val="24"/>
                        </w:rPr>
                        <w:t xml:space="preserve"> på </w:t>
                      </w:r>
                      <w:hyperlink r:id="rId18" w:history="1">
                        <w:r w:rsidR="00EE0172" w:rsidRPr="00EE0172">
                          <w:rPr>
                            <w:rStyle w:val="Hyperkopling"/>
                            <w:sz w:val="24"/>
                          </w:rPr>
                          <w:t>voss.friskus.com</w:t>
                        </w:r>
                      </w:hyperlink>
                    </w:p>
                    <w:p w14:paraId="3D0131B5" w14:textId="48E08A38" w:rsidR="00014855" w:rsidRPr="002A71FA" w:rsidRDefault="0078414F">
                      <w:pPr>
                        <w:rPr>
                          <w:sz w:val="24"/>
                        </w:rPr>
                      </w:pPr>
                      <w:r w:rsidRPr="002A71FA">
                        <w:rPr>
                          <w:sz w:val="24"/>
                        </w:rPr>
                        <w:t>De</w:t>
                      </w:r>
                      <w:r w:rsidR="00E340C4">
                        <w:rPr>
                          <w:sz w:val="24"/>
                        </w:rPr>
                        <w:t>tte hefte</w:t>
                      </w:r>
                      <w:r w:rsidRPr="002A71FA">
                        <w:rPr>
                          <w:sz w:val="24"/>
                        </w:rPr>
                        <w:t xml:space="preserve"> gir deg over </w:t>
                      </w:r>
                      <w:r w:rsidR="004558C0" w:rsidRPr="002A71FA">
                        <w:rPr>
                          <w:sz w:val="24"/>
                        </w:rPr>
                        <w:t xml:space="preserve">60 </w:t>
                      </w:r>
                      <w:r w:rsidR="006C20AC" w:rsidRPr="002A71FA">
                        <w:rPr>
                          <w:sz w:val="24"/>
                        </w:rPr>
                        <w:t xml:space="preserve">år </w:t>
                      </w:r>
                      <w:r w:rsidR="004558C0" w:rsidRPr="002A71FA">
                        <w:rPr>
                          <w:sz w:val="24"/>
                        </w:rPr>
                        <w:t>informasjon om kva tilbod som finst av møteplassar, treningstilbod</w:t>
                      </w:r>
                      <w:r w:rsidR="0012686F" w:rsidRPr="002A71FA">
                        <w:rPr>
                          <w:sz w:val="24"/>
                        </w:rPr>
                        <w:t>, ma</w:t>
                      </w:r>
                      <w:r w:rsidR="00147EAA" w:rsidRPr="002A71FA">
                        <w:rPr>
                          <w:sz w:val="24"/>
                        </w:rPr>
                        <w:t>ttilbod,</w:t>
                      </w:r>
                    </w:p>
                    <w:p w14:paraId="74152078" w14:textId="55B7B4D6" w:rsidR="00147EAA" w:rsidRPr="002A71FA" w:rsidRDefault="008B73F0">
                      <w:pPr>
                        <w:rPr>
                          <w:sz w:val="24"/>
                        </w:rPr>
                      </w:pPr>
                      <w:r w:rsidRPr="002A71FA">
                        <w:rPr>
                          <w:sz w:val="24"/>
                        </w:rPr>
                        <w:t>a</w:t>
                      </w:r>
                      <w:r w:rsidR="00147EAA" w:rsidRPr="002A71FA">
                        <w:rPr>
                          <w:sz w:val="24"/>
                        </w:rPr>
                        <w:t>ktivitetar</w:t>
                      </w:r>
                      <w:r w:rsidRPr="002A71FA">
                        <w:rPr>
                          <w:sz w:val="24"/>
                        </w:rPr>
                        <w:t xml:space="preserve"> og handverks</w:t>
                      </w:r>
                      <w:r w:rsidR="00581FDF" w:rsidRPr="002A71FA">
                        <w:rPr>
                          <w:sz w:val="24"/>
                        </w:rPr>
                        <w:t>arenaer</w:t>
                      </w:r>
                      <w:r w:rsidR="00E84422" w:rsidRPr="002A71FA">
                        <w:rPr>
                          <w:sz w:val="24"/>
                        </w:rPr>
                        <w:t xml:space="preserve"> på Voss og i grendene. </w:t>
                      </w:r>
                      <w:r w:rsidR="004A22F3" w:rsidRPr="002A71FA">
                        <w:rPr>
                          <w:sz w:val="24"/>
                        </w:rPr>
                        <w:t>M</w:t>
                      </w:r>
                      <w:r w:rsidR="004C6AED" w:rsidRPr="002A71FA">
                        <w:rPr>
                          <w:sz w:val="24"/>
                        </w:rPr>
                        <w:t>e og dei friviljuge laga vonar de</w:t>
                      </w:r>
                      <w:r w:rsidR="001F5E4B" w:rsidRPr="002A71FA">
                        <w:rPr>
                          <w:sz w:val="24"/>
                        </w:rPr>
                        <w:t>nne oversikta kan gje endå fleire e</w:t>
                      </w:r>
                      <w:r w:rsidR="00560908">
                        <w:rPr>
                          <w:sz w:val="24"/>
                        </w:rPr>
                        <w:t>i</w:t>
                      </w:r>
                      <w:r w:rsidR="001F5E4B" w:rsidRPr="002A71FA">
                        <w:rPr>
                          <w:sz w:val="24"/>
                        </w:rPr>
                        <w:t xml:space="preserve"> </w:t>
                      </w:r>
                      <w:r w:rsidR="009B3A9C" w:rsidRPr="002A71FA">
                        <w:rPr>
                          <w:sz w:val="24"/>
                        </w:rPr>
                        <w:t>triveleg</w:t>
                      </w:r>
                      <w:r w:rsidR="001F5E4B" w:rsidRPr="002A71FA">
                        <w:rPr>
                          <w:sz w:val="24"/>
                        </w:rPr>
                        <w:t xml:space="preserve"> </w:t>
                      </w:r>
                      <w:r w:rsidR="001959CF" w:rsidRPr="002A71FA">
                        <w:rPr>
                          <w:sz w:val="24"/>
                        </w:rPr>
                        <w:t>og sosial fritid.</w:t>
                      </w:r>
                      <w:r w:rsidR="002C7FE7" w:rsidRPr="002A71FA">
                        <w:rPr>
                          <w:sz w:val="24"/>
                        </w:rPr>
                        <w:t xml:space="preserve"> </w:t>
                      </w:r>
                      <w:r w:rsidR="002C7FE7" w:rsidRPr="002A71FA">
                        <w:rPr>
                          <w:sz w:val="24"/>
                        </w:rPr>
                        <w:t xml:space="preserve">Kontaktinformasjon </w:t>
                      </w:r>
                      <w:r w:rsidR="009270EF">
                        <w:rPr>
                          <w:sz w:val="24"/>
                        </w:rPr>
                        <w:t xml:space="preserve">til aktivitetar </w:t>
                      </w:r>
                      <w:r w:rsidR="002C7FE7" w:rsidRPr="002A71FA">
                        <w:rPr>
                          <w:sz w:val="24"/>
                        </w:rPr>
                        <w:t xml:space="preserve">ligg </w:t>
                      </w:r>
                      <w:r w:rsidR="00284C00">
                        <w:rPr>
                          <w:sz w:val="24"/>
                        </w:rPr>
                        <w:t xml:space="preserve">inni heftet og </w:t>
                      </w:r>
                      <w:r w:rsidR="004A22F3" w:rsidRPr="002A71FA">
                        <w:rPr>
                          <w:sz w:val="24"/>
                        </w:rPr>
                        <w:t xml:space="preserve">på </w:t>
                      </w:r>
                      <w:bookmarkStart w:id="1" w:name="_Hlk146798809"/>
                      <w:r w:rsidR="00EE0172">
                        <w:rPr>
                          <w:sz w:val="24"/>
                        </w:rPr>
                        <w:fldChar w:fldCharType="begin"/>
                      </w:r>
                      <w:r w:rsidR="00EE0172">
                        <w:rPr>
                          <w:sz w:val="24"/>
                        </w:rPr>
                        <w:instrText>HYPERLINK "https://voss.friskus.com/events?filters=global_filters_municipalities(EQ)e172af93-bfa0-48b6-8505-823988b61c06$$true(AND)events-filtersage-group(EQ)pensioner$$false"</w:instrText>
                      </w:r>
                      <w:r w:rsidR="00EE0172">
                        <w:rPr>
                          <w:sz w:val="24"/>
                        </w:rPr>
                      </w:r>
                      <w:r w:rsidR="00EE0172">
                        <w:rPr>
                          <w:sz w:val="24"/>
                        </w:rPr>
                        <w:fldChar w:fldCharType="separate"/>
                      </w:r>
                      <w:r w:rsidR="00EE0172" w:rsidRPr="00EE0172">
                        <w:rPr>
                          <w:rStyle w:val="Hyperkopling"/>
                          <w:sz w:val="24"/>
                        </w:rPr>
                        <w:t>voss.friskus.com</w:t>
                      </w:r>
                      <w:r w:rsidR="00EE0172">
                        <w:rPr>
                          <w:sz w:val="24"/>
                        </w:rPr>
                        <w:fldChar w:fldCharType="end"/>
                      </w:r>
                      <w:bookmarkEnd w:id="1"/>
                      <w:r w:rsidR="00B71D17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21468">
        <w:br w:type="page"/>
      </w:r>
      <w:r w:rsidR="00716F37">
        <w:rPr>
          <w:rFonts w:ascii="DM sans bold" w:hAnsi="DM sans bold"/>
          <w:b/>
          <w:bCs/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2C0114D" wp14:editId="097473B2">
                <wp:simplePos x="0" y="0"/>
                <wp:positionH relativeFrom="column">
                  <wp:posOffset>-396240</wp:posOffset>
                </wp:positionH>
                <wp:positionV relativeFrom="paragraph">
                  <wp:posOffset>-862330</wp:posOffset>
                </wp:positionV>
                <wp:extent cx="9630068" cy="1412240"/>
                <wp:effectExtent l="0" t="0" r="9525" b="0"/>
                <wp:wrapNone/>
                <wp:docPr id="110" name="Rektangel: Avrunda hjørn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0068" cy="14122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B42C59" id="Rektangel: Avrunda hjørne 110" o:spid="_x0000_s1026" style="position:absolute;margin-left:-31.2pt;margin-top:-67.9pt;width:758.25pt;height:111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" fillcolor="white [3212]" stroked="f" strokeweight="1pt">
                <v:stroke joinstyle="miter"/>
              </v:roundrect>
            </w:pict>
          </mc:Fallback>
        </mc:AlternateContent>
      </w:r>
      <w:r w:rsidR="00EC2B69">
        <w:rPr>
          <w:rFonts w:ascii="DM sans bold" w:hAnsi="DM sans bold"/>
          <w:b/>
          <w:bCs/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6D0F842" wp14:editId="2813313B">
                <wp:simplePos x="0" y="0"/>
                <wp:positionH relativeFrom="column">
                  <wp:posOffset>1061085</wp:posOffset>
                </wp:positionH>
                <wp:positionV relativeFrom="paragraph">
                  <wp:posOffset>-391795</wp:posOffset>
                </wp:positionV>
                <wp:extent cx="8231505" cy="1213485"/>
                <wp:effectExtent l="0" t="0" r="0" b="5715"/>
                <wp:wrapNone/>
                <wp:docPr id="111" name="Tekstboks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1505" cy="12134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81987D" w14:textId="19603069" w:rsidR="00730318" w:rsidRPr="00EC2B69" w:rsidRDefault="00A5556F" w:rsidP="0049095A">
                            <w:pPr>
                              <w:shd w:val="clear" w:color="auto" w:fill="FFFFFF" w:themeFill="background1"/>
                              <w:spacing w:line="240" w:lineRule="auto"/>
                              <w:rPr>
                                <w:rFonts w:ascii="DM Sans" w:hAnsi="DM Sans"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 w:rsidRPr="00EC2B69">
                              <w:rPr>
                                <w:rFonts w:ascii="DM Sans" w:hAnsi="DM Sans"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Dette informasjonsheftet inneheld ei oversikt over ulike aktivitetstilbod og møteplassar for seniorar i Voss herad. Aktivitetane er lågterskeltilbod som er opne for alle seniorar. </w:t>
                            </w:r>
                            <w:r w:rsidR="00924F9E" w:rsidRPr="00EC2B69">
                              <w:rPr>
                                <w:rFonts w:ascii="DM Sans" w:hAnsi="DM Sans"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Informasjonsheftet er ein del av </w:t>
                            </w:r>
                            <w:r w:rsidR="00A76E9B">
                              <w:rPr>
                                <w:rFonts w:ascii="DM Sans" w:hAnsi="DM Sans"/>
                                <w:color w:val="000000" w:themeColor="text1"/>
                                <w:sz w:val="22"/>
                                <w:szCs w:val="28"/>
                              </w:rPr>
                              <w:t>Voss herad</w:t>
                            </w:r>
                            <w:r w:rsidR="00924F9E" w:rsidRPr="00EC2B69">
                              <w:rPr>
                                <w:rFonts w:ascii="DM Sans" w:hAnsi="DM Sans"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si satsing på førebygging og helsefremming</w:t>
                            </w:r>
                            <w:r w:rsidR="0096406C" w:rsidRPr="00EC2B69">
                              <w:rPr>
                                <w:rFonts w:ascii="DM Sans" w:hAnsi="DM Sans"/>
                                <w:color w:val="000000" w:themeColor="text1"/>
                                <w:sz w:val="22"/>
                                <w:szCs w:val="28"/>
                              </w:rPr>
                              <w:t>.</w:t>
                            </w:r>
                            <w:r w:rsidR="00A346B7">
                              <w:rPr>
                                <w:rFonts w:ascii="DM Sans" w:hAnsi="DM Sans"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Strategien</w:t>
                            </w:r>
                            <w:r w:rsidR="00924F9E" w:rsidRPr="00EC2B69">
                              <w:rPr>
                                <w:rFonts w:ascii="DM Sans" w:hAnsi="DM Sans"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="00DE009A" w:rsidRPr="00EC2B69">
                              <w:rPr>
                                <w:rFonts w:ascii="DM Sans" w:hAnsi="DM Sans"/>
                                <w:color w:val="000000" w:themeColor="text1"/>
                                <w:sz w:val="22"/>
                                <w:szCs w:val="28"/>
                              </w:rPr>
                              <w:t>er</w:t>
                            </w:r>
                            <w:r w:rsidR="00924F9E" w:rsidRPr="00EC2B69">
                              <w:rPr>
                                <w:rFonts w:ascii="DM Sans" w:hAnsi="DM Sans"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eit auka fokus på samarbeid med dei frivillige- og ideelle organisasjonane. </w:t>
                            </w:r>
                            <w:r w:rsidR="00C20D8E">
                              <w:rPr>
                                <w:rFonts w:ascii="DM Sans" w:hAnsi="DM Sans"/>
                                <w:color w:val="000000" w:themeColor="text1"/>
                                <w:sz w:val="22"/>
                                <w:szCs w:val="28"/>
                              </w:rPr>
                              <w:t>T</w:t>
                            </w:r>
                            <w:r w:rsidR="00882AEB" w:rsidRPr="00EC2B69">
                              <w:rPr>
                                <w:rFonts w:ascii="DM Sans" w:hAnsi="DM Sans"/>
                                <w:color w:val="000000" w:themeColor="text1"/>
                                <w:sz w:val="22"/>
                                <w:szCs w:val="28"/>
                              </w:rPr>
                              <w:t>ilbod, tidspunkt og kontaktperson</w:t>
                            </w:r>
                            <w:r w:rsidR="00C20D8E">
                              <w:rPr>
                                <w:rFonts w:ascii="DM Sans" w:hAnsi="DM Sans"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finn du</w:t>
                            </w:r>
                            <w:r w:rsidR="00882AEB" w:rsidRPr="00EC2B69">
                              <w:rPr>
                                <w:rFonts w:ascii="DM Sans" w:hAnsi="DM Sans"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="002C2145">
                              <w:rPr>
                                <w:rFonts w:ascii="DM Sans" w:hAnsi="DM Sans"/>
                                <w:color w:val="000000" w:themeColor="text1"/>
                                <w:sz w:val="22"/>
                                <w:szCs w:val="28"/>
                              </w:rPr>
                              <w:t>her</w:t>
                            </w:r>
                            <w:r w:rsidR="003A4CF1">
                              <w:rPr>
                                <w:rFonts w:ascii="DM Sans" w:hAnsi="DM Sans"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="003012C4">
                              <w:rPr>
                                <w:rFonts w:ascii="DM Sans" w:hAnsi="DM Sans"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eller på </w:t>
                            </w:r>
                            <w:hyperlink r:id="rId19" w:history="1">
                              <w:r w:rsidR="00DA7AD9" w:rsidRPr="00EE0172">
                                <w:rPr>
                                  <w:rStyle w:val="Hyperkopling"/>
                                  <w:sz w:val="24"/>
                                </w:rPr>
                                <w:t>voss.friskus.com</w:t>
                              </w:r>
                            </w:hyperlink>
                            <w:r w:rsidR="00DA7AD9">
                              <w:rPr>
                                <w:sz w:val="24"/>
                              </w:rPr>
                              <w:t xml:space="preserve"> </w:t>
                            </w:r>
                            <w:r w:rsidR="00CE0AC6">
                              <w:rPr>
                                <w:rFonts w:ascii="DM Sans" w:hAnsi="DM Sans"/>
                                <w:color w:val="000000" w:themeColor="text1"/>
                                <w:sz w:val="22"/>
                                <w:szCs w:val="28"/>
                              </w:rPr>
                              <w:t>Velkomen til</w:t>
                            </w:r>
                            <w:r w:rsidR="00452066" w:rsidRPr="00EC2B69">
                              <w:rPr>
                                <w:rFonts w:ascii="DM Sans" w:hAnsi="DM Sans"/>
                                <w:color w:val="000000" w:themeColor="text1"/>
                                <w:sz w:val="22"/>
                                <w:szCs w:val="28"/>
                              </w:rPr>
                              <w:t xml:space="preserve"> aktivitet!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0F842" id="Tekstboks 111" o:spid="_x0000_s1033" type="#_x0000_t202" style="position:absolute;left:0;text-align:left;margin-left:83.55pt;margin-top:-30.85pt;width:648.15pt;height:95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" fillcolor="white [3212]" stroked="f" strokeweight=".5pt">
                <v:textbox>
                  <w:txbxContent>
                    <w:p w14:paraId="4581987D" w14:textId="19603069" w:rsidR="00730318" w:rsidRPr="00EC2B69" w:rsidRDefault="00A5556F" w:rsidP="0049095A">
                      <w:pPr>
                        <w:shd w:val="clear" w:color="auto" w:fill="FFFFFF" w:themeFill="background1"/>
                        <w:spacing w:line="240" w:lineRule="auto"/>
                        <w:rPr>
                          <w:rFonts w:ascii="DM Sans" w:hAnsi="DM Sans"/>
                          <w:color w:val="000000" w:themeColor="text1"/>
                          <w:sz w:val="22"/>
                          <w:szCs w:val="28"/>
                        </w:rPr>
                      </w:pPr>
                      <w:r w:rsidRPr="00EC2B69">
                        <w:rPr>
                          <w:rFonts w:ascii="DM Sans" w:hAnsi="DM Sans"/>
                          <w:color w:val="000000" w:themeColor="text1"/>
                          <w:sz w:val="22"/>
                          <w:szCs w:val="28"/>
                        </w:rPr>
                        <w:t xml:space="preserve">Dette informasjonsheftet inneheld ei oversikt over ulike aktivitetstilbod og møteplassar for seniorar i Voss herad. Aktivitetane er lågterskeltilbod som er opne for alle seniorar. </w:t>
                      </w:r>
                      <w:r w:rsidR="00924F9E" w:rsidRPr="00EC2B69">
                        <w:rPr>
                          <w:rFonts w:ascii="DM Sans" w:hAnsi="DM Sans"/>
                          <w:color w:val="000000" w:themeColor="text1"/>
                          <w:sz w:val="22"/>
                          <w:szCs w:val="28"/>
                        </w:rPr>
                        <w:t xml:space="preserve">Informasjonsheftet er ein del av </w:t>
                      </w:r>
                      <w:r w:rsidR="00A76E9B">
                        <w:rPr>
                          <w:rFonts w:ascii="DM Sans" w:hAnsi="DM Sans"/>
                          <w:color w:val="000000" w:themeColor="text1"/>
                          <w:sz w:val="22"/>
                          <w:szCs w:val="28"/>
                        </w:rPr>
                        <w:t>Voss herad</w:t>
                      </w:r>
                      <w:r w:rsidR="00924F9E" w:rsidRPr="00EC2B69">
                        <w:rPr>
                          <w:rFonts w:ascii="DM Sans" w:hAnsi="DM Sans"/>
                          <w:color w:val="000000" w:themeColor="text1"/>
                          <w:sz w:val="22"/>
                          <w:szCs w:val="28"/>
                        </w:rPr>
                        <w:t xml:space="preserve"> si satsing på førebygging og helsefremming</w:t>
                      </w:r>
                      <w:r w:rsidR="0096406C" w:rsidRPr="00EC2B69">
                        <w:rPr>
                          <w:rFonts w:ascii="DM Sans" w:hAnsi="DM Sans"/>
                          <w:color w:val="000000" w:themeColor="text1"/>
                          <w:sz w:val="22"/>
                          <w:szCs w:val="28"/>
                        </w:rPr>
                        <w:t>.</w:t>
                      </w:r>
                      <w:r w:rsidR="00A346B7">
                        <w:rPr>
                          <w:rFonts w:ascii="DM Sans" w:hAnsi="DM Sans"/>
                          <w:color w:val="000000" w:themeColor="text1"/>
                          <w:sz w:val="22"/>
                          <w:szCs w:val="28"/>
                        </w:rPr>
                        <w:t xml:space="preserve"> Strategien</w:t>
                      </w:r>
                      <w:r w:rsidR="00924F9E" w:rsidRPr="00EC2B69">
                        <w:rPr>
                          <w:rFonts w:ascii="DM Sans" w:hAnsi="DM Sans"/>
                          <w:color w:val="000000" w:themeColor="text1"/>
                          <w:sz w:val="22"/>
                          <w:szCs w:val="28"/>
                        </w:rPr>
                        <w:t xml:space="preserve"> </w:t>
                      </w:r>
                      <w:r w:rsidR="00DE009A" w:rsidRPr="00EC2B69">
                        <w:rPr>
                          <w:rFonts w:ascii="DM Sans" w:hAnsi="DM Sans"/>
                          <w:color w:val="000000" w:themeColor="text1"/>
                          <w:sz w:val="22"/>
                          <w:szCs w:val="28"/>
                        </w:rPr>
                        <w:t>er</w:t>
                      </w:r>
                      <w:r w:rsidR="00924F9E" w:rsidRPr="00EC2B69">
                        <w:rPr>
                          <w:rFonts w:ascii="DM Sans" w:hAnsi="DM Sans"/>
                          <w:color w:val="000000" w:themeColor="text1"/>
                          <w:sz w:val="22"/>
                          <w:szCs w:val="28"/>
                        </w:rPr>
                        <w:t xml:space="preserve"> eit auka fokus på samarbeid med dei frivillige- og ideelle organisasjonane. </w:t>
                      </w:r>
                      <w:r w:rsidR="00C20D8E">
                        <w:rPr>
                          <w:rFonts w:ascii="DM Sans" w:hAnsi="DM Sans"/>
                          <w:color w:val="000000" w:themeColor="text1"/>
                          <w:sz w:val="22"/>
                          <w:szCs w:val="28"/>
                        </w:rPr>
                        <w:t>T</w:t>
                      </w:r>
                      <w:r w:rsidR="00882AEB" w:rsidRPr="00EC2B69">
                        <w:rPr>
                          <w:rFonts w:ascii="DM Sans" w:hAnsi="DM Sans"/>
                          <w:color w:val="000000" w:themeColor="text1"/>
                          <w:sz w:val="22"/>
                          <w:szCs w:val="28"/>
                        </w:rPr>
                        <w:t>ilbod, tidspunkt og kontaktperson</w:t>
                      </w:r>
                      <w:r w:rsidR="00C20D8E">
                        <w:rPr>
                          <w:rFonts w:ascii="DM Sans" w:hAnsi="DM Sans"/>
                          <w:color w:val="000000" w:themeColor="text1"/>
                          <w:sz w:val="22"/>
                          <w:szCs w:val="28"/>
                        </w:rPr>
                        <w:t xml:space="preserve"> finn du</w:t>
                      </w:r>
                      <w:r w:rsidR="00882AEB" w:rsidRPr="00EC2B69">
                        <w:rPr>
                          <w:rFonts w:ascii="DM Sans" w:hAnsi="DM Sans"/>
                          <w:color w:val="000000" w:themeColor="text1"/>
                          <w:sz w:val="22"/>
                          <w:szCs w:val="28"/>
                        </w:rPr>
                        <w:t xml:space="preserve"> </w:t>
                      </w:r>
                      <w:r w:rsidR="002C2145">
                        <w:rPr>
                          <w:rFonts w:ascii="DM Sans" w:hAnsi="DM Sans"/>
                          <w:color w:val="000000" w:themeColor="text1"/>
                          <w:sz w:val="22"/>
                          <w:szCs w:val="28"/>
                        </w:rPr>
                        <w:t>her</w:t>
                      </w:r>
                      <w:r w:rsidR="003A4CF1">
                        <w:rPr>
                          <w:rFonts w:ascii="DM Sans" w:hAnsi="DM Sans"/>
                          <w:color w:val="000000" w:themeColor="text1"/>
                          <w:sz w:val="22"/>
                          <w:szCs w:val="28"/>
                        </w:rPr>
                        <w:t xml:space="preserve"> </w:t>
                      </w:r>
                      <w:r w:rsidR="003012C4">
                        <w:rPr>
                          <w:rFonts w:ascii="DM Sans" w:hAnsi="DM Sans"/>
                          <w:color w:val="000000" w:themeColor="text1"/>
                          <w:sz w:val="22"/>
                          <w:szCs w:val="28"/>
                        </w:rPr>
                        <w:t xml:space="preserve">eller på </w:t>
                      </w:r>
                      <w:hyperlink r:id="rId20" w:history="1">
                        <w:r w:rsidR="00DA7AD9" w:rsidRPr="00EE0172">
                          <w:rPr>
                            <w:rStyle w:val="Hyperkopling"/>
                            <w:sz w:val="24"/>
                          </w:rPr>
                          <w:t>voss.friskus.com</w:t>
                        </w:r>
                      </w:hyperlink>
                      <w:r w:rsidR="00DA7AD9">
                        <w:rPr>
                          <w:sz w:val="24"/>
                        </w:rPr>
                        <w:t xml:space="preserve"> </w:t>
                      </w:r>
                      <w:r w:rsidR="00CE0AC6">
                        <w:rPr>
                          <w:rFonts w:ascii="DM Sans" w:hAnsi="DM Sans"/>
                          <w:color w:val="000000" w:themeColor="text1"/>
                          <w:sz w:val="22"/>
                          <w:szCs w:val="28"/>
                        </w:rPr>
                        <w:t>Velkomen til</w:t>
                      </w:r>
                      <w:r w:rsidR="00452066" w:rsidRPr="00EC2B69">
                        <w:rPr>
                          <w:rFonts w:ascii="DM Sans" w:hAnsi="DM Sans"/>
                          <w:color w:val="000000" w:themeColor="text1"/>
                          <w:sz w:val="22"/>
                          <w:szCs w:val="28"/>
                        </w:rPr>
                        <w:t xml:space="preserve"> aktivitet!</w:t>
                      </w:r>
                    </w:p>
                  </w:txbxContent>
                </v:textbox>
              </v:shape>
            </w:pict>
          </mc:Fallback>
        </mc:AlternateContent>
      </w:r>
      <w:r w:rsidR="009C3116">
        <w:t>»</w:t>
      </w:r>
    </w:p>
    <w:p w14:paraId="142A68D0" w14:textId="523E1D4E" w:rsidR="000E0D74" w:rsidRDefault="00FE72B1" w:rsidP="003A62BC">
      <w:pPr>
        <w:spacing w:line="240" w:lineRule="auto"/>
        <w:jc w:val="center"/>
        <w:rPr>
          <w:b/>
          <w:bCs/>
        </w:rPr>
      </w:pPr>
      <w:r>
        <w:rPr>
          <w:rFonts w:ascii="DM sans bold" w:hAnsi="DM sans bold"/>
          <w:b/>
          <w:bCs/>
          <w:noProof/>
          <w:color w:val="FFFFFF" w:themeColor="background1"/>
          <w:sz w:val="44"/>
          <w:szCs w:val="44"/>
        </w:rPr>
        <w:drawing>
          <wp:anchor distT="0" distB="0" distL="114300" distR="114300" simplePos="0" relativeHeight="251668992" behindDoc="0" locked="0" layoutInCell="1" allowOverlap="1" wp14:anchorId="769AC1AC" wp14:editId="4F2B5850">
            <wp:simplePos x="0" y="0"/>
            <wp:positionH relativeFrom="column">
              <wp:posOffset>201930</wp:posOffset>
            </wp:positionH>
            <wp:positionV relativeFrom="paragraph">
              <wp:posOffset>-531404</wp:posOffset>
            </wp:positionV>
            <wp:extent cx="684530" cy="853440"/>
            <wp:effectExtent l="0" t="0" r="1270" b="3810"/>
            <wp:wrapNone/>
            <wp:docPr id="23" name="Bilet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ete 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A0ACA" w14:textId="7E8F6F08" w:rsidR="000E0D74" w:rsidRDefault="000E0D74" w:rsidP="003A62BC">
      <w:pPr>
        <w:spacing w:line="240" w:lineRule="auto"/>
        <w:jc w:val="center"/>
        <w:rPr>
          <w:b/>
          <w:bCs/>
        </w:rPr>
      </w:pPr>
    </w:p>
    <w:p w14:paraId="069A3817" w14:textId="4046B6D2" w:rsidR="000E0D74" w:rsidRDefault="000E0D74" w:rsidP="003A62BC">
      <w:pPr>
        <w:spacing w:line="240" w:lineRule="auto"/>
        <w:jc w:val="center"/>
        <w:rPr>
          <w:b/>
          <w:bCs/>
        </w:rPr>
      </w:pPr>
    </w:p>
    <w:p w14:paraId="76FD4FC3" w14:textId="77777777" w:rsidR="00C51C22" w:rsidRDefault="00C51C22" w:rsidP="00C51C22">
      <w:pPr>
        <w:spacing w:line="240" w:lineRule="auto"/>
        <w:rPr>
          <w:b/>
          <w:bCs/>
        </w:rPr>
      </w:pPr>
    </w:p>
    <w:p w14:paraId="1DD7E1EB" w14:textId="77777777" w:rsidR="00C51C22" w:rsidRDefault="00C51C22" w:rsidP="00C51C22">
      <w:pPr>
        <w:spacing w:line="240" w:lineRule="auto"/>
        <w:rPr>
          <w:b/>
          <w:bCs/>
        </w:rPr>
      </w:pPr>
    </w:p>
    <w:p w14:paraId="77DB53EF" w14:textId="7C89C7E7" w:rsidR="00E7143A" w:rsidRPr="00EC2B69" w:rsidRDefault="00F06C4E" w:rsidP="00C51C22">
      <w:pPr>
        <w:spacing w:line="240" w:lineRule="auto"/>
        <w:rPr>
          <w:rFonts w:ascii="DM sans bold" w:hAnsi="DM sans bold"/>
          <w:b/>
          <w:bCs/>
          <w:color w:val="000000" w:themeColor="text1"/>
          <w:sz w:val="44"/>
          <w:szCs w:val="44"/>
        </w:rPr>
      </w:pPr>
      <w:r w:rsidRPr="00EC2B69">
        <w:rPr>
          <w:rFonts w:ascii="DM sans bold" w:hAnsi="DM sans bold"/>
          <w:b/>
          <w:bCs/>
          <w:color w:val="000000" w:themeColor="text1"/>
          <w:sz w:val="44"/>
          <w:szCs w:val="44"/>
        </w:rPr>
        <w:t>TRIM OG TRENING</w:t>
      </w:r>
    </w:p>
    <w:tbl>
      <w:tblPr>
        <w:tblStyle w:val="Listetabell7fargerikuthevingsfarge6"/>
        <w:tblpPr w:leftFromText="141" w:rightFromText="141" w:vertAnchor="text" w:horzAnchor="margin" w:tblpX="-142" w:tblpY="91"/>
        <w:tblW w:w="14743" w:type="dxa"/>
        <w:tblLook w:val="05A0" w:firstRow="1" w:lastRow="0" w:firstColumn="1" w:lastColumn="1" w:noHBand="0" w:noVBand="1"/>
      </w:tblPr>
      <w:tblGrid>
        <w:gridCol w:w="2427"/>
        <w:gridCol w:w="2206"/>
        <w:gridCol w:w="2559"/>
        <w:gridCol w:w="3027"/>
        <w:gridCol w:w="4524"/>
      </w:tblGrid>
      <w:tr w:rsidR="00EC2B69" w:rsidRPr="00EC2B69" w14:paraId="52B16239" w14:textId="77777777" w:rsidTr="00B526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27" w:type="dxa"/>
            <w:tcBorders>
              <w:bottom w:val="single" w:sz="4" w:space="0" w:color="EBE6D6"/>
            </w:tcBorders>
            <w:shd w:val="clear" w:color="auto" w:fill="auto"/>
          </w:tcPr>
          <w:p w14:paraId="3162D2C2" w14:textId="71D5E27A" w:rsidR="00FE72B1" w:rsidRPr="0085510F" w:rsidRDefault="00BE3055" w:rsidP="00AF7D7F">
            <w:pPr>
              <w:jc w:val="left"/>
              <w:rPr>
                <w:rFonts w:ascii="DM sans bold" w:hAnsi="DM sans bold"/>
                <w:color w:val="000000" w:themeColor="text1"/>
                <w:sz w:val="24"/>
              </w:rPr>
            </w:pPr>
            <w:r w:rsidRPr="0085510F">
              <w:rPr>
                <w:rFonts w:ascii="DM sans bold" w:hAnsi="DM sans bold"/>
                <w:color w:val="000000" w:themeColor="text1"/>
                <w:sz w:val="24"/>
              </w:rPr>
              <w:t>Arrangør</w:t>
            </w:r>
          </w:p>
        </w:tc>
        <w:tc>
          <w:tcPr>
            <w:tcW w:w="2206" w:type="dxa"/>
            <w:tcBorders>
              <w:bottom w:val="single" w:sz="4" w:space="0" w:color="EBE6D6"/>
            </w:tcBorders>
            <w:shd w:val="clear" w:color="auto" w:fill="auto"/>
          </w:tcPr>
          <w:p w14:paraId="373C32F2" w14:textId="77777777" w:rsidR="00FE72B1" w:rsidRPr="00EC2B69" w:rsidRDefault="00FE72B1" w:rsidP="00AF7D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 bold" w:hAnsi="DM sans bold"/>
                <w:color w:val="000000" w:themeColor="text1"/>
                <w:sz w:val="24"/>
                <w:szCs w:val="32"/>
              </w:rPr>
            </w:pPr>
            <w:r w:rsidRPr="00EC2B69">
              <w:rPr>
                <w:rFonts w:ascii="DM sans bold" w:hAnsi="DM sans bold"/>
                <w:noProof/>
                <w:color w:val="000000" w:themeColor="text1"/>
                <w:sz w:val="24"/>
                <w:szCs w:val="32"/>
              </w:rPr>
              <w:drawing>
                <wp:inline distT="0" distB="0" distL="0" distR="0" wp14:anchorId="095F6DF0" wp14:editId="2EBF4A32">
                  <wp:extent cx="138546" cy="138546"/>
                  <wp:effectExtent l="0" t="0" r="0" b="0"/>
                  <wp:docPr id="21" name="Grafikk 21" descr="Clo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fikk 21" descr="Clock with solid fill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46" cy="138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B69">
              <w:rPr>
                <w:rFonts w:ascii="DM sans bold" w:hAnsi="DM sans bold"/>
                <w:color w:val="000000" w:themeColor="text1"/>
                <w:sz w:val="24"/>
                <w:szCs w:val="32"/>
              </w:rPr>
              <w:t xml:space="preserve"> NÅR</w:t>
            </w:r>
          </w:p>
        </w:tc>
        <w:tc>
          <w:tcPr>
            <w:tcW w:w="2559" w:type="dxa"/>
            <w:tcBorders>
              <w:bottom w:val="single" w:sz="4" w:space="0" w:color="EBE6D6"/>
            </w:tcBorders>
            <w:shd w:val="clear" w:color="auto" w:fill="auto"/>
          </w:tcPr>
          <w:p w14:paraId="1B7B38EB" w14:textId="77777777" w:rsidR="00FE72B1" w:rsidRPr="00EC2B69" w:rsidRDefault="00FE72B1" w:rsidP="00AF7D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 bold" w:hAnsi="DM sans bold"/>
                <w:color w:val="000000" w:themeColor="text1"/>
                <w:sz w:val="24"/>
              </w:rPr>
            </w:pPr>
            <w:r w:rsidRPr="00EC2B69">
              <w:rPr>
                <w:rFonts w:ascii="DM sans bold" w:hAnsi="DM sans bold"/>
                <w:color w:val="000000" w:themeColor="text1"/>
                <w:sz w:val="24"/>
              </w:rPr>
              <w:t xml:space="preserve">  </w:t>
            </w:r>
            <w:r w:rsidRPr="00EC2B69">
              <w:rPr>
                <w:noProof/>
                <w:color w:val="000000" w:themeColor="text1"/>
              </w:rPr>
              <w:drawing>
                <wp:inline distT="0" distB="0" distL="0" distR="0" wp14:anchorId="5561DA5B" wp14:editId="72307FE3">
                  <wp:extent cx="152285" cy="152285"/>
                  <wp:effectExtent l="0" t="0" r="635" b="635"/>
                  <wp:docPr id="35" name="Grafikk 35" descr="Marke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k 3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2285" cy="15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B69">
              <w:rPr>
                <w:rFonts w:ascii="DM sans bold" w:hAnsi="DM sans bold"/>
                <w:color w:val="000000" w:themeColor="text1"/>
                <w:sz w:val="24"/>
              </w:rPr>
              <w:t>KVAR</w:t>
            </w:r>
          </w:p>
        </w:tc>
        <w:tc>
          <w:tcPr>
            <w:tcW w:w="3027" w:type="dxa"/>
            <w:tcBorders>
              <w:bottom w:val="single" w:sz="4" w:space="0" w:color="EBE6D6"/>
            </w:tcBorders>
            <w:shd w:val="clear" w:color="auto" w:fill="auto"/>
          </w:tcPr>
          <w:p w14:paraId="61436264" w14:textId="77777777" w:rsidR="00FE72B1" w:rsidRPr="00EC2B69" w:rsidRDefault="00FE72B1" w:rsidP="00AF7D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 bold" w:hAnsi="DM sans bold"/>
                <w:color w:val="000000" w:themeColor="text1"/>
                <w:sz w:val="24"/>
                <w:szCs w:val="32"/>
              </w:rPr>
            </w:pPr>
            <w:r w:rsidRPr="00EC2B69">
              <w:rPr>
                <w:rFonts w:ascii="DM sans bold" w:hAnsi="DM sans bold"/>
                <w:noProof/>
                <w:color w:val="000000" w:themeColor="text1"/>
                <w:sz w:val="24"/>
                <w:szCs w:val="32"/>
              </w:rPr>
              <w:drawing>
                <wp:inline distT="0" distB="0" distL="0" distR="0" wp14:anchorId="4F306868" wp14:editId="3564070A">
                  <wp:extent cx="124691" cy="124691"/>
                  <wp:effectExtent l="0" t="0" r="8890" b="8890"/>
                  <wp:docPr id="101" name="Grafikk 101" descr="Receive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Grafikk 101" descr="Receiver with solid fill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82" cy="134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C2B69">
              <w:rPr>
                <w:rFonts w:ascii="DM sans bold" w:hAnsi="DM sans bold"/>
                <w:color w:val="000000" w:themeColor="text1"/>
                <w:sz w:val="24"/>
                <w:szCs w:val="32"/>
              </w:rPr>
              <w:t xml:space="preserve"> KONTAKT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4524" w:type="dxa"/>
            <w:tcBorders>
              <w:bottom w:val="single" w:sz="4" w:space="0" w:color="EBE6D6"/>
            </w:tcBorders>
            <w:shd w:val="clear" w:color="auto" w:fill="auto"/>
          </w:tcPr>
          <w:p w14:paraId="71227A0E" w14:textId="77777777" w:rsidR="00FE72B1" w:rsidRPr="00EC2B69" w:rsidRDefault="00FE72B1" w:rsidP="00AF7D7F">
            <w:pPr>
              <w:rPr>
                <w:rFonts w:ascii="DM sans bold" w:hAnsi="DM sans bold"/>
                <w:color w:val="000000" w:themeColor="text1"/>
                <w:sz w:val="24"/>
                <w:szCs w:val="32"/>
              </w:rPr>
            </w:pPr>
            <w:r w:rsidRPr="00EC2B69">
              <w:rPr>
                <w:rFonts w:ascii="DM sans bold" w:hAnsi="DM sans bold"/>
                <w:color w:val="000000" w:themeColor="text1"/>
                <w:sz w:val="24"/>
                <w:szCs w:val="32"/>
              </w:rPr>
              <w:t>OM TILBODET</w:t>
            </w:r>
          </w:p>
        </w:tc>
      </w:tr>
      <w:tr w:rsidR="00FE72B1" w14:paraId="20C16B3F" w14:textId="77777777" w:rsidTr="00B526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  <w:tcBorders>
              <w:top w:val="single" w:sz="4" w:space="0" w:color="EBE6D6"/>
              <w:right w:val="single" w:sz="4" w:space="0" w:color="EBE6D6"/>
            </w:tcBorders>
            <w:shd w:val="clear" w:color="auto" w:fill="auto"/>
          </w:tcPr>
          <w:p w14:paraId="0F311284" w14:textId="5647B158" w:rsidR="00FE72B1" w:rsidRPr="00E7143A" w:rsidRDefault="00A16D36" w:rsidP="00AF7D7F">
            <w:pPr>
              <w:jc w:val="left"/>
              <w:rPr>
                <w:rFonts w:ascii="DM Sans" w:hAnsi="DM Sans"/>
                <w:bCs/>
                <w:iCs w:val="0"/>
                <w:color w:val="000000" w:themeColor="text1"/>
                <w:sz w:val="22"/>
                <w:szCs w:val="22"/>
              </w:rPr>
            </w:pPr>
            <w:bookmarkStart w:id="2" w:name="_Hlk102457719"/>
            <w:r w:rsidRPr="00E7143A">
              <w:rPr>
                <w:rFonts w:ascii="DM Sans" w:hAnsi="DM Sans"/>
                <w:bCs/>
                <w:iCs w:val="0"/>
                <w:color w:val="000000" w:themeColor="text1"/>
                <w:sz w:val="22"/>
                <w:szCs w:val="22"/>
              </w:rPr>
              <w:t>Vossabadet</w:t>
            </w:r>
          </w:p>
          <w:p w14:paraId="5C42728C" w14:textId="51A8AB26" w:rsidR="00DE62F7" w:rsidRPr="00A26218" w:rsidRDefault="00A26218" w:rsidP="00AF7D7F">
            <w:pPr>
              <w:jc w:val="left"/>
              <w:rPr>
                <w:rFonts w:ascii="DM Sans" w:hAnsi="DM Sans"/>
                <w:b w:val="0"/>
                <w:iCs w:val="0"/>
                <w:color w:val="000000" w:themeColor="text1"/>
                <w:sz w:val="22"/>
                <w:szCs w:val="28"/>
              </w:rPr>
            </w:pPr>
            <w:r w:rsidRPr="00A26218">
              <w:rPr>
                <w:rFonts w:ascii="DM Sans" w:hAnsi="DM Sans"/>
                <w:b w:val="0"/>
                <w:iCs w:val="0"/>
                <w:color w:val="000000" w:themeColor="text1"/>
                <w:sz w:val="22"/>
                <w:szCs w:val="28"/>
              </w:rPr>
              <w:t>Aquagym</w:t>
            </w:r>
          </w:p>
          <w:p w14:paraId="1E4B1EF3" w14:textId="73D23E30" w:rsidR="00DE62F7" w:rsidRPr="00FD1886" w:rsidRDefault="00583ABB" w:rsidP="00AF7D7F">
            <w:pPr>
              <w:jc w:val="left"/>
              <w:rPr>
                <w:rFonts w:ascii="DM Sans" w:hAnsi="DM Sans"/>
                <w:b w:val="0"/>
                <w:iCs w:val="0"/>
                <w:color w:val="000000" w:themeColor="text1"/>
                <w:sz w:val="22"/>
                <w:szCs w:val="28"/>
              </w:rPr>
            </w:pPr>
            <w:r w:rsidRPr="00583ABB">
              <w:rPr>
                <w:rFonts w:ascii="DM Sans" w:hAnsi="DM Sans"/>
                <w:b w:val="0"/>
                <w:iCs w:val="0"/>
                <w:color w:val="000000" w:themeColor="text1"/>
                <w:sz w:val="22"/>
                <w:szCs w:val="28"/>
              </w:rPr>
              <w:t>Helsesportslaget</w:t>
            </w:r>
          </w:p>
        </w:tc>
        <w:tc>
          <w:tcPr>
            <w:tcW w:w="2206" w:type="dxa"/>
            <w:tcBorders>
              <w:top w:val="single" w:sz="4" w:space="0" w:color="EBE6D6"/>
              <w:left w:val="single" w:sz="4" w:space="0" w:color="EBE6D6"/>
            </w:tcBorders>
            <w:shd w:val="clear" w:color="auto" w:fill="auto"/>
          </w:tcPr>
          <w:p w14:paraId="480A9038" w14:textId="708FA530" w:rsidR="00FE72B1" w:rsidRDefault="00427060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color w:val="auto"/>
                <w:szCs w:val="20"/>
              </w:rPr>
            </w:pPr>
            <w:r w:rsidRPr="002B2553">
              <w:rPr>
                <w:rFonts w:ascii="DM Sans" w:hAnsi="DM Sans"/>
                <w:b/>
                <w:color w:val="auto"/>
                <w:szCs w:val="20"/>
              </w:rPr>
              <w:t>M</w:t>
            </w:r>
            <w:r>
              <w:rPr>
                <w:rFonts w:ascii="DM Sans" w:hAnsi="DM Sans"/>
                <w:b/>
                <w:color w:val="auto"/>
                <w:szCs w:val="20"/>
              </w:rPr>
              <w:t>å</w:t>
            </w:r>
            <w:r w:rsidRPr="002B2553">
              <w:rPr>
                <w:rFonts w:ascii="DM Sans" w:hAnsi="DM Sans"/>
                <w:b/>
                <w:color w:val="auto"/>
                <w:szCs w:val="20"/>
              </w:rPr>
              <w:t>ndag</w:t>
            </w:r>
            <w:r w:rsidR="006B3025" w:rsidRPr="002B2553">
              <w:rPr>
                <w:rFonts w:ascii="DM Sans" w:hAnsi="DM Sans"/>
                <w:b/>
                <w:color w:val="auto"/>
                <w:szCs w:val="20"/>
              </w:rPr>
              <w:t xml:space="preserve"> 19</w:t>
            </w:r>
            <w:r w:rsidR="00674246">
              <w:rPr>
                <w:rFonts w:ascii="DM Sans" w:hAnsi="DM Sans"/>
                <w:b/>
                <w:color w:val="auto"/>
                <w:szCs w:val="20"/>
              </w:rPr>
              <w:t>.</w:t>
            </w:r>
            <w:r w:rsidR="006B3025" w:rsidRPr="002B2553">
              <w:rPr>
                <w:rFonts w:ascii="DM Sans" w:hAnsi="DM Sans"/>
                <w:b/>
                <w:color w:val="auto"/>
                <w:szCs w:val="20"/>
              </w:rPr>
              <w:t>00-19.50</w:t>
            </w:r>
          </w:p>
          <w:p w14:paraId="154A4F3E" w14:textId="5C34B584" w:rsidR="00BB7E35" w:rsidRDefault="0026190C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color w:val="auto"/>
                <w:szCs w:val="20"/>
              </w:rPr>
            </w:pPr>
            <w:r>
              <w:rPr>
                <w:rFonts w:ascii="DM Sans" w:hAnsi="DM Sans"/>
                <w:b/>
                <w:color w:val="auto"/>
                <w:szCs w:val="20"/>
              </w:rPr>
              <w:t>Fredag 12</w:t>
            </w:r>
            <w:r w:rsidR="00674246">
              <w:rPr>
                <w:rFonts w:ascii="DM Sans" w:hAnsi="DM Sans"/>
                <w:b/>
                <w:color w:val="auto"/>
                <w:szCs w:val="20"/>
              </w:rPr>
              <w:t>.00</w:t>
            </w:r>
            <w:r>
              <w:rPr>
                <w:rFonts w:ascii="DM Sans" w:hAnsi="DM Sans"/>
                <w:b/>
                <w:color w:val="auto"/>
                <w:szCs w:val="20"/>
              </w:rPr>
              <w:t>-12.50</w:t>
            </w:r>
          </w:p>
          <w:p w14:paraId="6830409C" w14:textId="3FE3B33B" w:rsidR="00674246" w:rsidRPr="002B2553" w:rsidRDefault="00E2060F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color w:val="auto"/>
                <w:szCs w:val="20"/>
              </w:rPr>
            </w:pPr>
            <w:r>
              <w:rPr>
                <w:rFonts w:ascii="DM Sans" w:hAnsi="DM Sans"/>
                <w:b/>
                <w:color w:val="auto"/>
                <w:szCs w:val="20"/>
              </w:rPr>
              <w:t>Onsdag 19.00-19.30</w:t>
            </w:r>
          </w:p>
        </w:tc>
        <w:tc>
          <w:tcPr>
            <w:tcW w:w="2559" w:type="dxa"/>
            <w:tcBorders>
              <w:top w:val="single" w:sz="4" w:space="0" w:color="EBE6D6"/>
            </w:tcBorders>
            <w:shd w:val="clear" w:color="auto" w:fill="auto"/>
          </w:tcPr>
          <w:p w14:paraId="21F8EF53" w14:textId="77777777" w:rsidR="00FE72B1" w:rsidRPr="00F30B4A" w:rsidRDefault="00F204FC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  <w:sz w:val="22"/>
                <w:szCs w:val="28"/>
              </w:rPr>
            </w:pPr>
            <w:r w:rsidRPr="00F30B4A">
              <w:rPr>
                <w:rFonts w:ascii="DM Sans" w:hAnsi="DM Sans"/>
                <w:color w:val="auto"/>
                <w:sz w:val="22"/>
                <w:szCs w:val="28"/>
              </w:rPr>
              <w:t>Vossabadet</w:t>
            </w:r>
          </w:p>
          <w:p w14:paraId="1E2B835B" w14:textId="3CF6C454" w:rsidR="00F204FC" w:rsidRPr="00184FEA" w:rsidRDefault="00F204FC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  <w:sz w:val="22"/>
                <w:szCs w:val="28"/>
              </w:rPr>
            </w:pPr>
          </w:p>
        </w:tc>
        <w:tc>
          <w:tcPr>
            <w:tcW w:w="3027" w:type="dxa"/>
            <w:tcBorders>
              <w:top w:val="single" w:sz="4" w:space="0" w:color="EBE6D6"/>
              <w:right w:val="single" w:sz="4" w:space="0" w:color="EBE6D6"/>
            </w:tcBorders>
            <w:shd w:val="clear" w:color="auto" w:fill="auto"/>
          </w:tcPr>
          <w:p w14:paraId="50699B49" w14:textId="7B99B6A9" w:rsidR="00FE72B1" w:rsidRPr="00D10F57" w:rsidRDefault="00061D38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FF0000"/>
                <w:szCs w:val="20"/>
              </w:rPr>
            </w:pPr>
            <w:hyperlink r:id="rId28" w:history="1">
              <w:r w:rsidR="00D10F57" w:rsidRPr="00D10F57">
                <w:rPr>
                  <w:rStyle w:val="Hyperkopling"/>
                  <w:rFonts w:ascii="DM Sans" w:hAnsi="DM Sans"/>
                  <w:szCs w:val="20"/>
                </w:rPr>
                <w:t>resepsjon@vossabadet.no</w:t>
              </w:r>
            </w:hyperlink>
          </w:p>
          <w:p w14:paraId="07E2F017" w14:textId="15D0C67A" w:rsidR="00D10F57" w:rsidRPr="00184FEA" w:rsidRDefault="00D10F57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FF0000"/>
                <w:sz w:val="22"/>
                <w:szCs w:val="28"/>
              </w:rPr>
            </w:pPr>
            <w:proofErr w:type="spellStart"/>
            <w:r w:rsidRPr="00D10F57">
              <w:rPr>
                <w:rStyle w:val="Sterk"/>
                <w:rFonts w:ascii="Open Sans" w:hAnsi="Open Sans" w:cs="Open Sans"/>
                <w:color w:val="495965"/>
                <w:szCs w:val="20"/>
                <w:bdr w:val="none" w:sz="0" w:space="0" w:color="auto" w:frame="1"/>
                <w:shd w:val="clear" w:color="auto" w:fill="FFFFFF"/>
              </w:rPr>
              <w:t>Tlf</w:t>
            </w:r>
            <w:proofErr w:type="spellEnd"/>
            <w:r w:rsidRPr="00D10F57">
              <w:rPr>
                <w:rStyle w:val="Sterk"/>
                <w:rFonts w:ascii="Open Sans" w:hAnsi="Open Sans" w:cs="Open Sans"/>
                <w:color w:val="495965"/>
                <w:szCs w:val="20"/>
                <w:bdr w:val="none" w:sz="0" w:space="0" w:color="auto" w:frame="1"/>
                <w:shd w:val="clear" w:color="auto" w:fill="FFFFFF"/>
              </w:rPr>
              <w:t>:</w:t>
            </w:r>
            <w:r w:rsidRPr="00D10F57">
              <w:rPr>
                <w:rFonts w:ascii="Open Sans" w:hAnsi="Open Sans" w:cs="Open Sans"/>
                <w:color w:val="495965"/>
                <w:szCs w:val="20"/>
                <w:shd w:val="clear" w:color="auto" w:fill="FFFFFF"/>
              </w:rPr>
              <w:t> 992 19 299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24" w:type="dxa"/>
            <w:tcBorders>
              <w:top w:val="single" w:sz="4" w:space="0" w:color="EBE6D6"/>
              <w:left w:val="single" w:sz="4" w:space="0" w:color="EBE6D6"/>
            </w:tcBorders>
            <w:shd w:val="clear" w:color="auto" w:fill="auto"/>
          </w:tcPr>
          <w:p w14:paraId="6C7E00E8" w14:textId="77777777" w:rsidR="00FE72B1" w:rsidRDefault="006130A5" w:rsidP="00AF7D7F">
            <w:pPr>
              <w:rPr>
                <w:rFonts w:ascii="DM Sans" w:hAnsi="DM Sans"/>
                <w:color w:val="000000" w:themeColor="text1"/>
                <w:sz w:val="22"/>
                <w:szCs w:val="28"/>
              </w:rPr>
            </w:pPr>
            <w:r w:rsidRPr="00B70829">
              <w:rPr>
                <w:rFonts w:ascii="DM Sans" w:hAnsi="DM Sans"/>
                <w:iCs w:val="0"/>
                <w:color w:val="000000" w:themeColor="text1"/>
                <w:sz w:val="22"/>
                <w:szCs w:val="28"/>
              </w:rPr>
              <w:t>Grat</w:t>
            </w:r>
            <w:r w:rsidR="00B70829" w:rsidRPr="00B70829">
              <w:rPr>
                <w:rFonts w:ascii="DM Sans" w:hAnsi="DM Sans"/>
                <w:iCs w:val="0"/>
                <w:color w:val="000000" w:themeColor="text1"/>
                <w:sz w:val="22"/>
                <w:szCs w:val="28"/>
              </w:rPr>
              <w:t>is</w:t>
            </w:r>
            <w:r w:rsidR="00B70829">
              <w:rPr>
                <w:rFonts w:ascii="DM Sans" w:hAnsi="DM Sans"/>
                <w:iCs w:val="0"/>
                <w:color w:val="000000" w:themeColor="text1"/>
                <w:sz w:val="22"/>
                <w:szCs w:val="28"/>
              </w:rPr>
              <w:t xml:space="preserve"> trening</w:t>
            </w:r>
          </w:p>
          <w:p w14:paraId="0BDE21EF" w14:textId="77777777" w:rsidR="00F905DD" w:rsidRDefault="00F905DD" w:rsidP="00AF7D7F">
            <w:pPr>
              <w:rPr>
                <w:rFonts w:ascii="DM Sans" w:hAnsi="DM Sans"/>
                <w:color w:val="000000" w:themeColor="text1"/>
                <w:sz w:val="22"/>
                <w:szCs w:val="28"/>
              </w:rPr>
            </w:pPr>
            <w:r>
              <w:rPr>
                <w:rFonts w:ascii="DM Sans" w:hAnsi="DM Sans"/>
                <w:iCs w:val="0"/>
                <w:color w:val="000000" w:themeColor="text1"/>
                <w:sz w:val="22"/>
                <w:szCs w:val="28"/>
              </w:rPr>
              <w:t xml:space="preserve">Billett eller årskort for å koma inn i </w:t>
            </w:r>
          </w:p>
          <w:p w14:paraId="28214E31" w14:textId="555E42E6" w:rsidR="00F905DD" w:rsidRPr="00184FEA" w:rsidRDefault="00F905DD" w:rsidP="00AF7D7F">
            <w:pPr>
              <w:rPr>
                <w:rFonts w:ascii="DM Sans" w:hAnsi="DM Sans"/>
                <w:iCs w:val="0"/>
                <w:color w:val="FF0000"/>
                <w:sz w:val="22"/>
                <w:szCs w:val="28"/>
              </w:rPr>
            </w:pPr>
            <w:r>
              <w:rPr>
                <w:rFonts w:ascii="DM Sans" w:hAnsi="DM Sans"/>
                <w:iCs w:val="0"/>
                <w:color w:val="000000" w:themeColor="text1"/>
                <w:sz w:val="22"/>
                <w:szCs w:val="28"/>
              </w:rPr>
              <w:t>Vossabadet</w:t>
            </w:r>
            <w:r w:rsidR="00E30036">
              <w:rPr>
                <w:rFonts w:ascii="DM Sans" w:hAnsi="DM Sans"/>
                <w:iCs w:val="0"/>
                <w:color w:val="000000" w:themeColor="text1"/>
                <w:sz w:val="22"/>
                <w:szCs w:val="28"/>
              </w:rPr>
              <w:t>.</w:t>
            </w:r>
          </w:p>
        </w:tc>
      </w:tr>
      <w:tr w:rsidR="00857B36" w14:paraId="31CA9216" w14:textId="77777777" w:rsidTr="00ED0D31">
        <w:trPr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  <w:tcBorders>
              <w:bottom w:val="single" w:sz="4" w:space="0" w:color="auto"/>
              <w:right w:val="single" w:sz="4" w:space="0" w:color="EBE6D6"/>
            </w:tcBorders>
            <w:shd w:val="clear" w:color="auto" w:fill="auto"/>
          </w:tcPr>
          <w:p w14:paraId="69C3CB07" w14:textId="77777777" w:rsidR="00857B36" w:rsidRPr="00E7143A" w:rsidRDefault="00857B36" w:rsidP="00AF7D7F">
            <w:pPr>
              <w:rPr>
                <w:rFonts w:ascii="DM Sans" w:hAnsi="DM Sans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206" w:type="dxa"/>
            <w:tcBorders>
              <w:left w:val="single" w:sz="4" w:space="0" w:color="EBE6D6"/>
              <w:bottom w:val="single" w:sz="4" w:space="0" w:color="auto"/>
            </w:tcBorders>
            <w:shd w:val="clear" w:color="auto" w:fill="auto"/>
          </w:tcPr>
          <w:p w14:paraId="1750BB30" w14:textId="77777777" w:rsidR="00857B36" w:rsidRPr="002B2553" w:rsidRDefault="00857B36" w:rsidP="00AF7D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szCs w:val="20"/>
              </w:rPr>
            </w:pPr>
          </w:p>
        </w:tc>
        <w:tc>
          <w:tcPr>
            <w:tcW w:w="2559" w:type="dxa"/>
            <w:tcBorders>
              <w:bottom w:val="single" w:sz="4" w:space="0" w:color="auto"/>
            </w:tcBorders>
            <w:shd w:val="clear" w:color="auto" w:fill="auto"/>
          </w:tcPr>
          <w:p w14:paraId="0F29ECA5" w14:textId="77777777" w:rsidR="00857B36" w:rsidRPr="00F30B4A" w:rsidRDefault="00857B36" w:rsidP="00AF7D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sz w:val="22"/>
                <w:szCs w:val="28"/>
              </w:rPr>
            </w:pPr>
          </w:p>
        </w:tc>
        <w:tc>
          <w:tcPr>
            <w:tcW w:w="3027" w:type="dxa"/>
            <w:tcBorders>
              <w:bottom w:val="single" w:sz="4" w:space="0" w:color="auto"/>
              <w:right w:val="single" w:sz="4" w:space="0" w:color="EBE6D6"/>
            </w:tcBorders>
            <w:shd w:val="clear" w:color="auto" w:fill="auto"/>
          </w:tcPr>
          <w:p w14:paraId="56681F00" w14:textId="77777777" w:rsidR="00857B36" w:rsidRDefault="00857B36" w:rsidP="00AF7D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24" w:type="dxa"/>
            <w:tcBorders>
              <w:left w:val="single" w:sz="4" w:space="0" w:color="EBE6D6"/>
              <w:bottom w:val="single" w:sz="4" w:space="0" w:color="auto"/>
            </w:tcBorders>
            <w:shd w:val="clear" w:color="auto" w:fill="auto"/>
          </w:tcPr>
          <w:p w14:paraId="737A3184" w14:textId="77777777" w:rsidR="00857B36" w:rsidRPr="00B70829" w:rsidRDefault="00857B36" w:rsidP="00AF7D7F">
            <w:pPr>
              <w:rPr>
                <w:rFonts w:ascii="DM Sans" w:hAnsi="DM Sans"/>
                <w:color w:val="000000" w:themeColor="text1"/>
                <w:sz w:val="22"/>
                <w:szCs w:val="28"/>
              </w:rPr>
            </w:pPr>
          </w:p>
        </w:tc>
      </w:tr>
      <w:bookmarkEnd w:id="2"/>
      <w:tr w:rsidR="00400313" w14:paraId="7C6C07B8" w14:textId="77777777" w:rsidTr="00ED0D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  <w:vMerge w:val="restart"/>
            <w:tcBorders>
              <w:top w:val="single" w:sz="4" w:space="0" w:color="auto"/>
              <w:right w:val="single" w:sz="4" w:space="0" w:color="EBE6D6"/>
            </w:tcBorders>
          </w:tcPr>
          <w:p w14:paraId="373C0144" w14:textId="793DB56A" w:rsidR="00FE72B1" w:rsidRPr="00184FEA" w:rsidRDefault="00804718" w:rsidP="00D45843">
            <w:pPr>
              <w:jc w:val="left"/>
              <w:rPr>
                <w:rFonts w:ascii="DM Sans" w:hAnsi="DM Sans"/>
                <w:b w:val="0"/>
                <w:bCs/>
                <w:color w:val="000000" w:themeColor="text1"/>
                <w:sz w:val="22"/>
                <w:szCs w:val="28"/>
              </w:rPr>
            </w:pPr>
            <w:r>
              <w:rPr>
                <w:rFonts w:ascii="DM Sans" w:hAnsi="DM Sans"/>
                <w:color w:val="000000" w:themeColor="text1"/>
                <w:sz w:val="22"/>
                <w:szCs w:val="28"/>
              </w:rPr>
              <w:t xml:space="preserve">      </w:t>
            </w:r>
            <w:r w:rsidR="00FE72B1" w:rsidRPr="00184FEA">
              <w:rPr>
                <w:rFonts w:ascii="DM Sans" w:hAnsi="DM Sans"/>
                <w:color w:val="000000" w:themeColor="text1"/>
                <w:sz w:val="22"/>
                <w:szCs w:val="28"/>
              </w:rPr>
              <w:t>SENIORDANS</w:t>
            </w:r>
          </w:p>
          <w:p w14:paraId="14095C15" w14:textId="77777777" w:rsidR="00FE72B1" w:rsidRPr="00184FEA" w:rsidRDefault="00FE72B1" w:rsidP="00AF7D7F">
            <w:pPr>
              <w:jc w:val="center"/>
              <w:rPr>
                <w:rFonts w:ascii="DM Sans" w:hAnsi="DM Sans"/>
                <w:color w:val="000000" w:themeColor="text1"/>
                <w:sz w:val="22"/>
                <w:szCs w:val="28"/>
              </w:rPr>
            </w:pPr>
            <w:r w:rsidRPr="00184FEA">
              <w:rPr>
                <w:rFonts w:ascii="DM Sans" w:hAnsi="DM Sans"/>
                <w:noProof/>
                <w:color w:val="000000" w:themeColor="text1"/>
                <w:sz w:val="22"/>
                <w:szCs w:val="28"/>
              </w:rPr>
              <w:drawing>
                <wp:inline distT="0" distB="0" distL="0" distR="0" wp14:anchorId="324617B2" wp14:editId="4607E746">
                  <wp:extent cx="703385" cy="703385"/>
                  <wp:effectExtent l="0" t="0" r="1905" b="1905"/>
                  <wp:docPr id="26" name="Bilete 26" descr="Seniordans Norge — Dans i glede, dans for liv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eniordans Norge — Dans i glede, dans for liv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989" cy="715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EBE6D6"/>
              <w:bottom w:val="single" w:sz="4" w:space="0" w:color="EBE6D6"/>
            </w:tcBorders>
            <w:shd w:val="clear" w:color="auto" w:fill="FFFFFF" w:themeFill="background1"/>
          </w:tcPr>
          <w:p w14:paraId="461E44F4" w14:textId="25641153" w:rsidR="00FE72B1" w:rsidRPr="00184FEA" w:rsidRDefault="00427060" w:rsidP="00AF7D7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</w:pPr>
            <w:r w:rsidRPr="00184FEA"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t>M</w:t>
            </w:r>
            <w:r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t>å</w:t>
            </w:r>
            <w:r w:rsidRPr="00184FEA"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t>ndag</w:t>
            </w:r>
          </w:p>
          <w:p w14:paraId="12482EBE" w14:textId="1EE11FE0" w:rsidR="00FE72B1" w:rsidRPr="00184FEA" w:rsidRDefault="00FE72B1" w:rsidP="00AF7D7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color w:val="000000" w:themeColor="text1"/>
                <w:sz w:val="22"/>
                <w:szCs w:val="28"/>
              </w:rPr>
            </w:pPr>
            <w:r w:rsidRPr="00184FEA"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t>kl. 16</w:t>
            </w:r>
            <w:r w:rsidR="00BC1095"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t>.</w:t>
            </w:r>
            <w:r w:rsidRPr="00184FEA"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t>30-18</w:t>
            </w:r>
            <w:r w:rsidR="00BC1095"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t>.</w:t>
            </w:r>
            <w:r w:rsidRPr="00184FEA"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t>30</w:t>
            </w:r>
          </w:p>
        </w:tc>
        <w:tc>
          <w:tcPr>
            <w:tcW w:w="2559" w:type="dxa"/>
            <w:tcBorders>
              <w:top w:val="single" w:sz="4" w:space="0" w:color="auto"/>
              <w:bottom w:val="single" w:sz="4" w:space="0" w:color="EBE6D6"/>
            </w:tcBorders>
            <w:shd w:val="clear" w:color="auto" w:fill="FFFFFF" w:themeFill="background1"/>
          </w:tcPr>
          <w:p w14:paraId="7635EA4A" w14:textId="6A9A441E" w:rsidR="00FE72B1" w:rsidRPr="00F30B4A" w:rsidRDefault="005D2888" w:rsidP="00AF7D7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8"/>
              </w:rPr>
            </w:pPr>
            <w:r w:rsidRPr="00F30B4A">
              <w:rPr>
                <w:rFonts w:ascii="DM sans bold" w:hAnsi="DM sans bold"/>
                <w:noProof/>
                <w:color w:val="FFFFFF" w:themeColor="background1"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58752" behindDoc="1" locked="0" layoutInCell="1" allowOverlap="1" wp14:anchorId="0681B359" wp14:editId="51C944D3">
                      <wp:simplePos x="0" y="0"/>
                      <wp:positionH relativeFrom="margin">
                        <wp:posOffset>-3405505</wp:posOffset>
                      </wp:positionH>
                      <wp:positionV relativeFrom="paragraph">
                        <wp:posOffset>-2310130</wp:posOffset>
                      </wp:positionV>
                      <wp:extent cx="10391775" cy="7515225"/>
                      <wp:effectExtent l="0" t="0" r="28575" b="28575"/>
                      <wp:wrapNone/>
                      <wp:docPr id="67" name="Rektangel: Avrunda hjørn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91775" cy="7515225"/>
                              </a:xfrm>
                              <a:prstGeom prst="roundRect">
                                <a:avLst>
                                  <a:gd name="adj" fmla="val 3980"/>
                                </a:avLst>
                              </a:prstGeom>
                              <a:noFill/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9DC2EE" id="Rektangel: Avrunda hjørne 67" o:spid="_x0000_s1026" style="position:absolute;margin-left:-268.15pt;margin-top:-181.9pt;width:818.25pt;height:591.75pt;z-index:-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6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" filled="f" strokecolor="black [3200]" strokeweight="1pt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="00FE72B1" w:rsidRPr="00F30B4A">
              <w:rPr>
                <w:rFonts w:ascii="DM Sans" w:hAnsi="DM Sans"/>
                <w:color w:val="000000" w:themeColor="text1"/>
                <w:sz w:val="22"/>
                <w:szCs w:val="28"/>
              </w:rPr>
              <w:t>Bulken skule</w:t>
            </w:r>
          </w:p>
        </w:tc>
        <w:tc>
          <w:tcPr>
            <w:tcW w:w="3027" w:type="dxa"/>
            <w:tcBorders>
              <w:top w:val="single" w:sz="4" w:space="0" w:color="auto"/>
              <w:bottom w:val="single" w:sz="4" w:space="0" w:color="EBE6D6"/>
              <w:right w:val="single" w:sz="4" w:space="0" w:color="EBE6D6"/>
            </w:tcBorders>
            <w:shd w:val="clear" w:color="auto" w:fill="FFFFFF" w:themeFill="background1"/>
          </w:tcPr>
          <w:p w14:paraId="0D6A0CBA" w14:textId="64950B52" w:rsidR="00FE72B1" w:rsidRPr="00F30B4A" w:rsidRDefault="00FE72B1" w:rsidP="00AF7D7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</w:pPr>
            <w:r w:rsidRPr="00F30B4A"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t>Gunnlaug Horvei</w:t>
            </w:r>
          </w:p>
          <w:p w14:paraId="3876E827" w14:textId="77777777" w:rsidR="00FE72B1" w:rsidRPr="00184FEA" w:rsidRDefault="00FE72B1" w:rsidP="00AF7D7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8"/>
              </w:rPr>
            </w:pPr>
            <w:r w:rsidRPr="00184FEA">
              <w:rPr>
                <w:rFonts w:ascii="DM Sans" w:hAnsi="DM Sans"/>
                <w:color w:val="000000" w:themeColor="text1"/>
                <w:sz w:val="22"/>
                <w:szCs w:val="28"/>
              </w:rPr>
              <w:t>tlf. 959 95 860</w:t>
            </w:r>
          </w:p>
          <w:p w14:paraId="44B4FCEE" w14:textId="77777777" w:rsidR="00FE72B1" w:rsidRPr="00184FEA" w:rsidRDefault="00061D38" w:rsidP="00AF7D7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8"/>
              </w:rPr>
            </w:pPr>
            <w:hyperlink r:id="rId30" w:history="1">
              <w:r w:rsidR="00FE72B1" w:rsidRPr="00184FEA">
                <w:rPr>
                  <w:rStyle w:val="Hyperkopling"/>
                  <w:rFonts w:ascii="DM Sans" w:hAnsi="DM Sans"/>
                  <w:color w:val="000000" w:themeColor="text1"/>
                  <w:sz w:val="22"/>
                  <w:szCs w:val="28"/>
                </w:rPr>
                <w:t>bulken@seniordans.no</w:t>
              </w:r>
            </w:hyperlink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24" w:type="dxa"/>
            <w:vMerge w:val="restart"/>
            <w:tcBorders>
              <w:top w:val="single" w:sz="4" w:space="0" w:color="auto"/>
              <w:left w:val="single" w:sz="4" w:space="0" w:color="EBE6D6"/>
              <w:bottom w:val="single" w:sz="4" w:space="0" w:color="auto"/>
            </w:tcBorders>
          </w:tcPr>
          <w:p w14:paraId="6E580B5A" w14:textId="227E83FD" w:rsidR="00FE72B1" w:rsidRDefault="00FE72B1" w:rsidP="00520E01">
            <w:pPr>
              <w:pBdr>
                <w:bottom w:val="single" w:sz="4" w:space="1" w:color="auto"/>
              </w:pBdr>
              <w:spacing w:line="240" w:lineRule="auto"/>
              <w:rPr>
                <w:rStyle w:val="Hyperkopling"/>
                <w:rFonts w:ascii="DM Sans" w:hAnsi="DM Sans"/>
                <w:iCs w:val="0"/>
                <w:color w:val="000000" w:themeColor="text1"/>
                <w:sz w:val="22"/>
                <w:szCs w:val="28"/>
              </w:rPr>
            </w:pPr>
            <w:r w:rsidRPr="00184FEA">
              <w:rPr>
                <w:rFonts w:ascii="DM Sans" w:hAnsi="DM Sans"/>
                <w:color w:val="000000" w:themeColor="text1"/>
                <w:sz w:val="22"/>
                <w:szCs w:val="28"/>
              </w:rPr>
              <w:t xml:space="preserve">Kom og bli med å dans! Seniordans er ope for alle. </w:t>
            </w:r>
            <w:hyperlink r:id="rId31" w:history="1">
              <w:r w:rsidRPr="00184FEA">
                <w:rPr>
                  <w:rStyle w:val="Hyperkopling"/>
                  <w:rFonts w:ascii="DM Sans" w:hAnsi="DM Sans"/>
                  <w:color w:val="000000" w:themeColor="text1"/>
                  <w:sz w:val="22"/>
                  <w:szCs w:val="28"/>
                </w:rPr>
                <w:t>www.seniordans.no</w:t>
              </w:r>
            </w:hyperlink>
          </w:p>
          <w:p w14:paraId="23718C80" w14:textId="77777777" w:rsidR="00727DA3" w:rsidRDefault="00727DA3" w:rsidP="00520E01">
            <w:pPr>
              <w:pBdr>
                <w:bottom w:val="single" w:sz="4" w:space="1" w:color="auto"/>
              </w:pBdr>
              <w:spacing w:line="240" w:lineRule="auto"/>
              <w:rPr>
                <w:rStyle w:val="Hyperkopling"/>
                <w:rFonts w:ascii="DM Sans" w:hAnsi="DM Sans"/>
                <w:iCs w:val="0"/>
                <w:color w:val="000000" w:themeColor="text1"/>
                <w:sz w:val="22"/>
                <w:szCs w:val="28"/>
              </w:rPr>
            </w:pPr>
          </w:p>
          <w:p w14:paraId="29C30B7F" w14:textId="77777777" w:rsidR="00FE72B1" w:rsidRDefault="00FE72B1" w:rsidP="00AF7D7F">
            <w:pPr>
              <w:spacing w:line="240" w:lineRule="auto"/>
              <w:rPr>
                <w:rFonts w:ascii="DM Sans" w:hAnsi="DM Sans"/>
                <w:color w:val="000000" w:themeColor="text1"/>
                <w:sz w:val="22"/>
                <w:szCs w:val="28"/>
              </w:rPr>
            </w:pPr>
          </w:p>
          <w:p w14:paraId="394DE58C" w14:textId="6B624949" w:rsidR="00DA3544" w:rsidRPr="00184FEA" w:rsidRDefault="000A011E" w:rsidP="00AF7D7F">
            <w:pPr>
              <w:spacing w:line="240" w:lineRule="auto"/>
              <w:rPr>
                <w:rFonts w:ascii="DM Sans" w:hAnsi="DM Sans"/>
                <w:iCs w:val="0"/>
                <w:color w:val="000000" w:themeColor="text1"/>
                <w:sz w:val="22"/>
                <w:szCs w:val="28"/>
              </w:rPr>
            </w:pPr>
            <w:r w:rsidRPr="00AD1CB8">
              <w:rPr>
                <w:rFonts w:ascii="DM Sans" w:hAnsi="DM Sans"/>
                <w:iCs w:val="0"/>
                <w:color w:val="000000" w:themeColor="text1"/>
                <w:sz w:val="22"/>
                <w:szCs w:val="28"/>
              </w:rPr>
              <w:t>Dans</w:t>
            </w:r>
          </w:p>
        </w:tc>
      </w:tr>
      <w:tr w:rsidR="00400313" w14:paraId="056EA2D7" w14:textId="77777777" w:rsidTr="00652ABE">
        <w:trPr>
          <w:trHeight w:val="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  <w:vMerge/>
            <w:tcBorders>
              <w:bottom w:val="single" w:sz="4" w:space="0" w:color="auto"/>
            </w:tcBorders>
          </w:tcPr>
          <w:p w14:paraId="57711235" w14:textId="77777777" w:rsidR="00FE72B1" w:rsidRPr="00184FEA" w:rsidRDefault="00FE72B1" w:rsidP="00AF7D7F">
            <w:pPr>
              <w:jc w:val="center"/>
              <w:rPr>
                <w:rFonts w:ascii="DM Sans" w:hAnsi="DM Sans"/>
                <w:color w:val="000000" w:themeColor="text1"/>
                <w:sz w:val="22"/>
                <w:szCs w:val="28"/>
              </w:rPr>
            </w:pPr>
          </w:p>
        </w:tc>
        <w:tc>
          <w:tcPr>
            <w:tcW w:w="2206" w:type="dxa"/>
            <w:tcBorders>
              <w:top w:val="single" w:sz="4" w:space="0" w:color="EBE6D6"/>
              <w:left w:val="single" w:sz="4" w:space="0" w:color="EBE6D6"/>
              <w:bottom w:val="single" w:sz="4" w:space="0" w:color="auto"/>
            </w:tcBorders>
            <w:shd w:val="clear" w:color="auto" w:fill="FFFFFF" w:themeFill="background1"/>
          </w:tcPr>
          <w:p w14:paraId="27D4588B" w14:textId="77777777" w:rsidR="00FE72B1" w:rsidRPr="00184FEA" w:rsidRDefault="00FE72B1" w:rsidP="00AF7D7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8"/>
              </w:rPr>
            </w:pPr>
            <w:r w:rsidRPr="00184FEA">
              <w:rPr>
                <w:rFonts w:ascii="DM Sans" w:hAnsi="DM Sans"/>
                <w:color w:val="000000" w:themeColor="text1"/>
                <w:sz w:val="22"/>
                <w:szCs w:val="28"/>
              </w:rPr>
              <w:t xml:space="preserve">Annankvar </w:t>
            </w:r>
            <w:r w:rsidRPr="00184FEA"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t>tysdag</w:t>
            </w:r>
          </w:p>
          <w:p w14:paraId="18558572" w14:textId="51147395" w:rsidR="00FE72B1" w:rsidRPr="00184FEA" w:rsidRDefault="00FE72B1" w:rsidP="00AF7D7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</w:pPr>
            <w:r w:rsidRPr="00184FEA"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t>kl. 11</w:t>
            </w:r>
            <w:r w:rsidR="00BC1095"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t>.00</w:t>
            </w:r>
            <w:r w:rsidR="00F55CAF"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t>-</w:t>
            </w:r>
            <w:r w:rsidRPr="00184FEA"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t>13</w:t>
            </w:r>
            <w:r w:rsidR="00F55CAF"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t>.00</w:t>
            </w:r>
          </w:p>
        </w:tc>
        <w:tc>
          <w:tcPr>
            <w:tcW w:w="2559" w:type="dxa"/>
            <w:tcBorders>
              <w:top w:val="single" w:sz="4" w:space="0" w:color="EBE6D6"/>
              <w:bottom w:val="single" w:sz="4" w:space="0" w:color="auto"/>
            </w:tcBorders>
            <w:shd w:val="clear" w:color="auto" w:fill="FFFFFF" w:themeFill="background1"/>
          </w:tcPr>
          <w:p w14:paraId="23ED1BB1" w14:textId="382463A8" w:rsidR="00FE72B1" w:rsidRPr="002D0350" w:rsidRDefault="00FE72B1" w:rsidP="00AF7D7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8"/>
              </w:rPr>
            </w:pPr>
            <w:r w:rsidRPr="002D0350">
              <w:rPr>
                <w:rFonts w:ascii="DM Sans" w:hAnsi="DM Sans"/>
                <w:color w:val="000000" w:themeColor="text1"/>
                <w:sz w:val="22"/>
                <w:szCs w:val="28"/>
              </w:rPr>
              <w:t>Voss Ungdomshall</w:t>
            </w:r>
          </w:p>
        </w:tc>
        <w:tc>
          <w:tcPr>
            <w:tcW w:w="3027" w:type="dxa"/>
            <w:tcBorders>
              <w:top w:val="single" w:sz="4" w:space="0" w:color="EBE6D6"/>
              <w:bottom w:val="single" w:sz="4" w:space="0" w:color="auto"/>
              <w:right w:val="single" w:sz="4" w:space="0" w:color="EBE6D6"/>
            </w:tcBorders>
            <w:shd w:val="clear" w:color="auto" w:fill="FFFFFF" w:themeFill="background1"/>
          </w:tcPr>
          <w:p w14:paraId="5A4C0E65" w14:textId="68F5E59E" w:rsidR="00FE72B1" w:rsidRPr="00F30B4A" w:rsidRDefault="00FE72B1" w:rsidP="00AF7D7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</w:pPr>
            <w:r w:rsidRPr="00F30B4A"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t>Ragnhild Johnsen</w:t>
            </w:r>
          </w:p>
          <w:p w14:paraId="32D12244" w14:textId="77777777" w:rsidR="00FE72B1" w:rsidRPr="00184FEA" w:rsidRDefault="00FE72B1" w:rsidP="00AF7D7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8"/>
              </w:rPr>
            </w:pPr>
            <w:r w:rsidRPr="00184FEA">
              <w:rPr>
                <w:rFonts w:ascii="DM Sans" w:hAnsi="DM Sans"/>
                <w:color w:val="000000" w:themeColor="text1"/>
                <w:sz w:val="22"/>
                <w:szCs w:val="28"/>
              </w:rPr>
              <w:t>tlf. 959 95 860</w:t>
            </w:r>
          </w:p>
          <w:p w14:paraId="1C1C61EC" w14:textId="77777777" w:rsidR="00FE72B1" w:rsidRPr="00184FEA" w:rsidRDefault="00061D38" w:rsidP="00AF7D7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8"/>
              </w:rPr>
            </w:pPr>
            <w:hyperlink r:id="rId32" w:history="1">
              <w:r w:rsidR="00FE72B1" w:rsidRPr="00184FEA">
                <w:rPr>
                  <w:rStyle w:val="Hyperkopling"/>
                  <w:rFonts w:ascii="DM Sans" w:hAnsi="DM Sans"/>
                  <w:color w:val="000000" w:themeColor="text1"/>
                  <w:sz w:val="22"/>
                  <w:szCs w:val="28"/>
                </w:rPr>
                <w:t>r-johnss@online.no</w:t>
              </w:r>
            </w:hyperlink>
            <w:r w:rsidR="00FE72B1" w:rsidRPr="00184FEA">
              <w:rPr>
                <w:rFonts w:ascii="DM Sans" w:hAnsi="DM Sans"/>
                <w:color w:val="000000" w:themeColor="text1"/>
                <w:sz w:val="22"/>
                <w:szCs w:val="28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24" w:type="dxa"/>
            <w:vMerge/>
            <w:tcBorders>
              <w:bottom w:val="single" w:sz="4" w:space="0" w:color="auto"/>
            </w:tcBorders>
          </w:tcPr>
          <w:p w14:paraId="07E55EB3" w14:textId="77777777" w:rsidR="00FE72B1" w:rsidRPr="00184FEA" w:rsidRDefault="00FE72B1" w:rsidP="00AF7D7F">
            <w:pPr>
              <w:rPr>
                <w:rFonts w:ascii="DM Sans" w:hAnsi="DM Sans"/>
                <w:color w:val="000000" w:themeColor="text1"/>
                <w:sz w:val="22"/>
                <w:szCs w:val="28"/>
              </w:rPr>
            </w:pPr>
          </w:p>
        </w:tc>
      </w:tr>
      <w:tr w:rsidR="00FE72B1" w14:paraId="32712962" w14:textId="77777777" w:rsidTr="00652A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  <w:tcBorders>
              <w:top w:val="single" w:sz="4" w:space="0" w:color="auto"/>
              <w:bottom w:val="single" w:sz="4" w:space="0" w:color="auto"/>
              <w:right w:val="single" w:sz="4" w:space="0" w:color="EBE6D6"/>
            </w:tcBorders>
            <w:shd w:val="clear" w:color="auto" w:fill="auto"/>
          </w:tcPr>
          <w:p w14:paraId="3558CEDD" w14:textId="041E0FE3" w:rsidR="006554E0" w:rsidRDefault="00652ABE" w:rsidP="00804718">
            <w:pPr>
              <w:jc w:val="left"/>
              <w:rPr>
                <w:rFonts w:ascii="DM Sans" w:hAnsi="DM Sans"/>
                <w:color w:val="000000" w:themeColor="text1"/>
                <w:sz w:val="22"/>
                <w:szCs w:val="28"/>
              </w:rPr>
            </w:pPr>
            <w:bookmarkStart w:id="3" w:name="_Hlk99694341"/>
            <w:r>
              <w:rPr>
                <w:rFonts w:ascii="DM Sans" w:hAnsi="DM Sans"/>
                <w:color w:val="000000" w:themeColor="text1"/>
                <w:sz w:val="22"/>
                <w:szCs w:val="28"/>
              </w:rPr>
              <w:t xml:space="preserve">       </w:t>
            </w:r>
            <w:proofErr w:type="spellStart"/>
            <w:r w:rsidR="00483C99">
              <w:rPr>
                <w:rFonts w:ascii="DM Sans" w:hAnsi="DM Sans"/>
                <w:b w:val="0"/>
                <w:iCs w:val="0"/>
                <w:color w:val="000000" w:themeColor="text1"/>
                <w:sz w:val="22"/>
                <w:szCs w:val="28"/>
              </w:rPr>
              <w:t>M</w:t>
            </w:r>
            <w:r w:rsidR="001E0499">
              <w:rPr>
                <w:rFonts w:ascii="DM Sans" w:hAnsi="DM Sans"/>
                <w:b w:val="0"/>
                <w:iCs w:val="0"/>
                <w:color w:val="000000" w:themeColor="text1"/>
                <w:sz w:val="22"/>
                <w:szCs w:val="28"/>
              </w:rPr>
              <w:t>a</w:t>
            </w:r>
            <w:r w:rsidR="00C703D9">
              <w:rPr>
                <w:rFonts w:ascii="DM Sans" w:hAnsi="DM Sans"/>
                <w:b w:val="0"/>
                <w:iCs w:val="0"/>
                <w:color w:val="000000" w:themeColor="text1"/>
                <w:sz w:val="22"/>
                <w:szCs w:val="28"/>
              </w:rPr>
              <w:t>ndagstur</w:t>
            </w:r>
            <w:proofErr w:type="spellEnd"/>
          </w:p>
          <w:p w14:paraId="106CA545" w14:textId="77777777" w:rsidR="00C51C22" w:rsidRDefault="00684C5F" w:rsidP="00C51C22">
            <w:pPr>
              <w:jc w:val="left"/>
              <w:rPr>
                <w:rFonts w:ascii="DM Sans" w:hAnsi="DM Sans"/>
                <w:b w:val="0"/>
                <w:iCs w:val="0"/>
                <w:color w:val="000000" w:themeColor="text1"/>
                <w:sz w:val="22"/>
                <w:szCs w:val="28"/>
              </w:rPr>
            </w:pPr>
            <w:r>
              <w:rPr>
                <w:rFonts w:ascii="DM Sans" w:hAnsi="DM Sans"/>
                <w:b w:val="0"/>
                <w:iCs w:val="0"/>
                <w:color w:val="000000" w:themeColor="text1"/>
                <w:sz w:val="22"/>
                <w:szCs w:val="28"/>
              </w:rPr>
              <w:t xml:space="preserve">         </w:t>
            </w:r>
            <w:r>
              <w:rPr>
                <w:rFonts w:ascii="DM Sans" w:hAnsi="DM Sans"/>
                <w:noProof/>
                <w:color w:val="000000" w:themeColor="text1"/>
                <w:sz w:val="22"/>
                <w:szCs w:val="28"/>
              </w:rPr>
              <w:t xml:space="preserve"> </w:t>
            </w:r>
            <w:r>
              <w:rPr>
                <w:rFonts w:ascii="DM Sans" w:hAnsi="DM Sans"/>
                <w:noProof/>
                <w:color w:val="000000" w:themeColor="text1"/>
                <w:sz w:val="22"/>
                <w:szCs w:val="28"/>
              </w:rPr>
              <w:drawing>
                <wp:inline distT="0" distB="0" distL="0" distR="0" wp14:anchorId="08D9C314" wp14:editId="251D91E9">
                  <wp:extent cx="586105" cy="567055"/>
                  <wp:effectExtent l="0" t="0" r="4445" b="4445"/>
                  <wp:docPr id="38" name="Bilet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905DC8" w14:textId="77777777" w:rsidR="00587E87" w:rsidRDefault="00A54B6C" w:rsidP="00C51C22">
            <w:pPr>
              <w:jc w:val="left"/>
              <w:rPr>
                <w:rFonts w:ascii="DM Sans" w:hAnsi="DM Sans"/>
                <w:b w:val="0"/>
                <w:iCs w:val="0"/>
                <w:color w:val="000000" w:themeColor="text1"/>
                <w:sz w:val="22"/>
                <w:szCs w:val="28"/>
              </w:rPr>
            </w:pPr>
            <w:r>
              <w:rPr>
                <w:rFonts w:ascii="DM Sans" w:hAnsi="DM Sans"/>
                <w:color w:val="000000" w:themeColor="text1"/>
                <w:sz w:val="22"/>
                <w:szCs w:val="28"/>
              </w:rPr>
              <w:t xml:space="preserve">            </w:t>
            </w:r>
          </w:p>
          <w:p w14:paraId="5B26C0B6" w14:textId="598BBDDE" w:rsidR="00C51C22" w:rsidRPr="00587E87" w:rsidRDefault="00587E87" w:rsidP="00C51C22">
            <w:pPr>
              <w:jc w:val="left"/>
              <w:rPr>
                <w:rFonts w:ascii="DM Sans" w:hAnsi="DM Sans"/>
                <w:color w:val="000000" w:themeColor="text1"/>
                <w:sz w:val="24"/>
              </w:rPr>
            </w:pPr>
            <w:r>
              <w:rPr>
                <w:rFonts w:ascii="DM Sans" w:hAnsi="DM Sans"/>
                <w:color w:val="000000" w:themeColor="text1"/>
                <w:sz w:val="22"/>
                <w:szCs w:val="28"/>
              </w:rPr>
              <w:t xml:space="preserve">            </w:t>
            </w:r>
            <w:r w:rsidR="002E6CCA" w:rsidRPr="00587E87">
              <w:rPr>
                <w:rFonts w:ascii="DM Sans" w:hAnsi="DM Sans"/>
                <w:color w:val="000000" w:themeColor="text1"/>
                <w:sz w:val="24"/>
              </w:rPr>
              <w:t>Gå</w:t>
            </w:r>
            <w:r w:rsidR="00A54B6C" w:rsidRPr="00587E87">
              <w:rPr>
                <w:rFonts w:ascii="DM Sans" w:hAnsi="DM Sans"/>
                <w:color w:val="000000" w:themeColor="text1"/>
                <w:sz w:val="24"/>
              </w:rPr>
              <w:t xml:space="preserve"> tur</w:t>
            </w:r>
          </w:p>
          <w:p w14:paraId="22BBAD83" w14:textId="0DF75E28" w:rsidR="00483C99" w:rsidRDefault="00900198" w:rsidP="00AF7D7F">
            <w:pPr>
              <w:jc w:val="center"/>
              <w:rPr>
                <w:rFonts w:ascii="DM Sans" w:hAnsi="DM Sans"/>
                <w:b w:val="0"/>
                <w:iCs w:val="0"/>
                <w:color w:val="000000" w:themeColor="text1"/>
                <w:sz w:val="22"/>
                <w:szCs w:val="28"/>
              </w:rPr>
            </w:pPr>
            <w:r w:rsidRPr="00184FEA">
              <w:rPr>
                <w:rFonts w:ascii="DM Sans" w:hAnsi="DM Sans"/>
                <w:noProof/>
                <w:color w:val="000000" w:themeColor="text1"/>
                <w:sz w:val="22"/>
                <w:szCs w:val="28"/>
              </w:rPr>
              <w:drawing>
                <wp:inline distT="0" distB="0" distL="0" distR="0" wp14:anchorId="65E3CAAB" wp14:editId="40C55481">
                  <wp:extent cx="658729" cy="695325"/>
                  <wp:effectExtent l="0" t="0" r="8255" b="0"/>
                  <wp:docPr id="52" name="Bilet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333" cy="705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858CFC" w14:textId="48D210B5" w:rsidR="00863EBE" w:rsidRPr="00E05DAB" w:rsidRDefault="00863EBE" w:rsidP="00900198">
            <w:pPr>
              <w:jc w:val="center"/>
              <w:rPr>
                <w:rFonts w:ascii="DM Sans" w:hAnsi="DM Sans"/>
                <w:b w:val="0"/>
                <w:iCs w:val="0"/>
                <w:color w:val="000000" w:themeColor="text1"/>
                <w:sz w:val="22"/>
                <w:szCs w:val="28"/>
              </w:rPr>
            </w:pPr>
          </w:p>
          <w:p w14:paraId="737EABC9" w14:textId="088D6300" w:rsidR="00B10D99" w:rsidRPr="00184FEA" w:rsidRDefault="00B10D99" w:rsidP="00AF7D7F">
            <w:pPr>
              <w:spacing w:line="240" w:lineRule="auto"/>
              <w:jc w:val="left"/>
              <w:rPr>
                <w:rFonts w:ascii="DM Sans" w:hAnsi="DM Sans"/>
                <w:b w:val="0"/>
                <w:iCs w:val="0"/>
                <w:color w:val="000000" w:themeColor="text1"/>
                <w:sz w:val="22"/>
                <w:szCs w:val="22"/>
              </w:rPr>
            </w:pPr>
            <w:r w:rsidRPr="00184FEA">
              <w:rPr>
                <w:rFonts w:ascii="DM Sans" w:hAnsi="DM Sans"/>
                <w:color w:val="000000" w:themeColor="text1"/>
                <w:sz w:val="22"/>
                <w:szCs w:val="22"/>
              </w:rPr>
              <w:lastRenderedPageBreak/>
              <w:t>TYSDAGSTRIMMEN</w:t>
            </w:r>
          </w:p>
          <w:p w14:paraId="6163BB73" w14:textId="7CD07377" w:rsidR="0057305D" w:rsidRDefault="00B10D99" w:rsidP="00AF7D7F">
            <w:pPr>
              <w:jc w:val="center"/>
              <w:rPr>
                <w:rFonts w:ascii="DM Sans" w:hAnsi="DM Sans"/>
                <w:color w:val="000000" w:themeColor="text1"/>
                <w:sz w:val="22"/>
                <w:szCs w:val="28"/>
              </w:rPr>
            </w:pPr>
            <w:r>
              <w:rPr>
                <w:rFonts w:ascii="DM Sans" w:hAnsi="DM Sans"/>
                <w:noProof/>
                <w:color w:val="000000" w:themeColor="text1"/>
                <w:sz w:val="22"/>
                <w:szCs w:val="28"/>
              </w:rPr>
              <w:drawing>
                <wp:inline distT="0" distB="0" distL="0" distR="0" wp14:anchorId="32D0C880" wp14:editId="38D920EA">
                  <wp:extent cx="780415" cy="524510"/>
                  <wp:effectExtent l="0" t="0" r="635" b="8890"/>
                  <wp:docPr id="41" name="Bilet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D8DF43" w14:textId="77777777" w:rsidR="00F36D77" w:rsidRPr="00184FEA" w:rsidRDefault="00F36D77" w:rsidP="00AF7D7F">
            <w:pPr>
              <w:jc w:val="center"/>
              <w:rPr>
                <w:rFonts w:ascii="DM Sans" w:hAnsi="DM Sans"/>
                <w:b w:val="0"/>
                <w:iCs w:val="0"/>
                <w:color w:val="000000" w:themeColor="text1"/>
                <w:sz w:val="22"/>
                <w:szCs w:val="28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EBE6D6"/>
              <w:bottom w:val="single" w:sz="4" w:space="0" w:color="auto"/>
            </w:tcBorders>
            <w:shd w:val="clear" w:color="auto" w:fill="auto"/>
          </w:tcPr>
          <w:p w14:paraId="4BBDFDA4" w14:textId="77777777" w:rsidR="00E92315" w:rsidRDefault="00427060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</w:pPr>
            <w:r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lastRenderedPageBreak/>
              <w:t>Måndag</w:t>
            </w:r>
          </w:p>
          <w:p w14:paraId="2C7CB173" w14:textId="4E828897" w:rsidR="00483C99" w:rsidRDefault="00401CDD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</w:pPr>
            <w:proofErr w:type="spellStart"/>
            <w:r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t>kl</w:t>
            </w:r>
            <w:proofErr w:type="spellEnd"/>
            <w:r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t xml:space="preserve"> 11</w:t>
            </w:r>
            <w:r w:rsidR="00F55CAF"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t>.</w:t>
            </w:r>
            <w:r w:rsidR="008A1AE7"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t>00</w:t>
            </w:r>
          </w:p>
          <w:p w14:paraId="7465BFDD" w14:textId="77777777" w:rsidR="00483C99" w:rsidRDefault="00483C99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</w:pPr>
          </w:p>
          <w:p w14:paraId="10C532E3" w14:textId="77777777" w:rsidR="00E02EFC" w:rsidRDefault="00E02EFC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</w:pPr>
          </w:p>
          <w:p w14:paraId="79792790" w14:textId="77777777" w:rsidR="00E02EFC" w:rsidRDefault="00E02EFC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</w:pPr>
          </w:p>
          <w:p w14:paraId="044AF46D" w14:textId="77777777" w:rsidR="00E02EFC" w:rsidRDefault="00E02EFC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</w:pPr>
          </w:p>
          <w:p w14:paraId="78F9F7F6" w14:textId="26C22646" w:rsidR="00FE72B1" w:rsidRPr="00184FEA" w:rsidRDefault="00427060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</w:pPr>
            <w:r w:rsidRPr="00184FEA"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t>M</w:t>
            </w:r>
            <w:r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t>å</w:t>
            </w:r>
            <w:r w:rsidRPr="00184FEA"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t>ndag</w:t>
            </w:r>
          </w:p>
          <w:p w14:paraId="28AA92E0" w14:textId="549B95E8" w:rsidR="00FE72B1" w:rsidRDefault="006554E0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</w:pPr>
            <w:r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t>k</w:t>
            </w:r>
            <w:r w:rsidR="00FE72B1" w:rsidRPr="00184FEA"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t>l. 11</w:t>
            </w:r>
            <w:r w:rsidR="008A1AE7"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t>.</w:t>
            </w:r>
            <w:r w:rsidR="00FE72B1" w:rsidRPr="00184FEA"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t>00</w:t>
            </w:r>
          </w:p>
          <w:p w14:paraId="35164E03" w14:textId="77777777" w:rsidR="00B10D99" w:rsidRDefault="00B10D99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</w:pPr>
          </w:p>
          <w:p w14:paraId="15CFEDAE" w14:textId="77777777" w:rsidR="00B10D99" w:rsidRDefault="00B10D99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</w:pPr>
          </w:p>
          <w:p w14:paraId="30BE1EE2" w14:textId="6E52834C" w:rsidR="00B10D99" w:rsidRPr="00184FEA" w:rsidRDefault="004C06DE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</w:pPr>
            <w:r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lastRenderedPageBreak/>
              <w:t>Tysdag</w:t>
            </w:r>
          </w:p>
          <w:p w14:paraId="32D1749E" w14:textId="30D56D59" w:rsidR="00FE72B1" w:rsidRPr="006A3B50" w:rsidRDefault="004C06DE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</w:pPr>
            <w:proofErr w:type="spellStart"/>
            <w:r w:rsidRPr="006A3B50"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t>Kl</w:t>
            </w:r>
            <w:proofErr w:type="spellEnd"/>
            <w:r w:rsidRPr="006A3B50"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t xml:space="preserve"> 11</w:t>
            </w:r>
            <w:r w:rsidR="00397C57" w:rsidRPr="006A3B50"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t>.00</w:t>
            </w:r>
            <w:r w:rsidR="00C80DB7" w:rsidRPr="006A3B50"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t>-13</w:t>
            </w:r>
            <w:r w:rsidR="00397C57" w:rsidRPr="006A3B50"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t>.00</w:t>
            </w:r>
          </w:p>
        </w:tc>
        <w:tc>
          <w:tcPr>
            <w:tcW w:w="2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769BEE" w14:textId="319B5D49" w:rsidR="00483C99" w:rsidRPr="00200BDB" w:rsidRDefault="00401CDD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8"/>
              </w:rPr>
            </w:pPr>
            <w:r w:rsidRPr="00200BDB">
              <w:rPr>
                <w:rFonts w:ascii="DM Sans" w:hAnsi="DM Sans"/>
                <w:color w:val="000000" w:themeColor="text1"/>
                <w:sz w:val="22"/>
                <w:szCs w:val="28"/>
              </w:rPr>
              <w:lastRenderedPageBreak/>
              <w:t>Oppmøte</w:t>
            </w:r>
            <w:r w:rsidR="005A6B55" w:rsidRPr="00200BDB">
              <w:rPr>
                <w:rFonts w:ascii="DM Sans" w:hAnsi="DM Sans"/>
                <w:color w:val="000000" w:themeColor="text1"/>
                <w:sz w:val="22"/>
                <w:szCs w:val="28"/>
              </w:rPr>
              <w:t xml:space="preserve"> på</w:t>
            </w:r>
          </w:p>
          <w:p w14:paraId="12EA2B1C" w14:textId="48126607" w:rsidR="00483C99" w:rsidRPr="00200BDB" w:rsidRDefault="005A6B55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8"/>
              </w:rPr>
            </w:pPr>
            <w:r w:rsidRPr="00200BDB">
              <w:rPr>
                <w:rFonts w:ascii="DM Sans" w:hAnsi="DM Sans"/>
                <w:color w:val="000000" w:themeColor="text1"/>
                <w:sz w:val="22"/>
                <w:szCs w:val="28"/>
              </w:rPr>
              <w:t>parkeringsplassen</w:t>
            </w:r>
          </w:p>
          <w:p w14:paraId="06A1900D" w14:textId="1410754C" w:rsidR="00E02EFC" w:rsidRPr="00200BDB" w:rsidRDefault="005A6B55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8"/>
              </w:rPr>
            </w:pPr>
            <w:r w:rsidRPr="00200BDB">
              <w:rPr>
                <w:rFonts w:ascii="DM Sans" w:hAnsi="DM Sans"/>
                <w:color w:val="000000" w:themeColor="text1"/>
                <w:sz w:val="22"/>
                <w:szCs w:val="28"/>
              </w:rPr>
              <w:t>v/</w:t>
            </w:r>
            <w:proofErr w:type="spellStart"/>
            <w:r w:rsidRPr="00200BDB">
              <w:rPr>
                <w:rFonts w:ascii="DM Sans" w:hAnsi="DM Sans"/>
                <w:color w:val="000000" w:themeColor="text1"/>
                <w:sz w:val="22"/>
                <w:szCs w:val="28"/>
              </w:rPr>
              <w:t>Langabrua</w:t>
            </w:r>
            <w:proofErr w:type="spellEnd"/>
          </w:p>
          <w:p w14:paraId="06DEC398" w14:textId="77777777" w:rsidR="00E02EFC" w:rsidRDefault="00E02EFC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</w:pPr>
          </w:p>
          <w:p w14:paraId="287391B0" w14:textId="75A64794" w:rsidR="00FE72B1" w:rsidRPr="00184FEA" w:rsidRDefault="00FE72B1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</w:pPr>
          </w:p>
          <w:p w14:paraId="0BAE220A" w14:textId="77777777" w:rsidR="00587E87" w:rsidRDefault="00587E87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8"/>
              </w:rPr>
            </w:pPr>
          </w:p>
          <w:p w14:paraId="4B4AF9FD" w14:textId="4EA0D8E8" w:rsidR="00863EBE" w:rsidRPr="00863EBE" w:rsidRDefault="00FE72B1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8"/>
              </w:rPr>
            </w:pPr>
            <w:r w:rsidRPr="00184FEA">
              <w:rPr>
                <w:rFonts w:ascii="DM Sans" w:hAnsi="DM Sans"/>
                <w:color w:val="000000" w:themeColor="text1"/>
                <w:sz w:val="22"/>
                <w:szCs w:val="28"/>
              </w:rPr>
              <w:t>Oppmøte ved brua på badeplassen Eide</w:t>
            </w:r>
            <w:r w:rsidR="00BB54F4">
              <w:rPr>
                <w:rFonts w:ascii="DM Sans" w:hAnsi="DM Sans"/>
                <w:color w:val="000000" w:themeColor="text1"/>
                <w:sz w:val="22"/>
                <w:szCs w:val="28"/>
              </w:rPr>
              <w:t xml:space="preserve"> i Granvin</w:t>
            </w:r>
          </w:p>
          <w:p w14:paraId="0AEA493B" w14:textId="77777777" w:rsidR="00863EBE" w:rsidRDefault="00863EBE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</w:pPr>
          </w:p>
          <w:p w14:paraId="799F2BC2" w14:textId="590800B3" w:rsidR="008F3F42" w:rsidRPr="00C7498E" w:rsidRDefault="008F3F42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8"/>
              </w:rPr>
            </w:pPr>
            <w:r w:rsidRPr="00C7498E">
              <w:rPr>
                <w:rFonts w:ascii="DM Sans" w:hAnsi="DM Sans"/>
                <w:color w:val="000000" w:themeColor="text1"/>
                <w:sz w:val="22"/>
                <w:szCs w:val="28"/>
              </w:rPr>
              <w:lastRenderedPageBreak/>
              <w:t>Oppmøte ved</w:t>
            </w:r>
          </w:p>
          <w:p w14:paraId="74A8E0EE" w14:textId="19F0B1ED" w:rsidR="008F3F42" w:rsidRPr="00184FEA" w:rsidRDefault="008F3F42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</w:pPr>
            <w:proofErr w:type="spellStart"/>
            <w:r w:rsidRPr="00C7498E">
              <w:rPr>
                <w:rFonts w:ascii="DM Sans" w:hAnsi="DM Sans"/>
                <w:color w:val="000000" w:themeColor="text1"/>
                <w:sz w:val="22"/>
                <w:szCs w:val="28"/>
              </w:rPr>
              <w:t>Viljarhuset</w:t>
            </w:r>
            <w:proofErr w:type="spellEnd"/>
          </w:p>
        </w:tc>
        <w:tc>
          <w:tcPr>
            <w:tcW w:w="30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8928B" w14:textId="02E7730A" w:rsidR="000E774A" w:rsidRPr="00445A8A" w:rsidRDefault="000E774A" w:rsidP="00AF7D7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  <w:lastRenderedPageBreak/>
              <w:t>Voss</w:t>
            </w:r>
            <w:r w:rsidRPr="00445A8A"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  <w:t xml:space="preserve"> bygdekvinnelag</w:t>
            </w:r>
          </w:p>
          <w:p w14:paraId="423AC765" w14:textId="77777777" w:rsidR="000E774A" w:rsidRPr="00184FEA" w:rsidRDefault="000E774A" w:rsidP="00AF7D7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 w:rsidRPr="00184FEA">
              <w:rPr>
                <w:rFonts w:ascii="DM Sans" w:hAnsi="DM Sans"/>
                <w:color w:val="000000" w:themeColor="text1"/>
                <w:sz w:val="22"/>
                <w:szCs w:val="22"/>
              </w:rPr>
              <w:t>Ingeleiv H. tlf. 959 37 291</w:t>
            </w:r>
          </w:p>
          <w:p w14:paraId="640052EB" w14:textId="77777777" w:rsidR="000E774A" w:rsidRPr="00184FEA" w:rsidRDefault="000E774A" w:rsidP="00AF7D7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 w:rsidRPr="00184FEA">
              <w:rPr>
                <w:rFonts w:ascii="DM Sans" w:hAnsi="DM Sans"/>
                <w:color w:val="000000" w:themeColor="text1"/>
                <w:sz w:val="22"/>
                <w:szCs w:val="22"/>
              </w:rPr>
              <w:t>Sigrid H. tlf. 908 46 267</w:t>
            </w:r>
          </w:p>
          <w:p w14:paraId="07409EE9" w14:textId="6B32F8A1" w:rsidR="00703610" w:rsidRPr="00703610" w:rsidRDefault="000E774A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 w:rsidRPr="00184FEA">
              <w:rPr>
                <w:rFonts w:ascii="DM Sans" w:hAnsi="DM Sans"/>
                <w:color w:val="000000" w:themeColor="text1"/>
                <w:sz w:val="22"/>
                <w:szCs w:val="22"/>
              </w:rPr>
              <w:t>Målfrid F. tlf. 953 69</w:t>
            </w:r>
            <w:r w:rsidR="00703610">
              <w:rPr>
                <w:rFonts w:ascii="DM Sans" w:hAnsi="DM Sans"/>
                <w:color w:val="000000" w:themeColor="text1"/>
                <w:sz w:val="22"/>
                <w:szCs w:val="22"/>
              </w:rPr>
              <w:t> </w:t>
            </w:r>
            <w:r w:rsidRPr="00184FEA">
              <w:rPr>
                <w:rFonts w:ascii="DM Sans" w:hAnsi="DM Sans"/>
                <w:color w:val="000000" w:themeColor="text1"/>
                <w:sz w:val="22"/>
                <w:szCs w:val="22"/>
              </w:rPr>
              <w:t>494</w:t>
            </w:r>
          </w:p>
          <w:p w14:paraId="0BFDB044" w14:textId="77777777" w:rsidR="00483C99" w:rsidRDefault="00483C99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</w:pPr>
          </w:p>
          <w:p w14:paraId="6C635741" w14:textId="77777777" w:rsidR="004921AE" w:rsidRDefault="004921AE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</w:pPr>
          </w:p>
          <w:p w14:paraId="0FA1A2FE" w14:textId="77777777" w:rsidR="00AC2E98" w:rsidRDefault="00AC2E98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</w:pPr>
          </w:p>
          <w:p w14:paraId="0DC9FC0E" w14:textId="3111B6E1" w:rsidR="00FE72B1" w:rsidRPr="00184FEA" w:rsidRDefault="00FE72B1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</w:pPr>
            <w:r w:rsidRPr="00184FEA"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t>Granvin helselag</w:t>
            </w:r>
          </w:p>
          <w:p w14:paraId="448CC0A9" w14:textId="77777777" w:rsidR="00FE72B1" w:rsidRDefault="00FE72B1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8"/>
              </w:rPr>
            </w:pPr>
            <w:proofErr w:type="spellStart"/>
            <w:r>
              <w:rPr>
                <w:rFonts w:ascii="DM Sans" w:hAnsi="DM Sans"/>
                <w:color w:val="000000" w:themeColor="text1"/>
                <w:sz w:val="22"/>
                <w:szCs w:val="28"/>
              </w:rPr>
              <w:t>t</w:t>
            </w:r>
            <w:r w:rsidRPr="00184FEA">
              <w:rPr>
                <w:rFonts w:ascii="DM Sans" w:hAnsi="DM Sans"/>
                <w:color w:val="000000" w:themeColor="text1"/>
                <w:sz w:val="22"/>
                <w:szCs w:val="28"/>
              </w:rPr>
              <w:t>lf</w:t>
            </w:r>
            <w:proofErr w:type="spellEnd"/>
            <w:r w:rsidRPr="00184FEA">
              <w:rPr>
                <w:rFonts w:ascii="DM Sans" w:hAnsi="DM Sans"/>
                <w:color w:val="000000" w:themeColor="text1"/>
                <w:sz w:val="22"/>
                <w:szCs w:val="28"/>
              </w:rPr>
              <w:t>: 907 810 17</w:t>
            </w:r>
          </w:p>
          <w:p w14:paraId="1D07BDF0" w14:textId="77777777" w:rsidR="008F3F42" w:rsidRDefault="008F3F42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8"/>
              </w:rPr>
            </w:pPr>
          </w:p>
          <w:p w14:paraId="5BDA6A18" w14:textId="77777777" w:rsidR="00A54B6C" w:rsidRDefault="00A54B6C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</w:pPr>
          </w:p>
          <w:p w14:paraId="76E45585" w14:textId="7AD1C0B2" w:rsidR="008F3F42" w:rsidRPr="00200BDB" w:rsidRDefault="00197D5E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</w:pPr>
            <w:r w:rsidRPr="00200BDB"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  <w:lastRenderedPageBreak/>
              <w:t>IL Viljar</w:t>
            </w:r>
          </w:p>
          <w:p w14:paraId="2DD68C7D" w14:textId="79333BD0" w:rsidR="00197D5E" w:rsidRDefault="00197D5E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8"/>
              </w:rPr>
            </w:pPr>
            <w:proofErr w:type="spellStart"/>
            <w:r>
              <w:rPr>
                <w:rFonts w:ascii="DM Sans" w:hAnsi="DM Sans"/>
                <w:color w:val="000000" w:themeColor="text1"/>
                <w:sz w:val="22"/>
                <w:szCs w:val="28"/>
              </w:rPr>
              <w:t>Tlf</w:t>
            </w:r>
            <w:proofErr w:type="spellEnd"/>
            <w:r>
              <w:rPr>
                <w:rFonts w:ascii="DM Sans" w:hAnsi="DM Sans"/>
                <w:color w:val="000000" w:themeColor="text1"/>
                <w:sz w:val="22"/>
                <w:szCs w:val="28"/>
              </w:rPr>
              <w:t xml:space="preserve"> 415</w:t>
            </w:r>
            <w:r w:rsidR="00E91DC9">
              <w:rPr>
                <w:rFonts w:ascii="DM Sans" w:hAnsi="DM Sans"/>
                <w:color w:val="000000" w:themeColor="text1"/>
                <w:sz w:val="22"/>
                <w:szCs w:val="28"/>
              </w:rPr>
              <w:t xml:space="preserve"> 04 243</w:t>
            </w:r>
          </w:p>
          <w:p w14:paraId="18D766A7" w14:textId="1E3AABF8" w:rsidR="00E91DC9" w:rsidRPr="00184FEA" w:rsidRDefault="0053560D" w:rsidP="00AF7D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8"/>
              </w:rPr>
            </w:pPr>
            <w:r>
              <w:rPr>
                <w:rFonts w:ascii="DM Sans" w:hAnsi="DM Sans"/>
                <w:color w:val="000000" w:themeColor="text1"/>
                <w:sz w:val="22"/>
                <w:szCs w:val="28"/>
              </w:rPr>
              <w:t>E</w:t>
            </w:r>
            <w:r w:rsidR="00E91DC9">
              <w:rPr>
                <w:rFonts w:ascii="DM Sans" w:hAnsi="DM Sans"/>
                <w:color w:val="000000" w:themeColor="text1"/>
                <w:sz w:val="22"/>
                <w:szCs w:val="28"/>
              </w:rPr>
              <w:t>vedder</w:t>
            </w:r>
            <w:r>
              <w:rPr>
                <w:rFonts w:ascii="DM Sans" w:hAnsi="DM Sans"/>
                <w:color w:val="000000" w:themeColor="text1"/>
                <w:sz w:val="22"/>
                <w:szCs w:val="28"/>
              </w:rPr>
              <w:t>76@hotmail.com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C335BA" w14:textId="77777777" w:rsidR="00483C99" w:rsidRDefault="00483C99" w:rsidP="00AF7D7F">
            <w:pPr>
              <w:rPr>
                <w:rFonts w:ascii="DM Sans" w:hAnsi="DM Sans"/>
                <w:iCs w:val="0"/>
                <w:color w:val="000000" w:themeColor="text1"/>
                <w:sz w:val="22"/>
                <w:szCs w:val="28"/>
              </w:rPr>
            </w:pPr>
          </w:p>
          <w:p w14:paraId="4C7597CC" w14:textId="7770B9D8" w:rsidR="00483C99" w:rsidRDefault="00483C99" w:rsidP="00AF7D7F">
            <w:pPr>
              <w:rPr>
                <w:rFonts w:ascii="DM Sans" w:hAnsi="DM Sans"/>
                <w:color w:val="000000" w:themeColor="text1"/>
                <w:sz w:val="22"/>
                <w:szCs w:val="22"/>
              </w:rPr>
            </w:pPr>
          </w:p>
          <w:p w14:paraId="394F4185" w14:textId="77777777" w:rsidR="00E02EFC" w:rsidRDefault="00E02EFC" w:rsidP="00AF7D7F">
            <w:pPr>
              <w:rPr>
                <w:rFonts w:ascii="DM Sans" w:hAnsi="DM Sans"/>
                <w:iCs w:val="0"/>
                <w:color w:val="000000" w:themeColor="text1"/>
                <w:sz w:val="22"/>
                <w:szCs w:val="28"/>
              </w:rPr>
            </w:pPr>
          </w:p>
          <w:p w14:paraId="516A492A" w14:textId="77777777" w:rsidR="00E02EFC" w:rsidRDefault="00E02EFC" w:rsidP="00AF7D7F">
            <w:pPr>
              <w:rPr>
                <w:rFonts w:ascii="DM Sans" w:hAnsi="DM Sans"/>
                <w:iCs w:val="0"/>
                <w:color w:val="000000" w:themeColor="text1"/>
                <w:sz w:val="22"/>
                <w:szCs w:val="28"/>
              </w:rPr>
            </w:pPr>
          </w:p>
          <w:p w14:paraId="24E6A6BB" w14:textId="77777777" w:rsidR="00E02EFC" w:rsidRDefault="00E02EFC" w:rsidP="00AF7D7F">
            <w:pPr>
              <w:rPr>
                <w:rFonts w:ascii="DM Sans" w:hAnsi="DM Sans"/>
                <w:iCs w:val="0"/>
                <w:color w:val="000000" w:themeColor="text1"/>
                <w:sz w:val="22"/>
                <w:szCs w:val="28"/>
              </w:rPr>
            </w:pPr>
          </w:p>
          <w:p w14:paraId="291F450F" w14:textId="77777777" w:rsidR="004921AE" w:rsidRDefault="004921AE" w:rsidP="00AF7D7F">
            <w:pPr>
              <w:rPr>
                <w:rFonts w:ascii="DM Sans" w:hAnsi="DM Sans"/>
                <w:iCs w:val="0"/>
                <w:color w:val="000000" w:themeColor="text1"/>
                <w:sz w:val="22"/>
                <w:szCs w:val="28"/>
              </w:rPr>
            </w:pPr>
          </w:p>
          <w:p w14:paraId="07E3D61B" w14:textId="66AAF582" w:rsidR="00FE72B1" w:rsidRDefault="2434B566" w:rsidP="00AF7D7F">
            <w:pPr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 w:rsidRPr="404DDAFC">
              <w:rPr>
                <w:rFonts w:ascii="DM Sans" w:hAnsi="DM Sans"/>
                <w:color w:val="000000" w:themeColor="text1"/>
                <w:sz w:val="22"/>
                <w:szCs w:val="22"/>
              </w:rPr>
              <w:t>Gå</w:t>
            </w:r>
            <w:r w:rsidR="5FF66A28" w:rsidRPr="404DDAFC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r </w:t>
            </w:r>
            <w:r w:rsidRPr="404DDAFC">
              <w:rPr>
                <w:rFonts w:ascii="DM Sans" w:hAnsi="DM Sans"/>
                <w:color w:val="000000" w:themeColor="text1"/>
                <w:sz w:val="22"/>
                <w:szCs w:val="22"/>
              </w:rPr>
              <w:t>tur</w:t>
            </w:r>
            <w:r w:rsidR="00FE72B1" w:rsidRPr="404DDAFC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 i nærområdet. </w:t>
            </w:r>
          </w:p>
          <w:p w14:paraId="7EE39A1E" w14:textId="77777777" w:rsidR="0053560D" w:rsidRDefault="0053560D" w:rsidP="00AF7D7F">
            <w:pPr>
              <w:rPr>
                <w:rFonts w:ascii="DM Sans" w:hAnsi="DM Sans"/>
                <w:iCs w:val="0"/>
                <w:color w:val="000000" w:themeColor="text1"/>
                <w:sz w:val="22"/>
                <w:szCs w:val="28"/>
              </w:rPr>
            </w:pPr>
          </w:p>
          <w:p w14:paraId="179210DE" w14:textId="77777777" w:rsidR="0053560D" w:rsidRDefault="0053560D" w:rsidP="00AF7D7F">
            <w:pPr>
              <w:rPr>
                <w:rFonts w:ascii="DM Sans" w:hAnsi="DM Sans"/>
                <w:iCs w:val="0"/>
                <w:color w:val="000000" w:themeColor="text1"/>
                <w:sz w:val="22"/>
                <w:szCs w:val="28"/>
              </w:rPr>
            </w:pPr>
          </w:p>
          <w:p w14:paraId="19185700" w14:textId="77777777" w:rsidR="0053560D" w:rsidRDefault="0053560D" w:rsidP="00AF7D7F">
            <w:pPr>
              <w:rPr>
                <w:rFonts w:ascii="DM Sans" w:hAnsi="DM Sans"/>
                <w:iCs w:val="0"/>
                <w:color w:val="000000" w:themeColor="text1"/>
                <w:sz w:val="22"/>
                <w:szCs w:val="28"/>
              </w:rPr>
            </w:pPr>
          </w:p>
          <w:p w14:paraId="1A89C5AC" w14:textId="77C69CDF" w:rsidR="0053560D" w:rsidRPr="00C1604F" w:rsidRDefault="004D3EE4" w:rsidP="00AF7D7F">
            <w:pPr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 w:rsidRPr="404DDAFC">
              <w:rPr>
                <w:rFonts w:ascii="DM Sans" w:hAnsi="DM Sans"/>
                <w:color w:val="000000" w:themeColor="text1"/>
                <w:sz w:val="22"/>
                <w:szCs w:val="22"/>
              </w:rPr>
              <w:lastRenderedPageBreak/>
              <w:t xml:space="preserve">Lågterskel </w:t>
            </w:r>
            <w:r w:rsidR="381B301D" w:rsidRPr="404DDAFC">
              <w:rPr>
                <w:rFonts w:ascii="DM Sans" w:hAnsi="DM Sans"/>
                <w:color w:val="000000" w:themeColor="text1"/>
                <w:sz w:val="22"/>
                <w:szCs w:val="22"/>
              </w:rPr>
              <w:t>spaser</w:t>
            </w:r>
            <w:r w:rsidR="127D6760" w:rsidRPr="404DDAFC">
              <w:rPr>
                <w:rFonts w:ascii="DM Sans" w:hAnsi="DM Sans"/>
                <w:color w:val="000000" w:themeColor="text1"/>
                <w:sz w:val="22"/>
                <w:szCs w:val="22"/>
              </w:rPr>
              <w:t>tur</w:t>
            </w:r>
            <w:r w:rsidRPr="404DDAFC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 i Bømoen. Etter turen </w:t>
            </w:r>
            <w:r w:rsidR="41A7DB0E" w:rsidRPr="404DDAFC">
              <w:rPr>
                <w:rFonts w:ascii="DM Sans" w:hAnsi="DM Sans"/>
                <w:color w:val="000000" w:themeColor="text1"/>
                <w:sz w:val="22"/>
                <w:szCs w:val="22"/>
              </w:rPr>
              <w:t>kaffi og kaker</w:t>
            </w:r>
            <w:r w:rsidRPr="404DDAFC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 i </w:t>
            </w:r>
            <w:proofErr w:type="spellStart"/>
            <w:r w:rsidRPr="404DDAFC">
              <w:rPr>
                <w:rFonts w:ascii="DM Sans" w:hAnsi="DM Sans"/>
                <w:color w:val="000000" w:themeColor="text1"/>
                <w:sz w:val="22"/>
                <w:szCs w:val="22"/>
              </w:rPr>
              <w:t>Viljarhuset</w:t>
            </w:r>
            <w:proofErr w:type="spellEnd"/>
            <w:r w:rsidR="00E3097B" w:rsidRPr="404DDAFC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. </w:t>
            </w:r>
          </w:p>
        </w:tc>
      </w:tr>
      <w:tr w:rsidR="00C14E07" w14:paraId="6E1041E2" w14:textId="77777777" w:rsidTr="00652ABE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  <w:tcBorders>
              <w:top w:val="single" w:sz="4" w:space="0" w:color="auto"/>
              <w:right w:val="single" w:sz="4" w:space="0" w:color="EBE6D6"/>
            </w:tcBorders>
            <w:shd w:val="clear" w:color="auto" w:fill="auto"/>
          </w:tcPr>
          <w:p w14:paraId="0E0FA463" w14:textId="77777777" w:rsidR="00C14E07" w:rsidRDefault="00C14E07" w:rsidP="00AF7D7F">
            <w:pPr>
              <w:jc w:val="center"/>
              <w:rPr>
                <w:rFonts w:ascii="DM Sans" w:hAnsi="DM Sans"/>
                <w:color w:val="000000" w:themeColor="text1"/>
                <w:sz w:val="22"/>
                <w:szCs w:val="28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EBE6D6"/>
            </w:tcBorders>
            <w:shd w:val="clear" w:color="auto" w:fill="auto"/>
          </w:tcPr>
          <w:p w14:paraId="09222C48" w14:textId="77777777" w:rsidR="00C14E07" w:rsidRDefault="00C14E07" w:rsidP="00AF7D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</w:pPr>
          </w:p>
        </w:tc>
        <w:tc>
          <w:tcPr>
            <w:tcW w:w="2559" w:type="dxa"/>
            <w:tcBorders>
              <w:top w:val="single" w:sz="4" w:space="0" w:color="auto"/>
            </w:tcBorders>
            <w:shd w:val="clear" w:color="auto" w:fill="auto"/>
          </w:tcPr>
          <w:p w14:paraId="7F09701D" w14:textId="77777777" w:rsidR="00C14E07" w:rsidRDefault="00C14E07" w:rsidP="00AF7D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</w:pPr>
          </w:p>
        </w:tc>
        <w:tc>
          <w:tcPr>
            <w:tcW w:w="3027" w:type="dxa"/>
            <w:tcBorders>
              <w:top w:val="single" w:sz="4" w:space="0" w:color="auto"/>
              <w:right w:val="single" w:sz="4" w:space="0" w:color="EBE6D6"/>
            </w:tcBorders>
            <w:shd w:val="clear" w:color="auto" w:fill="auto"/>
          </w:tcPr>
          <w:p w14:paraId="281EFDF3" w14:textId="77777777" w:rsidR="00C14E07" w:rsidRDefault="00C14E07" w:rsidP="00AF7D7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24" w:type="dxa"/>
            <w:tcBorders>
              <w:top w:val="single" w:sz="4" w:space="0" w:color="auto"/>
              <w:left w:val="single" w:sz="4" w:space="0" w:color="EBE6D6"/>
            </w:tcBorders>
            <w:shd w:val="clear" w:color="auto" w:fill="auto"/>
          </w:tcPr>
          <w:p w14:paraId="48011F08" w14:textId="77777777" w:rsidR="00C14E07" w:rsidRDefault="00C14E07" w:rsidP="00AF7D7F">
            <w:pPr>
              <w:rPr>
                <w:rFonts w:ascii="DM Sans" w:hAnsi="DM Sans"/>
                <w:iCs w:val="0"/>
                <w:color w:val="000000" w:themeColor="text1"/>
                <w:sz w:val="22"/>
                <w:szCs w:val="28"/>
              </w:rPr>
            </w:pPr>
          </w:p>
        </w:tc>
      </w:tr>
      <w:bookmarkEnd w:id="3"/>
      <w:tr w:rsidR="00F37DFB" w14:paraId="228F6679" w14:textId="77777777" w:rsidTr="001F6D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  <w:tcBorders>
              <w:right w:val="single" w:sz="4" w:space="0" w:color="EBE6D6"/>
            </w:tcBorders>
            <w:shd w:val="clear" w:color="auto" w:fill="auto"/>
          </w:tcPr>
          <w:p w14:paraId="0F33E14A" w14:textId="2DE7F74B" w:rsidR="00F37DFB" w:rsidRPr="00184FEA" w:rsidRDefault="00F37DFB" w:rsidP="001F6DAE">
            <w:pPr>
              <w:spacing w:line="240" w:lineRule="auto"/>
              <w:jc w:val="left"/>
              <w:rPr>
                <w:rFonts w:ascii="DM Sans" w:hAnsi="DM Sans"/>
                <w:b w:val="0"/>
                <w:iCs w:val="0"/>
                <w:color w:val="000000" w:themeColor="text1"/>
                <w:sz w:val="22"/>
                <w:szCs w:val="22"/>
              </w:rPr>
            </w:pPr>
            <w:r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   </w:t>
            </w:r>
            <w:r w:rsidRPr="00184FEA">
              <w:rPr>
                <w:rFonts w:ascii="DM Sans" w:hAnsi="DM Sans"/>
                <w:color w:val="000000" w:themeColor="text1"/>
                <w:sz w:val="22"/>
                <w:szCs w:val="22"/>
              </w:rPr>
              <w:t>TURMARSJ</w:t>
            </w:r>
          </w:p>
          <w:p w14:paraId="54569DB0" w14:textId="77777777" w:rsidR="00F37DFB" w:rsidRPr="00184FEA" w:rsidRDefault="00F37DFB" w:rsidP="001F6DAE">
            <w:pPr>
              <w:jc w:val="center"/>
              <w:rPr>
                <w:rFonts w:ascii="DM Sans" w:hAnsi="DM Sans"/>
                <w:color w:val="000000" w:themeColor="text1"/>
                <w:sz w:val="22"/>
                <w:szCs w:val="28"/>
              </w:rPr>
            </w:pPr>
            <w:r w:rsidRPr="00184FEA">
              <w:rPr>
                <w:rFonts w:ascii="DM Sans" w:hAnsi="DM Sans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725AEE4B" wp14:editId="2574B83F">
                  <wp:extent cx="681036" cy="715244"/>
                  <wp:effectExtent l="0" t="0" r="5080" b="8890"/>
                  <wp:docPr id="42" name="Bilete 42" descr="Norges Turmarsjforbund - Home | Faceboo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3561CE-01B7-45D0-B808-1BBD48C98A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Norges Turmarsjforbund - Home | Facebook">
                            <a:extLst>
                              <a:ext uri="{FF2B5EF4-FFF2-40B4-BE49-F238E27FC236}">
                                <a16:creationId xmlns:a16="http://schemas.microsoft.com/office/drawing/2014/main" id="{883561CE-01B7-45D0-B808-1BBD48C98A3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9884" b="91860" l="4878" r="90854">
                                        <a14:foregroundMark x1="58447" y1="12609" x2="41096" y2="12174"/>
                                        <a14:foregroundMark x1="88128" y1="41739" x2="86758" y2="59130"/>
                                        <a14:foregroundMark x1="38813" y1="87826" x2="59361" y2="89130"/>
                                        <a14:foregroundMark x1="11416" y1="35652" x2="8219" y2="60000"/>
                                        <a14:foregroundMark x1="8219" y1="60000" x2="9132" y2="63913"/>
                                        <a14:foregroundMark x1="5479" y1="47826" x2="5479" y2="55217"/>
                                        <a14:foregroundMark x1="90868" y1="55217" x2="90411" y2="47391"/>
                                        <a14:foregroundMark x1="50000" y1="91860" x2="50000" y2="9186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036" cy="715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tcBorders>
              <w:left w:val="single" w:sz="4" w:space="0" w:color="EBE6D6"/>
            </w:tcBorders>
            <w:shd w:val="clear" w:color="auto" w:fill="auto"/>
          </w:tcPr>
          <w:p w14:paraId="19EC3F8F" w14:textId="10A3271A" w:rsidR="00F37DFB" w:rsidRPr="00184FEA" w:rsidRDefault="00F37DFB" w:rsidP="001F6DA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</w:pPr>
            <w:r w:rsidRPr="00184FEA"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  <w:t>Tysdag</w:t>
            </w:r>
          </w:p>
          <w:p w14:paraId="174F0387" w14:textId="77777777" w:rsidR="00F37DFB" w:rsidRPr="00184FEA" w:rsidRDefault="00F37DFB" w:rsidP="001F6DA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</w:pPr>
            <w:r w:rsidRPr="00184FEA">
              <w:rPr>
                <w:rFonts w:ascii="DM Sans" w:hAnsi="DM Sans"/>
                <w:color w:val="000000" w:themeColor="text1"/>
                <w:sz w:val="22"/>
                <w:szCs w:val="22"/>
              </w:rPr>
              <w:t>Oppmøte</w:t>
            </w:r>
            <w:r w:rsidRPr="00184FEA"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  <w:t xml:space="preserve"> kl. 18</w:t>
            </w:r>
          </w:p>
          <w:p w14:paraId="4D471CD2" w14:textId="77777777" w:rsidR="00F37DFB" w:rsidRDefault="00F37DFB" w:rsidP="001F6DA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 w:rsidRPr="00184FEA">
              <w:rPr>
                <w:rFonts w:ascii="DM Sans" w:hAnsi="DM Sans"/>
                <w:color w:val="000000" w:themeColor="text1"/>
                <w:sz w:val="22"/>
                <w:szCs w:val="22"/>
              </w:rPr>
              <w:t>Startar å gå</w:t>
            </w:r>
          </w:p>
          <w:p w14:paraId="3C2988C5" w14:textId="439C07F1" w:rsidR="00F37DFB" w:rsidRPr="00184FEA" w:rsidRDefault="00F37DFB" w:rsidP="001F6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</w:pPr>
            <w:r w:rsidRPr="00184FEA"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  <w:t>kl. 18</w:t>
            </w:r>
            <w:r w:rsidR="00217DBC"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  <w:t>.</w:t>
            </w:r>
            <w:r w:rsidRPr="00184FEA"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2559" w:type="dxa"/>
            <w:shd w:val="clear" w:color="auto" w:fill="auto"/>
          </w:tcPr>
          <w:p w14:paraId="2070B74C" w14:textId="301C3B56" w:rsidR="00F37DFB" w:rsidRPr="00184FEA" w:rsidRDefault="00F37DFB" w:rsidP="001F6DA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 w:rsidRPr="00196840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1. nov – 28. </w:t>
            </w:r>
            <w:proofErr w:type="spellStart"/>
            <w:r w:rsidRPr="00196840">
              <w:rPr>
                <w:rFonts w:ascii="DM Sans" w:hAnsi="DM Sans"/>
                <w:color w:val="000000" w:themeColor="text1"/>
                <w:sz w:val="22"/>
                <w:szCs w:val="22"/>
              </w:rPr>
              <w:t>feb</w:t>
            </w:r>
            <w:proofErr w:type="spellEnd"/>
            <w:r w:rsidRPr="00196840">
              <w:rPr>
                <w:rFonts w:ascii="DM Sans" w:hAnsi="DM Sans"/>
                <w:color w:val="000000" w:themeColor="text1"/>
                <w:sz w:val="22"/>
                <w:szCs w:val="22"/>
              </w:rPr>
              <w:t>:</w:t>
            </w:r>
            <w:r w:rsidRPr="00184FEA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 oppmøte</w:t>
            </w:r>
            <w:r w:rsidR="00271644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 Vangen</w:t>
            </w:r>
            <w:r w:rsidRPr="00184FEA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 bak Coop </w:t>
            </w:r>
          </w:p>
          <w:p w14:paraId="1F34AE43" w14:textId="77777777" w:rsidR="00F37DFB" w:rsidRPr="00184FEA" w:rsidRDefault="00F37DFB" w:rsidP="004452C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</w:pPr>
            <w:r w:rsidRPr="00196840">
              <w:rPr>
                <w:rFonts w:ascii="DM Sans" w:hAnsi="DM Sans"/>
                <w:color w:val="000000" w:themeColor="text1"/>
                <w:sz w:val="22"/>
                <w:szCs w:val="22"/>
              </w:rPr>
              <w:t>1.apr - 30.sept:</w:t>
            </w:r>
            <w:r w:rsidRPr="00184FEA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 oppmøte ved Bulken skule</w:t>
            </w:r>
          </w:p>
        </w:tc>
        <w:tc>
          <w:tcPr>
            <w:tcW w:w="3027" w:type="dxa"/>
            <w:tcBorders>
              <w:right w:val="single" w:sz="4" w:space="0" w:color="EBE6D6"/>
            </w:tcBorders>
            <w:shd w:val="clear" w:color="auto" w:fill="auto"/>
          </w:tcPr>
          <w:p w14:paraId="430DF70A" w14:textId="77777777" w:rsidR="00F37DFB" w:rsidRPr="00184FEA" w:rsidRDefault="00F37DFB" w:rsidP="001F6DA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</w:pPr>
            <w:r w:rsidRPr="00184FEA"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  <w:t>Bulken turmarsjlag</w:t>
            </w:r>
          </w:p>
          <w:p w14:paraId="09CB050A" w14:textId="5E1FCF15" w:rsidR="00F37DFB" w:rsidRPr="00184FEA" w:rsidRDefault="00F37DFB" w:rsidP="001F6DA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 w:rsidRPr="00184FEA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Harald Ringheim </w:t>
            </w:r>
          </w:p>
          <w:p w14:paraId="4C8D1245" w14:textId="311A973D" w:rsidR="00F37DFB" w:rsidRPr="00184FEA" w:rsidRDefault="00F37DFB" w:rsidP="001F6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8"/>
              </w:rPr>
            </w:pPr>
            <w:r w:rsidRPr="00184FEA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tlf. 992 03 464 </w:t>
            </w:r>
            <w:hyperlink r:id="rId38" w:history="1">
              <w:r w:rsidRPr="00184FEA">
                <w:rPr>
                  <w:rStyle w:val="Hyperkopling"/>
                  <w:rFonts w:ascii="DM Sans" w:hAnsi="DM Sans"/>
                  <w:color w:val="000000" w:themeColor="text1"/>
                  <w:sz w:val="22"/>
                  <w:szCs w:val="22"/>
                </w:rPr>
                <w:t>harald.ringheim@gmail.com</w:t>
              </w:r>
            </w:hyperlink>
            <w:r w:rsidRPr="00184FEA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24" w:type="dxa"/>
            <w:tcBorders>
              <w:left w:val="single" w:sz="4" w:space="0" w:color="EBE6D6"/>
            </w:tcBorders>
            <w:shd w:val="clear" w:color="auto" w:fill="auto"/>
          </w:tcPr>
          <w:p w14:paraId="1BEC1E06" w14:textId="4EB0E086" w:rsidR="00DC6BA5" w:rsidRDefault="00524FCF" w:rsidP="001F6DAE">
            <w:pPr>
              <w:spacing w:line="240" w:lineRule="auto"/>
              <w:rPr>
                <w:rFonts w:ascii="DM Sans" w:hAnsi="DM Sans"/>
                <w:iCs w:val="0"/>
                <w:color w:val="000000" w:themeColor="text1"/>
                <w:sz w:val="22"/>
                <w:szCs w:val="22"/>
              </w:rPr>
            </w:pPr>
            <w:r>
              <w:rPr>
                <w:rFonts w:ascii="DM Sans" w:hAnsi="DM Sans"/>
                <w:iCs w:val="0"/>
                <w:color w:val="000000" w:themeColor="text1"/>
                <w:sz w:val="22"/>
                <w:szCs w:val="22"/>
              </w:rPr>
              <w:t>Tur</w:t>
            </w:r>
          </w:p>
          <w:p w14:paraId="5B02BF66" w14:textId="7F91DB26" w:rsidR="00F37DFB" w:rsidRPr="00B5316F" w:rsidRDefault="62D99A97" w:rsidP="001F6DAE">
            <w:pPr>
              <w:spacing w:line="240" w:lineRule="auto"/>
              <w:rPr>
                <w:rFonts w:ascii="DM Sans" w:hAnsi="DM Sans"/>
                <w:iCs w:val="0"/>
                <w:color w:val="000000" w:themeColor="text1"/>
                <w:sz w:val="22"/>
                <w:szCs w:val="22"/>
              </w:rPr>
            </w:pPr>
            <w:r w:rsidRPr="404DDAFC">
              <w:rPr>
                <w:rFonts w:ascii="DM Sans" w:hAnsi="DM Sans"/>
                <w:color w:val="000000" w:themeColor="text1"/>
                <w:sz w:val="22"/>
                <w:szCs w:val="22"/>
              </w:rPr>
              <w:t>(</w:t>
            </w:r>
            <w:r w:rsidR="00F37DFB" w:rsidRPr="00B5316F">
              <w:rPr>
                <w:rFonts w:ascii="DM Sans" w:hAnsi="DM Sans"/>
                <w:color w:val="000000" w:themeColor="text1"/>
                <w:sz w:val="22"/>
                <w:szCs w:val="22"/>
              </w:rPr>
              <w:t>Pause i oktober og mars</w:t>
            </w:r>
            <w:r w:rsidR="64FC2C17" w:rsidRPr="404DDAFC">
              <w:rPr>
                <w:rFonts w:ascii="DM Sans" w:hAnsi="DM Sans"/>
                <w:color w:val="000000" w:themeColor="text1"/>
                <w:sz w:val="22"/>
                <w:szCs w:val="22"/>
              </w:rPr>
              <w:t>.</w:t>
            </w:r>
            <w:r w:rsidR="4A195B93" w:rsidRPr="404DDAFC">
              <w:rPr>
                <w:rFonts w:ascii="DM Sans" w:hAnsi="DM Sans"/>
                <w:color w:val="000000" w:themeColor="text1"/>
                <w:sz w:val="22"/>
                <w:szCs w:val="22"/>
              </w:rPr>
              <w:t>)</w:t>
            </w:r>
          </w:p>
          <w:p w14:paraId="1375A032" w14:textId="77777777" w:rsidR="00F37DFB" w:rsidRPr="00C1604F" w:rsidRDefault="00061D38" w:rsidP="001F6DAE">
            <w:pPr>
              <w:rPr>
                <w:rFonts w:ascii="DM Sans" w:hAnsi="DM Sans"/>
                <w:color w:val="000000" w:themeColor="text1"/>
                <w:sz w:val="22"/>
                <w:szCs w:val="28"/>
              </w:rPr>
            </w:pPr>
            <w:hyperlink r:id="rId39" w:history="1">
              <w:r w:rsidR="00F37DFB" w:rsidRPr="00184FEA">
                <w:rPr>
                  <w:rStyle w:val="Hyperkopling"/>
                  <w:rFonts w:ascii="DM Sans" w:hAnsi="DM Sans"/>
                  <w:color w:val="000000" w:themeColor="text1"/>
                  <w:sz w:val="22"/>
                  <w:szCs w:val="22"/>
                </w:rPr>
                <w:t>www.bulkenturmarsj.com</w:t>
              </w:r>
            </w:hyperlink>
          </w:p>
        </w:tc>
      </w:tr>
      <w:tr w:rsidR="00AC2E98" w14:paraId="7BC183AF" w14:textId="77777777" w:rsidTr="001F6DAE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7" w:type="dxa"/>
            <w:tcBorders>
              <w:right w:val="single" w:sz="4" w:space="0" w:color="EBE6D6"/>
            </w:tcBorders>
            <w:shd w:val="clear" w:color="auto" w:fill="auto"/>
          </w:tcPr>
          <w:p w14:paraId="2BAE527D" w14:textId="49E5D56C" w:rsidR="00AC2E98" w:rsidRDefault="00061D38" w:rsidP="001F6DAE">
            <w:pPr>
              <w:spacing w:line="240" w:lineRule="auto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>
              <w:rPr>
                <w:rFonts w:ascii="DM Sans" w:eastAsiaTheme="minorHAnsi" w:hAnsi="DM Sans" w:cstheme="minorBidi"/>
                <w:b w:val="0"/>
                <w:iCs w:val="0"/>
                <w:color w:val="000000" w:themeColor="text1"/>
                <w:sz w:val="22"/>
                <w:szCs w:val="22"/>
              </w:rPr>
              <w:pict w14:anchorId="11396C06">
                <v:rect id="_x0000_i1026" style="width:0;height:1.5pt" o:hralign="center" o:hrstd="t" o:hr="t" fillcolor="#a0a0a0" stroked="f"/>
              </w:pict>
            </w:r>
          </w:p>
        </w:tc>
        <w:tc>
          <w:tcPr>
            <w:tcW w:w="2206" w:type="dxa"/>
            <w:tcBorders>
              <w:left w:val="single" w:sz="4" w:space="0" w:color="EBE6D6"/>
            </w:tcBorders>
            <w:shd w:val="clear" w:color="auto" w:fill="auto"/>
          </w:tcPr>
          <w:p w14:paraId="599F4B18" w14:textId="0A176CF5" w:rsidR="00AC2E98" w:rsidRPr="00184FEA" w:rsidRDefault="00061D38" w:rsidP="001F6DA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DM Sans" w:hAnsi="DM Sans"/>
                <w:color w:val="000000" w:themeColor="text1"/>
                <w:sz w:val="22"/>
                <w:szCs w:val="22"/>
              </w:rPr>
              <w:pict w14:anchorId="2E944B3F">
                <v:rect id="_x0000_i1027" style="width:0;height:1.5pt" o:hralign="center" o:hrstd="t" o:hr="t" fillcolor="#a0a0a0" stroked="f"/>
              </w:pict>
            </w:r>
          </w:p>
        </w:tc>
        <w:tc>
          <w:tcPr>
            <w:tcW w:w="2559" w:type="dxa"/>
            <w:shd w:val="clear" w:color="auto" w:fill="auto"/>
          </w:tcPr>
          <w:p w14:paraId="4F10AEB6" w14:textId="3B52B221" w:rsidR="00AC2E98" w:rsidRPr="00196840" w:rsidRDefault="00061D38" w:rsidP="001F6DA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>
              <w:rPr>
                <w:rFonts w:ascii="DM Sans" w:hAnsi="DM Sans"/>
                <w:color w:val="000000" w:themeColor="text1"/>
                <w:sz w:val="22"/>
                <w:szCs w:val="22"/>
              </w:rPr>
              <w:pict w14:anchorId="68F287DA">
                <v:rect id="_x0000_i1028" style="width:0;height:1.5pt" o:hralign="center" o:hrstd="t" o:hr="t" fillcolor="#a0a0a0" stroked="f"/>
              </w:pict>
            </w:r>
          </w:p>
        </w:tc>
        <w:tc>
          <w:tcPr>
            <w:tcW w:w="3027" w:type="dxa"/>
            <w:tcBorders>
              <w:right w:val="single" w:sz="4" w:space="0" w:color="EBE6D6"/>
            </w:tcBorders>
            <w:shd w:val="clear" w:color="auto" w:fill="auto"/>
          </w:tcPr>
          <w:p w14:paraId="4E0B5189" w14:textId="4770DF4E" w:rsidR="00AC2E98" w:rsidRPr="00184FEA" w:rsidRDefault="00061D38" w:rsidP="001F6DA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DM Sans" w:hAnsi="DM Sans"/>
                <w:color w:val="000000" w:themeColor="text1"/>
                <w:sz w:val="22"/>
                <w:szCs w:val="22"/>
              </w:rPr>
              <w:pict w14:anchorId="6C2E4DF0">
                <v:rect id="_x0000_i1029" style="width:0;height:1.5pt" o:hralign="center" o:hrstd="t" o:hr="t" fillcolor="#a0a0a0" stroked="f"/>
              </w:pic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24" w:type="dxa"/>
            <w:tcBorders>
              <w:left w:val="single" w:sz="4" w:space="0" w:color="EBE6D6"/>
            </w:tcBorders>
            <w:shd w:val="clear" w:color="auto" w:fill="auto"/>
          </w:tcPr>
          <w:p w14:paraId="2343D14F" w14:textId="44F93249" w:rsidR="00AC2E98" w:rsidRDefault="00061D38" w:rsidP="001F6DAE">
            <w:pPr>
              <w:spacing w:line="240" w:lineRule="auto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>
              <w:rPr>
                <w:rFonts w:ascii="DM Sans" w:eastAsiaTheme="minorHAnsi" w:hAnsi="DM Sans" w:cstheme="minorBidi"/>
                <w:iCs w:val="0"/>
                <w:color w:val="000000" w:themeColor="text1"/>
                <w:sz w:val="22"/>
                <w:szCs w:val="22"/>
              </w:rPr>
              <w:pict w14:anchorId="1ECD4C6A">
                <v:rect id="_x0000_i1030" style="width:0;height:1.5pt" o:hralign="center" o:hrstd="t" o:hr="t" fillcolor="#a0a0a0" stroked="f"/>
              </w:pict>
            </w:r>
          </w:p>
        </w:tc>
      </w:tr>
    </w:tbl>
    <w:p w14:paraId="27ECC169" w14:textId="5ECAD5C1" w:rsidR="00F911EC" w:rsidRPr="00C36C5E" w:rsidRDefault="00324C91" w:rsidP="00FE72B1">
      <w:pPr>
        <w:spacing w:line="240" w:lineRule="auto"/>
        <w:rPr>
          <w:rFonts w:ascii="DM sans bold" w:hAnsi="DM sans bold"/>
          <w:b/>
          <w:bCs/>
          <w:color w:val="FFFFFF" w:themeColor="background1"/>
          <w:sz w:val="44"/>
          <w:szCs w:val="44"/>
        </w:rPr>
      </w:pPr>
      <w:r>
        <w:rPr>
          <w:rFonts w:ascii="DM sans bold" w:hAnsi="DM sans bold"/>
          <w:b/>
          <w:bCs/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7E6A3053" wp14:editId="6DF56058">
                <wp:simplePos x="0" y="0"/>
                <wp:positionH relativeFrom="column">
                  <wp:posOffset>-186055</wp:posOffset>
                </wp:positionH>
                <wp:positionV relativeFrom="page">
                  <wp:posOffset>596900</wp:posOffset>
                </wp:positionV>
                <wp:extent cx="9631680" cy="6815455"/>
                <wp:effectExtent l="0" t="0" r="7620" b="4445"/>
                <wp:wrapNone/>
                <wp:docPr id="94" name="Rektangel: Avrunda hjørn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1680" cy="6815455"/>
                        </a:xfrm>
                        <a:prstGeom prst="roundRect">
                          <a:avLst>
                            <a:gd name="adj" fmla="val 398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A2A959" w14:textId="77777777" w:rsidR="009C5D4C" w:rsidRDefault="009C5D4C" w:rsidP="009C5D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6A3053" id="Rektangel: Avrunda hjørne 94" o:spid="_x0000_s1034" style="position:absolute;margin-left:-14.65pt;margin-top:47pt;width:758.4pt;height:536.65pt;z-index:-25164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arcsize="26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" fillcolor="white [3212]" stroked="f" strokeweight="1pt">
                <v:stroke joinstyle="miter"/>
                <v:textbox>
                  <w:txbxContent>
                    <w:p w14:paraId="30A2A959" w14:textId="77777777" w:rsidR="009C5D4C" w:rsidRDefault="009C5D4C" w:rsidP="009C5D4C">
                      <w:pPr>
                        <w:jc w:val="center"/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06475A">
        <w:rPr>
          <w:rFonts w:ascii="Times New Roman" w:hAnsi="Times New Roman" w:cs="Times New Roman"/>
          <w:noProof/>
          <w:sz w:val="24"/>
          <w:lang w:eastAsia="nn-NO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07BC704" wp14:editId="6BE0E2A1">
                <wp:simplePos x="0" y="0"/>
                <wp:positionH relativeFrom="column">
                  <wp:posOffset>1194434</wp:posOffset>
                </wp:positionH>
                <wp:positionV relativeFrom="paragraph">
                  <wp:posOffset>-46989</wp:posOffset>
                </wp:positionV>
                <wp:extent cx="7597775" cy="45719"/>
                <wp:effectExtent l="0" t="19050" r="0" b="12065"/>
                <wp:wrapNone/>
                <wp:docPr id="27" name="Tekstbok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7597775" cy="45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65DD4" w14:textId="09CEC068" w:rsidR="0057281A" w:rsidRDefault="0057281A" w:rsidP="009C5D4C">
                            <w:pPr>
                              <w:jc w:val="center"/>
                              <w:rPr>
                                <w:rFonts w:ascii="DM Sans italic" w:hAnsi="DM Sans italic"/>
                                <w:sz w:val="2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BC704" id="Tekstboks 27" o:spid="_x0000_s1035" type="#_x0000_t202" style="position:absolute;margin-left:94.05pt;margin-top:-3.7pt;width:598.25pt;height:3.6pt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" filled="f" stroked="f" strokeweight=".5pt">
                <v:textbox>
                  <w:txbxContent>
                    <w:p w14:paraId="0AA65DD4" w14:textId="09CEC068" w:rsidR="0057281A" w:rsidRDefault="0057281A" w:rsidP="009C5D4C">
                      <w:pPr>
                        <w:jc w:val="center"/>
                        <w:rPr>
                          <w:rFonts w:ascii="DM Sans italic" w:hAnsi="DM Sans italic"/>
                          <w:sz w:val="2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36B5">
        <w:rPr>
          <w:rFonts w:ascii="DM Sans" w:hAnsi="DM Sans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0AB003CD" wp14:editId="4571610D">
                <wp:simplePos x="0" y="0"/>
                <wp:positionH relativeFrom="column">
                  <wp:posOffset>-767798</wp:posOffset>
                </wp:positionH>
                <wp:positionV relativeFrom="page">
                  <wp:posOffset>-63610</wp:posOffset>
                </wp:positionV>
                <wp:extent cx="11060265" cy="7887141"/>
                <wp:effectExtent l="0" t="0" r="8255" b="0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0265" cy="78871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B728E" id="Rektangel 1" o:spid="_x0000_s1026" style="position:absolute;margin-left:-60.45pt;margin-top:-5pt;width:870.9pt;height:621.05pt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" fillcolor="white [3212]" stroked="f" strokeweight="1pt">
                <w10:wrap anchory="page"/>
              </v:rect>
            </w:pict>
          </mc:Fallback>
        </mc:AlternateContent>
      </w:r>
    </w:p>
    <w:p w14:paraId="23A5708A" w14:textId="30AA22B9" w:rsidR="00365B43" w:rsidRDefault="00365B43" w:rsidP="00365B43"/>
    <w:tbl>
      <w:tblPr>
        <w:tblStyle w:val="Listetabell7fargerikuthevingsfarge6"/>
        <w:tblW w:w="14601" w:type="dxa"/>
        <w:tblLook w:val="05A0" w:firstRow="1" w:lastRow="0" w:firstColumn="1" w:lastColumn="1" w:noHBand="0" w:noVBand="1"/>
      </w:tblPr>
      <w:tblGrid>
        <w:gridCol w:w="2257"/>
        <w:gridCol w:w="153"/>
        <w:gridCol w:w="2062"/>
        <w:gridCol w:w="64"/>
        <w:gridCol w:w="2127"/>
        <w:gridCol w:w="326"/>
        <w:gridCol w:w="2790"/>
        <w:gridCol w:w="347"/>
        <w:gridCol w:w="4475"/>
      </w:tblGrid>
      <w:tr w:rsidR="007475CE" w:rsidRPr="0056290E" w14:paraId="61F10364" w14:textId="77777777" w:rsidTr="00A54B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57" w:type="dxa"/>
            <w:tcBorders>
              <w:bottom w:val="single" w:sz="4" w:space="0" w:color="EBE6D6"/>
              <w:right w:val="single" w:sz="4" w:space="0" w:color="EBE6D6"/>
            </w:tcBorders>
            <w:shd w:val="clear" w:color="auto" w:fill="auto"/>
          </w:tcPr>
          <w:p w14:paraId="71CF9401" w14:textId="6672D876" w:rsidR="007475CE" w:rsidRPr="00184FEA" w:rsidRDefault="000C1E8B" w:rsidP="00AC2E98">
            <w:pPr>
              <w:spacing w:line="240" w:lineRule="auto"/>
              <w:jc w:val="left"/>
              <w:rPr>
                <w:rFonts w:ascii="DM Sans" w:hAnsi="DM Sans"/>
                <w:b w:val="0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   </w:t>
            </w:r>
            <w:r w:rsidR="007475CE" w:rsidRPr="00184FEA">
              <w:rPr>
                <w:rFonts w:ascii="DM Sans" w:hAnsi="DM Sans"/>
                <w:color w:val="000000" w:themeColor="text1"/>
                <w:sz w:val="22"/>
                <w:szCs w:val="22"/>
              </w:rPr>
              <w:t>GÅ DEG GLAD</w:t>
            </w:r>
          </w:p>
          <w:p w14:paraId="436DDA75" w14:textId="77777777" w:rsidR="007475CE" w:rsidRPr="00184FEA" w:rsidRDefault="007475CE" w:rsidP="00184FEA">
            <w:pPr>
              <w:spacing w:line="240" w:lineRule="auto"/>
              <w:jc w:val="center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 w:rsidRPr="00184FEA">
              <w:rPr>
                <w:rFonts w:ascii="DM Sans" w:hAnsi="DM Sans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2AC1DED8" wp14:editId="1B0294DA">
                  <wp:extent cx="945769" cy="597877"/>
                  <wp:effectExtent l="0" t="0" r="6985" b="0"/>
                  <wp:docPr id="125" name="Bilete 125" descr="Voss frivilligsentral - Nabobeino - VOSS Frivilligsent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oss frivilligsentral - Nabobeino - VOSS Frivilligsent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297" cy="61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5" w:type="dxa"/>
            <w:gridSpan w:val="2"/>
            <w:tcBorders>
              <w:left w:val="single" w:sz="4" w:space="0" w:color="EBE6D6"/>
              <w:bottom w:val="single" w:sz="4" w:space="0" w:color="EBE6D6"/>
            </w:tcBorders>
            <w:shd w:val="clear" w:color="auto" w:fill="auto"/>
          </w:tcPr>
          <w:p w14:paraId="49B9F802" w14:textId="77777777" w:rsidR="006A3B50" w:rsidRDefault="007475CE" w:rsidP="00184FEA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 w:val="0"/>
                <w:bCs/>
                <w:iCs w:val="0"/>
                <w:color w:val="000000" w:themeColor="text1"/>
                <w:sz w:val="22"/>
                <w:szCs w:val="22"/>
              </w:rPr>
            </w:pPr>
            <w:r w:rsidRPr="00184FEA">
              <w:rPr>
                <w:rFonts w:ascii="DM Sans" w:hAnsi="DM Sans"/>
                <w:bCs/>
                <w:color w:val="000000" w:themeColor="text1"/>
                <w:sz w:val="22"/>
                <w:szCs w:val="22"/>
              </w:rPr>
              <w:t xml:space="preserve">Onsdag </w:t>
            </w:r>
          </w:p>
          <w:p w14:paraId="275AD73B" w14:textId="36969409" w:rsidR="007475CE" w:rsidRPr="00184FEA" w:rsidRDefault="007475CE" w:rsidP="00184FEA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 w:val="0"/>
                <w:bCs/>
                <w:color w:val="000000" w:themeColor="text1"/>
                <w:sz w:val="22"/>
                <w:szCs w:val="22"/>
              </w:rPr>
            </w:pPr>
            <w:r w:rsidRPr="00184FEA">
              <w:rPr>
                <w:rFonts w:ascii="DM Sans" w:hAnsi="DM Sans"/>
                <w:bCs/>
                <w:color w:val="000000" w:themeColor="text1"/>
                <w:sz w:val="22"/>
                <w:szCs w:val="22"/>
              </w:rPr>
              <w:t>kl. 12</w:t>
            </w:r>
            <w:r w:rsidR="00F21990">
              <w:rPr>
                <w:rFonts w:ascii="DM Sans" w:hAnsi="DM Sans"/>
                <w:bCs/>
                <w:color w:val="000000" w:themeColor="text1"/>
                <w:sz w:val="22"/>
                <w:szCs w:val="22"/>
              </w:rPr>
              <w:t>.30</w:t>
            </w:r>
          </w:p>
        </w:tc>
        <w:tc>
          <w:tcPr>
            <w:tcW w:w="2517" w:type="dxa"/>
            <w:gridSpan w:val="3"/>
            <w:tcBorders>
              <w:bottom w:val="single" w:sz="4" w:space="0" w:color="EBE6D6"/>
            </w:tcBorders>
            <w:shd w:val="clear" w:color="auto" w:fill="auto"/>
          </w:tcPr>
          <w:p w14:paraId="62FFBCD6" w14:textId="50BD7D2B" w:rsidR="007475CE" w:rsidRPr="00184FEA" w:rsidRDefault="007475CE" w:rsidP="00184FEA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 w:val="0"/>
                <w:bCs/>
                <w:color w:val="000000" w:themeColor="text1"/>
                <w:sz w:val="22"/>
                <w:szCs w:val="22"/>
              </w:rPr>
            </w:pPr>
            <w:r w:rsidRPr="00184FEA">
              <w:rPr>
                <w:rFonts w:ascii="DM Sans" w:hAnsi="DM Sans"/>
                <w:b w:val="0"/>
                <w:bCs/>
                <w:color w:val="000000" w:themeColor="text1"/>
                <w:sz w:val="22"/>
                <w:szCs w:val="22"/>
              </w:rPr>
              <w:t xml:space="preserve">Oppmøte i </w:t>
            </w:r>
            <w:proofErr w:type="spellStart"/>
            <w:r w:rsidRPr="00184FEA">
              <w:rPr>
                <w:rFonts w:ascii="DM Sans" w:hAnsi="DM Sans"/>
                <w:b w:val="0"/>
                <w:bCs/>
                <w:color w:val="000000" w:themeColor="text1"/>
                <w:sz w:val="22"/>
                <w:szCs w:val="22"/>
              </w:rPr>
              <w:t>Bjørgatun</w:t>
            </w:r>
            <w:proofErr w:type="spellEnd"/>
          </w:p>
          <w:p w14:paraId="07FC45BF" w14:textId="77777777" w:rsidR="007475CE" w:rsidRPr="00184FEA" w:rsidRDefault="007475CE" w:rsidP="00184FEA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</w:p>
        </w:tc>
        <w:tc>
          <w:tcPr>
            <w:tcW w:w="3137" w:type="dxa"/>
            <w:gridSpan w:val="2"/>
            <w:tcBorders>
              <w:bottom w:val="single" w:sz="4" w:space="0" w:color="EBE6D6"/>
              <w:right w:val="single" w:sz="4" w:space="0" w:color="EBE6D6"/>
            </w:tcBorders>
            <w:shd w:val="clear" w:color="auto" w:fill="auto"/>
          </w:tcPr>
          <w:p w14:paraId="740C685B" w14:textId="61B741F8" w:rsidR="007475CE" w:rsidRPr="00184FEA" w:rsidRDefault="007475CE" w:rsidP="00184FEA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 w:val="0"/>
                <w:bCs/>
                <w:color w:val="000000" w:themeColor="text1"/>
                <w:sz w:val="22"/>
                <w:szCs w:val="22"/>
              </w:rPr>
            </w:pPr>
            <w:r w:rsidRPr="00184FEA">
              <w:rPr>
                <w:rFonts w:ascii="DM Sans" w:hAnsi="DM Sans"/>
                <w:bCs/>
                <w:color w:val="000000" w:themeColor="text1"/>
                <w:sz w:val="22"/>
                <w:szCs w:val="22"/>
              </w:rPr>
              <w:t>Voss Frivilligsentral</w:t>
            </w:r>
          </w:p>
          <w:p w14:paraId="1B0C5F33" w14:textId="42609D8B" w:rsidR="007475CE" w:rsidRPr="00184FEA" w:rsidRDefault="005509BC" w:rsidP="00184FEA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 w:val="0"/>
                <w:bCs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DM Sans" w:hAnsi="DM Sans"/>
                <w:b w:val="0"/>
                <w:bCs/>
                <w:color w:val="000000" w:themeColor="text1"/>
                <w:sz w:val="22"/>
                <w:szCs w:val="22"/>
              </w:rPr>
              <w:t>t</w:t>
            </w:r>
            <w:r w:rsidR="007475CE" w:rsidRPr="00184FEA">
              <w:rPr>
                <w:rFonts w:ascii="DM Sans" w:hAnsi="DM Sans"/>
                <w:b w:val="0"/>
                <w:bCs/>
                <w:color w:val="000000" w:themeColor="text1"/>
                <w:sz w:val="22"/>
                <w:szCs w:val="22"/>
              </w:rPr>
              <w:t>lf</w:t>
            </w:r>
            <w:proofErr w:type="spellEnd"/>
            <w:r w:rsidR="007475CE" w:rsidRPr="00184FEA">
              <w:rPr>
                <w:rFonts w:ascii="DM Sans" w:hAnsi="DM Sans"/>
                <w:b w:val="0"/>
                <w:bCs/>
                <w:color w:val="000000" w:themeColor="text1"/>
                <w:sz w:val="22"/>
                <w:szCs w:val="22"/>
              </w:rPr>
              <w:t>: 971 77</w:t>
            </w:r>
            <w:r w:rsidR="00DE1846">
              <w:rPr>
                <w:rFonts w:ascii="DM Sans" w:hAnsi="DM Sans"/>
                <w:b w:val="0"/>
                <w:bCs/>
                <w:color w:val="000000" w:themeColor="text1"/>
                <w:sz w:val="22"/>
                <w:szCs w:val="22"/>
              </w:rPr>
              <w:t> </w:t>
            </w:r>
            <w:r w:rsidR="007475CE" w:rsidRPr="00184FEA">
              <w:rPr>
                <w:rFonts w:ascii="DM Sans" w:hAnsi="DM Sans"/>
                <w:b w:val="0"/>
                <w:bCs/>
                <w:color w:val="000000" w:themeColor="text1"/>
                <w:sz w:val="22"/>
                <w:szCs w:val="22"/>
              </w:rPr>
              <w:t>985</w:t>
            </w:r>
            <w:r w:rsidR="00DE1846">
              <w:rPr>
                <w:rFonts w:ascii="DM Sans" w:hAnsi="DM Sans"/>
                <w:b w:val="0"/>
                <w:bCs/>
                <w:color w:val="000000" w:themeColor="text1"/>
                <w:sz w:val="22"/>
                <w:szCs w:val="22"/>
              </w:rPr>
              <w:t>/ 419</w:t>
            </w:r>
            <w:r w:rsidR="001B1327">
              <w:rPr>
                <w:rFonts w:ascii="DM Sans" w:hAnsi="DM Sans"/>
                <w:b w:val="0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DE1846">
              <w:rPr>
                <w:rFonts w:ascii="DM Sans" w:hAnsi="DM Sans"/>
                <w:b w:val="0"/>
                <w:bCs/>
                <w:color w:val="000000" w:themeColor="text1"/>
                <w:sz w:val="22"/>
                <w:szCs w:val="22"/>
              </w:rPr>
              <w:t>05</w:t>
            </w:r>
            <w:r w:rsidR="001B1327">
              <w:rPr>
                <w:rFonts w:ascii="DM Sans" w:hAnsi="DM Sans"/>
                <w:b w:val="0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DE1846">
              <w:rPr>
                <w:rFonts w:ascii="DM Sans" w:hAnsi="DM Sans"/>
                <w:b w:val="0"/>
                <w:bCs/>
                <w:color w:val="000000" w:themeColor="text1"/>
                <w:sz w:val="22"/>
                <w:szCs w:val="22"/>
              </w:rPr>
              <w:t>495</w:t>
            </w:r>
          </w:p>
          <w:p w14:paraId="44ACEFFC" w14:textId="182CAC43" w:rsidR="007475CE" w:rsidRPr="00184FEA" w:rsidRDefault="00061D38" w:rsidP="00184FEA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 w:val="0"/>
                <w:bCs/>
                <w:color w:val="000000" w:themeColor="text1"/>
                <w:sz w:val="22"/>
                <w:szCs w:val="22"/>
              </w:rPr>
            </w:pPr>
            <w:hyperlink r:id="rId41" w:history="1">
              <w:r w:rsidR="007475CE" w:rsidRPr="00184FEA">
                <w:rPr>
                  <w:rStyle w:val="Hyperkopling"/>
                  <w:rFonts w:ascii="DM Sans" w:hAnsi="DM Sans"/>
                  <w:b w:val="0"/>
                  <w:bCs/>
                  <w:color w:val="000000" w:themeColor="text1"/>
                  <w:sz w:val="22"/>
                  <w:szCs w:val="22"/>
                </w:rPr>
                <w:t>post@voss.frivilligsentral.no</w:t>
              </w:r>
            </w:hyperlink>
          </w:p>
          <w:p w14:paraId="397F62D3" w14:textId="63CAFFE7" w:rsidR="007475CE" w:rsidRPr="00184FEA" w:rsidRDefault="00061D38" w:rsidP="00184FEA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hyperlink r:id="rId42" w:history="1">
              <w:r w:rsidR="007475CE" w:rsidRPr="00184FEA">
                <w:rPr>
                  <w:rStyle w:val="Hyperkopling"/>
                  <w:rFonts w:ascii="DM Sans" w:hAnsi="DM Sans"/>
                  <w:b w:val="0"/>
                  <w:bCs/>
                  <w:color w:val="000000" w:themeColor="text1"/>
                  <w:sz w:val="22"/>
                  <w:szCs w:val="22"/>
                </w:rPr>
                <w:t>www.voss.frivilligsentral.no</w:t>
              </w:r>
            </w:hyperlink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4475" w:type="dxa"/>
            <w:tcBorders>
              <w:left w:val="single" w:sz="4" w:space="0" w:color="EBE6D6"/>
              <w:bottom w:val="single" w:sz="4" w:space="0" w:color="EBE6D6"/>
            </w:tcBorders>
            <w:shd w:val="clear" w:color="auto" w:fill="auto"/>
          </w:tcPr>
          <w:p w14:paraId="66FF0F0B" w14:textId="753563C0" w:rsidR="007475CE" w:rsidRPr="00184FEA" w:rsidRDefault="007475CE" w:rsidP="00184FEA">
            <w:pPr>
              <w:spacing w:line="240" w:lineRule="auto"/>
              <w:rPr>
                <w:rFonts w:ascii="DM Sans" w:hAnsi="DM Sans"/>
                <w:b w:val="0"/>
                <w:bCs/>
                <w:iCs w:val="0"/>
                <w:color w:val="000000" w:themeColor="text1"/>
                <w:sz w:val="22"/>
                <w:szCs w:val="22"/>
              </w:rPr>
            </w:pPr>
            <w:r w:rsidRPr="00184FEA">
              <w:rPr>
                <w:rFonts w:ascii="DM Sans" w:hAnsi="DM Sans"/>
                <w:b w:val="0"/>
                <w:bCs/>
                <w:iCs w:val="0"/>
                <w:color w:val="000000" w:themeColor="text1"/>
                <w:sz w:val="22"/>
                <w:szCs w:val="22"/>
              </w:rPr>
              <w:t>For alle pensjonistar, t</w:t>
            </w:r>
            <w:r w:rsidRPr="00184FEA">
              <w:rPr>
                <w:rFonts w:ascii="DM Sans" w:hAnsi="DM Sans"/>
                <w:b w:val="0"/>
                <w:bCs/>
                <w:color w:val="000000" w:themeColor="text1"/>
                <w:sz w:val="22"/>
                <w:szCs w:val="22"/>
              </w:rPr>
              <w:t xml:space="preserve">ilpassa etter dagsforma. </w:t>
            </w:r>
            <w:r w:rsidR="0F3741F0" w:rsidRPr="404DDAFC">
              <w:rPr>
                <w:rFonts w:ascii="DM Sans" w:hAnsi="DM Sans"/>
                <w:b w:val="0"/>
                <w:color w:val="000000" w:themeColor="text1"/>
                <w:sz w:val="22"/>
                <w:szCs w:val="22"/>
              </w:rPr>
              <w:t xml:space="preserve">Går tur i </w:t>
            </w:r>
            <w:r w:rsidRPr="00184FEA">
              <w:rPr>
                <w:rFonts w:ascii="DM Sans" w:hAnsi="DM Sans"/>
                <w:b w:val="0"/>
                <w:bCs/>
                <w:color w:val="000000" w:themeColor="text1"/>
                <w:sz w:val="22"/>
                <w:szCs w:val="22"/>
              </w:rPr>
              <w:t xml:space="preserve">Prestegardsmoen. </w:t>
            </w:r>
            <w:r w:rsidR="44654109" w:rsidRPr="404DDAFC">
              <w:rPr>
                <w:rFonts w:ascii="DM Sans" w:hAnsi="DM Sans"/>
                <w:b w:val="0"/>
                <w:color w:val="000000" w:themeColor="text1"/>
                <w:sz w:val="22"/>
                <w:szCs w:val="22"/>
              </w:rPr>
              <w:t xml:space="preserve"> </w:t>
            </w:r>
            <w:r w:rsidR="27CFACB5" w:rsidRPr="404DDAFC">
              <w:rPr>
                <w:rFonts w:ascii="DM Sans" w:hAnsi="DM Sans"/>
                <w:b w:val="0"/>
                <w:color w:val="000000" w:themeColor="text1"/>
                <w:sz w:val="22"/>
                <w:szCs w:val="22"/>
              </w:rPr>
              <w:t>Kaffi, vaflar og sosialt samvær i</w:t>
            </w:r>
            <w:r w:rsidRPr="00184FEA">
              <w:rPr>
                <w:rFonts w:ascii="DM Sans" w:hAnsi="DM Sans"/>
                <w:b w:val="0"/>
                <w:bCs/>
                <w:color w:val="000000" w:themeColor="text1"/>
                <w:sz w:val="22"/>
                <w:szCs w:val="22"/>
              </w:rPr>
              <w:t xml:space="preserve"> Voss Frivilligsentral kl. </w:t>
            </w:r>
            <w:r w:rsidR="44654109" w:rsidRPr="404DDAFC">
              <w:rPr>
                <w:rFonts w:ascii="DM Sans" w:hAnsi="DM Sans"/>
                <w:b w:val="0"/>
                <w:color w:val="000000" w:themeColor="text1"/>
                <w:sz w:val="22"/>
                <w:szCs w:val="22"/>
              </w:rPr>
              <w:t>1</w:t>
            </w:r>
            <w:r w:rsidR="03F2A87F" w:rsidRPr="404DDAFC">
              <w:rPr>
                <w:rFonts w:ascii="DM Sans" w:hAnsi="DM Sans"/>
                <w:b w:val="0"/>
                <w:color w:val="000000" w:themeColor="text1"/>
                <w:sz w:val="22"/>
                <w:szCs w:val="22"/>
              </w:rPr>
              <w:t>2</w:t>
            </w:r>
            <w:r w:rsidR="41F0A127" w:rsidRPr="404DDAFC">
              <w:rPr>
                <w:rFonts w:ascii="DM Sans" w:hAnsi="DM Sans"/>
                <w:b w:val="0"/>
                <w:color w:val="000000" w:themeColor="text1"/>
                <w:sz w:val="22"/>
                <w:szCs w:val="22"/>
              </w:rPr>
              <w:t>.30</w:t>
            </w:r>
            <w:r w:rsidR="6126903C" w:rsidRPr="404DDAFC">
              <w:rPr>
                <w:rFonts w:ascii="DM Sans" w:hAnsi="DM Sans"/>
                <w:b w:val="0"/>
                <w:color w:val="000000" w:themeColor="text1"/>
                <w:sz w:val="22"/>
                <w:szCs w:val="22"/>
              </w:rPr>
              <w:t>.</w:t>
            </w:r>
          </w:p>
        </w:tc>
      </w:tr>
      <w:tr w:rsidR="007475CE" w:rsidRPr="0056290E" w14:paraId="52347000" w14:textId="77777777" w:rsidTr="404DDA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7" w:type="dxa"/>
            <w:tcBorders>
              <w:right w:val="single" w:sz="4" w:space="0" w:color="EBE6D6"/>
            </w:tcBorders>
            <w:shd w:val="clear" w:color="auto" w:fill="auto"/>
          </w:tcPr>
          <w:p w14:paraId="763EFD31" w14:textId="4C25BCDA" w:rsidR="007475CE" w:rsidRPr="00184FEA" w:rsidRDefault="007475CE" w:rsidP="00715A0B">
            <w:pPr>
              <w:spacing w:line="240" w:lineRule="auto"/>
              <w:jc w:val="center"/>
              <w:rPr>
                <w:rFonts w:ascii="DM Sans" w:hAnsi="DM Sans"/>
                <w:b w:val="0"/>
                <w:i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2215" w:type="dxa"/>
            <w:gridSpan w:val="2"/>
            <w:tcBorders>
              <w:left w:val="single" w:sz="4" w:space="0" w:color="EBE6D6"/>
            </w:tcBorders>
            <w:shd w:val="clear" w:color="auto" w:fill="auto"/>
          </w:tcPr>
          <w:p w14:paraId="69843EE7" w14:textId="689B4D4B" w:rsidR="007475CE" w:rsidRPr="00184FEA" w:rsidRDefault="007475CE" w:rsidP="00184FEA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517" w:type="dxa"/>
            <w:gridSpan w:val="3"/>
            <w:shd w:val="clear" w:color="auto" w:fill="auto"/>
          </w:tcPr>
          <w:p w14:paraId="116E18BC" w14:textId="210CFA7D" w:rsidR="007475CE" w:rsidRPr="00184FEA" w:rsidRDefault="007475CE" w:rsidP="00184FEA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</w:p>
        </w:tc>
        <w:tc>
          <w:tcPr>
            <w:tcW w:w="3137" w:type="dxa"/>
            <w:gridSpan w:val="2"/>
            <w:tcBorders>
              <w:right w:val="single" w:sz="4" w:space="0" w:color="EBE6D6"/>
            </w:tcBorders>
            <w:shd w:val="clear" w:color="auto" w:fill="auto"/>
          </w:tcPr>
          <w:p w14:paraId="7DC98962" w14:textId="6537BAF7" w:rsidR="007475CE" w:rsidRPr="00184FEA" w:rsidRDefault="007475CE" w:rsidP="00184FEA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75" w:type="dxa"/>
            <w:tcBorders>
              <w:left w:val="single" w:sz="4" w:space="0" w:color="EBE6D6"/>
            </w:tcBorders>
            <w:shd w:val="clear" w:color="auto" w:fill="auto"/>
          </w:tcPr>
          <w:p w14:paraId="37A864EB" w14:textId="77777777" w:rsidR="007475CE" w:rsidRPr="00184FEA" w:rsidRDefault="007475CE" w:rsidP="00184FEA">
            <w:pPr>
              <w:spacing w:line="240" w:lineRule="auto"/>
              <w:rPr>
                <w:rFonts w:ascii="DM Sans" w:hAnsi="DM Sans"/>
                <w:color w:val="000000" w:themeColor="text1"/>
                <w:sz w:val="22"/>
                <w:szCs w:val="22"/>
              </w:rPr>
            </w:pPr>
          </w:p>
        </w:tc>
      </w:tr>
      <w:tr w:rsidR="007475CE" w:rsidRPr="0056290E" w14:paraId="0ED8B5C4" w14:textId="77777777" w:rsidTr="00CA7054">
        <w:trPr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7" w:type="dxa"/>
            <w:tcBorders>
              <w:right w:val="single" w:sz="4" w:space="0" w:color="EBE6D6"/>
            </w:tcBorders>
            <w:shd w:val="clear" w:color="auto" w:fill="auto"/>
          </w:tcPr>
          <w:p w14:paraId="5C10E5D5" w14:textId="77777777" w:rsidR="007475CE" w:rsidRPr="00184FEA" w:rsidRDefault="007475CE" w:rsidP="00184FEA">
            <w:pPr>
              <w:spacing w:line="240" w:lineRule="auto"/>
              <w:jc w:val="center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 w:rsidRPr="00184FEA">
              <w:rPr>
                <w:rFonts w:ascii="DM Sans" w:hAnsi="DM Sans"/>
                <w:color w:val="000000" w:themeColor="text1"/>
                <w:sz w:val="22"/>
                <w:szCs w:val="22"/>
              </w:rPr>
              <w:t>SENIORGRUPPA</w:t>
            </w:r>
          </w:p>
          <w:p w14:paraId="0F4DF8EB" w14:textId="77777777" w:rsidR="007475CE" w:rsidRPr="00184FEA" w:rsidRDefault="44654109" w:rsidP="00184FEA">
            <w:pPr>
              <w:spacing w:line="240" w:lineRule="auto"/>
              <w:jc w:val="center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264BE7E" wp14:editId="2F2FA5C2">
                  <wp:extent cx="691662" cy="696283"/>
                  <wp:effectExtent l="0" t="0" r="0" b="8890"/>
                  <wp:docPr id="1025" name="Bilete 1025" descr="Den Norske Turistforening –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ete 1025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62" cy="69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5" w:type="dxa"/>
            <w:gridSpan w:val="2"/>
            <w:tcBorders>
              <w:left w:val="single" w:sz="4" w:space="0" w:color="EBE6D6"/>
            </w:tcBorders>
            <w:shd w:val="clear" w:color="auto" w:fill="auto"/>
          </w:tcPr>
          <w:p w14:paraId="3D530F5C" w14:textId="77777777" w:rsidR="007475CE" w:rsidRPr="00271644" w:rsidRDefault="007475CE" w:rsidP="00184FEA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 w:rsidRPr="00271644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Vinterhalvåret: </w:t>
            </w:r>
          </w:p>
          <w:p w14:paraId="36811AE8" w14:textId="467CD11E" w:rsidR="007475CE" w:rsidRPr="00184FEA" w:rsidRDefault="007475CE" w:rsidP="00184FEA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color w:val="000000" w:themeColor="text1"/>
                <w:sz w:val="22"/>
                <w:szCs w:val="22"/>
              </w:rPr>
            </w:pPr>
            <w:r w:rsidRPr="404DDAFC">
              <w:rPr>
                <w:rFonts w:ascii="DM Sans" w:hAnsi="DM Sans"/>
                <w:b/>
                <w:color w:val="000000" w:themeColor="text1"/>
                <w:sz w:val="22"/>
                <w:szCs w:val="22"/>
              </w:rPr>
              <w:t>Onsdag kl. 10</w:t>
            </w:r>
            <w:r w:rsidR="002A6A6F">
              <w:rPr>
                <w:rFonts w:ascii="DM Sans" w:hAnsi="DM Sans"/>
                <w:b/>
                <w:color w:val="000000" w:themeColor="text1"/>
                <w:sz w:val="22"/>
                <w:szCs w:val="22"/>
              </w:rPr>
              <w:t>.00</w:t>
            </w:r>
            <w:r w:rsidRPr="404DDAFC">
              <w:rPr>
                <w:rFonts w:ascii="DM Sans" w:hAnsi="DM Sans"/>
                <w:b/>
                <w:color w:val="000000" w:themeColor="text1"/>
                <w:sz w:val="22"/>
                <w:szCs w:val="22"/>
              </w:rPr>
              <w:t xml:space="preserve"> </w:t>
            </w:r>
          </w:p>
          <w:p w14:paraId="11F211FF" w14:textId="07B40878" w:rsidR="007475CE" w:rsidRPr="00184FEA" w:rsidRDefault="007475CE" w:rsidP="00184FEA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color w:val="000000" w:themeColor="text1"/>
                <w:sz w:val="22"/>
                <w:szCs w:val="22"/>
              </w:rPr>
            </w:pPr>
            <w:r w:rsidRPr="00271644">
              <w:rPr>
                <w:rFonts w:ascii="DM Sans" w:hAnsi="DM Sans"/>
                <w:color w:val="000000" w:themeColor="text1"/>
                <w:sz w:val="22"/>
                <w:szCs w:val="22"/>
              </w:rPr>
              <w:t>S</w:t>
            </w:r>
            <w:r w:rsidR="00B5316F" w:rsidRPr="00271644">
              <w:rPr>
                <w:rFonts w:ascii="DM Sans" w:hAnsi="DM Sans"/>
                <w:color w:val="000000" w:themeColor="text1"/>
                <w:sz w:val="22"/>
                <w:szCs w:val="22"/>
              </w:rPr>
              <w:t>u</w:t>
            </w:r>
            <w:r w:rsidRPr="00271644">
              <w:rPr>
                <w:rFonts w:ascii="DM Sans" w:hAnsi="DM Sans"/>
                <w:color w:val="000000" w:themeColor="text1"/>
                <w:sz w:val="22"/>
                <w:szCs w:val="22"/>
              </w:rPr>
              <w:t>marhalvåret:</w:t>
            </w:r>
            <w:r w:rsidRPr="404DDAFC">
              <w:rPr>
                <w:rFonts w:ascii="DM Sans" w:hAnsi="DM Sans"/>
                <w:b/>
                <w:color w:val="000000" w:themeColor="text1"/>
                <w:sz w:val="22"/>
                <w:szCs w:val="22"/>
              </w:rPr>
              <w:t xml:space="preserve"> Onsdag kl. 18</w:t>
            </w:r>
            <w:r w:rsidR="002A6A6F">
              <w:rPr>
                <w:rFonts w:ascii="DM Sans" w:hAnsi="DM Sans"/>
                <w:b/>
                <w:color w:val="000000" w:themeColor="text1"/>
                <w:sz w:val="22"/>
                <w:szCs w:val="22"/>
              </w:rPr>
              <w:t>.00</w:t>
            </w:r>
          </w:p>
          <w:p w14:paraId="0EA923B4" w14:textId="663E6D54" w:rsidR="007475CE" w:rsidRPr="00184FEA" w:rsidRDefault="007475CE" w:rsidP="00184FEA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color w:val="000000" w:themeColor="text1"/>
                <w:sz w:val="22"/>
                <w:szCs w:val="22"/>
              </w:rPr>
            </w:pPr>
            <w:r w:rsidRPr="404DDAFC">
              <w:rPr>
                <w:rFonts w:ascii="DM Sans" w:hAnsi="DM Sans"/>
                <w:b/>
                <w:color w:val="000000" w:themeColor="text1"/>
                <w:sz w:val="22"/>
                <w:szCs w:val="22"/>
              </w:rPr>
              <w:t xml:space="preserve">Sundag kl. </w:t>
            </w:r>
            <w:r w:rsidR="002A6A6F">
              <w:rPr>
                <w:rFonts w:ascii="DM Sans" w:hAnsi="DM Sans"/>
                <w:b/>
                <w:color w:val="000000" w:themeColor="text1"/>
                <w:sz w:val="22"/>
                <w:szCs w:val="22"/>
              </w:rPr>
              <w:t>0</w:t>
            </w:r>
            <w:r w:rsidRPr="404DDAFC">
              <w:rPr>
                <w:rFonts w:ascii="DM Sans" w:hAnsi="DM Sans"/>
                <w:b/>
                <w:color w:val="000000" w:themeColor="text1"/>
                <w:sz w:val="22"/>
                <w:szCs w:val="22"/>
              </w:rPr>
              <w:t>9</w:t>
            </w:r>
            <w:r w:rsidR="002A6A6F">
              <w:rPr>
                <w:rFonts w:ascii="DM Sans" w:hAnsi="DM Sans"/>
                <w:b/>
                <w:color w:val="000000" w:themeColor="text1"/>
                <w:sz w:val="22"/>
                <w:szCs w:val="22"/>
              </w:rPr>
              <w:t>.00</w:t>
            </w:r>
          </w:p>
        </w:tc>
        <w:tc>
          <w:tcPr>
            <w:tcW w:w="2517" w:type="dxa"/>
            <w:gridSpan w:val="3"/>
            <w:shd w:val="clear" w:color="auto" w:fill="auto"/>
          </w:tcPr>
          <w:p w14:paraId="09CB6F7C" w14:textId="7D4C78A2" w:rsidR="007475CE" w:rsidRPr="00B5278E" w:rsidRDefault="007475CE" w:rsidP="00184FEA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Cs/>
                <w:color w:val="000000" w:themeColor="text1"/>
                <w:sz w:val="22"/>
                <w:szCs w:val="22"/>
              </w:rPr>
            </w:pPr>
            <w:r w:rsidRPr="00B5278E">
              <w:rPr>
                <w:rFonts w:ascii="DM Sans" w:hAnsi="DM Sans"/>
                <w:bCs/>
                <w:color w:val="000000" w:themeColor="text1"/>
                <w:sz w:val="22"/>
                <w:szCs w:val="22"/>
              </w:rPr>
              <w:t>Oppmøte på HMV</w:t>
            </w:r>
          </w:p>
          <w:p w14:paraId="5C809946" w14:textId="77777777" w:rsidR="007475CE" w:rsidRPr="00B5278E" w:rsidRDefault="007475CE" w:rsidP="00184FEA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Cs/>
                <w:color w:val="000000" w:themeColor="text1"/>
                <w:sz w:val="22"/>
                <w:szCs w:val="22"/>
              </w:rPr>
            </w:pPr>
            <w:r w:rsidRPr="00B5278E">
              <w:rPr>
                <w:rFonts w:ascii="DM Sans" w:hAnsi="DM Sans"/>
                <w:bCs/>
                <w:color w:val="000000" w:themeColor="text1"/>
                <w:sz w:val="22"/>
                <w:szCs w:val="22"/>
              </w:rPr>
              <w:t>Esso-stasjonen</w:t>
            </w:r>
          </w:p>
          <w:p w14:paraId="4C84F93B" w14:textId="65A056A4" w:rsidR="007475CE" w:rsidRPr="00B5278E" w:rsidRDefault="007475CE" w:rsidP="00184FEA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Cs/>
                <w:color w:val="000000" w:themeColor="text1"/>
                <w:sz w:val="22"/>
                <w:szCs w:val="22"/>
              </w:rPr>
            </w:pPr>
            <w:r w:rsidRPr="00B5278E">
              <w:rPr>
                <w:rFonts w:ascii="DM Sans" w:hAnsi="DM Sans"/>
                <w:bCs/>
                <w:color w:val="000000" w:themeColor="text1"/>
                <w:sz w:val="22"/>
                <w:szCs w:val="22"/>
              </w:rPr>
              <w:t>S</w:t>
            </w:r>
            <w:r w:rsidR="00B5316F" w:rsidRPr="00B5278E">
              <w:rPr>
                <w:rFonts w:ascii="DM Sans" w:hAnsi="DM Sans"/>
                <w:bCs/>
                <w:color w:val="000000" w:themeColor="text1"/>
                <w:sz w:val="22"/>
                <w:szCs w:val="22"/>
              </w:rPr>
              <w:t>u</w:t>
            </w:r>
            <w:r w:rsidRPr="00B5278E">
              <w:rPr>
                <w:rFonts w:ascii="DM Sans" w:hAnsi="DM Sans"/>
                <w:bCs/>
                <w:color w:val="000000" w:themeColor="text1"/>
                <w:sz w:val="22"/>
                <w:szCs w:val="22"/>
              </w:rPr>
              <w:t>marhalvåret:</w:t>
            </w:r>
          </w:p>
          <w:p w14:paraId="245A2E5E" w14:textId="77777777" w:rsidR="007475CE" w:rsidRPr="00184FEA" w:rsidRDefault="007475CE" w:rsidP="00184FEA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color w:val="000000" w:themeColor="text1"/>
                <w:sz w:val="22"/>
                <w:szCs w:val="22"/>
              </w:rPr>
            </w:pPr>
            <w:r w:rsidRPr="00B5278E">
              <w:rPr>
                <w:rFonts w:ascii="DM Sans" w:hAnsi="DM Sans"/>
                <w:bCs/>
                <w:color w:val="000000" w:themeColor="text1"/>
                <w:sz w:val="22"/>
                <w:szCs w:val="22"/>
              </w:rPr>
              <w:t>Oppmøte på Holbergsplass</w:t>
            </w:r>
            <w:r w:rsidRPr="404DDAFC">
              <w:rPr>
                <w:rFonts w:ascii="DM Sans" w:hAnsi="DM Sans"/>
                <w:b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137" w:type="dxa"/>
            <w:gridSpan w:val="2"/>
            <w:tcBorders>
              <w:right w:val="single" w:sz="4" w:space="0" w:color="EBE6D6"/>
            </w:tcBorders>
            <w:shd w:val="clear" w:color="auto" w:fill="auto"/>
          </w:tcPr>
          <w:p w14:paraId="32B18F23" w14:textId="5FC1C170" w:rsidR="007475CE" w:rsidRPr="00184FEA" w:rsidRDefault="007475CE" w:rsidP="00184FEA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</w:pPr>
            <w:r w:rsidRPr="00184FEA"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  <w:t>Voss utferdslag</w:t>
            </w:r>
          </w:p>
          <w:p w14:paraId="60CCF406" w14:textId="2DD9BEC0" w:rsidR="007475CE" w:rsidRPr="00B5278E" w:rsidRDefault="005509BC" w:rsidP="00184FEA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Cs/>
                <w:color w:val="000000" w:themeColor="text1"/>
                <w:sz w:val="22"/>
                <w:szCs w:val="22"/>
              </w:rPr>
            </w:pPr>
            <w:r w:rsidRPr="00B5278E">
              <w:rPr>
                <w:rFonts w:ascii="DM Sans" w:hAnsi="DM Sans"/>
                <w:bCs/>
                <w:color w:val="000000" w:themeColor="text1"/>
                <w:sz w:val="22"/>
                <w:szCs w:val="22"/>
              </w:rPr>
              <w:t>t</w:t>
            </w:r>
            <w:r w:rsidR="007475CE" w:rsidRPr="00B5278E">
              <w:rPr>
                <w:rFonts w:ascii="DM Sans" w:hAnsi="DM Sans"/>
                <w:bCs/>
                <w:color w:val="000000" w:themeColor="text1"/>
                <w:sz w:val="22"/>
                <w:szCs w:val="22"/>
              </w:rPr>
              <w:t>lf. 948 39 239</w:t>
            </w:r>
          </w:p>
          <w:p w14:paraId="31BA80DE" w14:textId="67E9BB98" w:rsidR="007475CE" w:rsidRPr="007C75F5" w:rsidRDefault="00061D38" w:rsidP="00184FEA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kopling"/>
                <w:rFonts w:ascii="DM Sans" w:hAnsi="DM Sans"/>
                <w:bCs/>
                <w:color w:val="000000" w:themeColor="text1"/>
                <w:szCs w:val="20"/>
              </w:rPr>
            </w:pPr>
            <w:hyperlink r:id="rId44">
              <w:r w:rsidR="44654109" w:rsidRPr="007C75F5">
                <w:rPr>
                  <w:rStyle w:val="Hyperkopling"/>
                  <w:rFonts w:ascii="DM Sans" w:hAnsi="DM Sans"/>
                  <w:bCs/>
                  <w:color w:val="000000" w:themeColor="text1"/>
                  <w:szCs w:val="20"/>
                </w:rPr>
                <w:t>voss.utferdslag@visitvoss.no</w:t>
              </w:r>
            </w:hyperlink>
          </w:p>
          <w:p w14:paraId="5AEE93B2" w14:textId="5F2B8E3F" w:rsidR="007475CE" w:rsidRPr="00DD635C" w:rsidRDefault="00061D38" w:rsidP="00184FEA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Cs/>
                <w:color w:val="000000" w:themeColor="text1"/>
                <w:sz w:val="22"/>
                <w:szCs w:val="22"/>
                <w:u w:val="single"/>
              </w:rPr>
            </w:pPr>
            <w:hyperlink r:id="rId45">
              <w:r w:rsidR="4A4B8153" w:rsidRPr="00B5278E">
                <w:rPr>
                  <w:rStyle w:val="Hyperkopling"/>
                  <w:rFonts w:ascii="DM Sans" w:hAnsi="DM Sans"/>
                  <w:bCs/>
                  <w:color w:val="000000" w:themeColor="text1"/>
                  <w:sz w:val="22"/>
                  <w:szCs w:val="22"/>
                </w:rPr>
                <w:t>www.vossutferdslag.no</w:t>
              </w:r>
            </w:hyperlink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475" w:type="dxa"/>
            <w:tcBorders>
              <w:left w:val="single" w:sz="4" w:space="0" w:color="EBE6D6"/>
              <w:bottom w:val="none" w:sz="0" w:space="0" w:color="auto"/>
            </w:tcBorders>
            <w:shd w:val="clear" w:color="auto" w:fill="auto"/>
          </w:tcPr>
          <w:p w14:paraId="0DA505B5" w14:textId="5C98B48D" w:rsidR="007475CE" w:rsidRPr="00743046" w:rsidRDefault="00C3111D" w:rsidP="00184FEA">
            <w:pPr>
              <w:spacing w:line="240" w:lineRule="auto"/>
              <w:rPr>
                <w:rFonts w:ascii="DM Sans" w:hAnsi="DM Sans"/>
                <w:bCs/>
                <w:iCs w:val="0"/>
                <w:color w:val="000000" w:themeColor="text1"/>
                <w:sz w:val="22"/>
                <w:szCs w:val="22"/>
              </w:rPr>
            </w:pPr>
            <w:r w:rsidRPr="00743046">
              <w:rPr>
                <w:rFonts w:ascii="DM Sans" w:hAnsi="DM Sans"/>
                <w:bCs/>
                <w:color w:val="000000" w:themeColor="text1"/>
                <w:sz w:val="22"/>
                <w:szCs w:val="22"/>
              </w:rPr>
              <w:t>S</w:t>
            </w:r>
            <w:r w:rsidR="007475CE" w:rsidRPr="00743046">
              <w:rPr>
                <w:rFonts w:ascii="DM Sans" w:hAnsi="DM Sans"/>
                <w:bCs/>
                <w:color w:val="000000" w:themeColor="text1"/>
                <w:sz w:val="22"/>
                <w:szCs w:val="22"/>
              </w:rPr>
              <w:t xml:space="preserve">kiturar om vinteren, elles vandring og fotturar i variert terreng. Turleiarane er seniorar med mykje erfaring og kunnskap. </w:t>
            </w:r>
            <w:r w:rsidR="00B5316F" w:rsidRPr="00743046">
              <w:rPr>
                <w:rFonts w:ascii="DM Sans" w:hAnsi="DM Sans"/>
                <w:bCs/>
                <w:color w:val="000000" w:themeColor="text1"/>
                <w:sz w:val="22"/>
                <w:szCs w:val="22"/>
              </w:rPr>
              <w:t>Transportkostnadar, elles ingen kostnad for å delta.</w:t>
            </w:r>
          </w:p>
        </w:tc>
      </w:tr>
      <w:tr w:rsidR="00400313" w14:paraId="3809E9A1" w14:textId="77777777" w:rsidTr="00CA705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gridSpan w:val="2"/>
            <w:tcBorders>
              <w:bottom w:val="single" w:sz="4" w:space="0" w:color="auto"/>
              <w:right w:val="single" w:sz="4" w:space="0" w:color="EBE6D6"/>
            </w:tcBorders>
          </w:tcPr>
          <w:p w14:paraId="4F0E1BFA" w14:textId="77777777" w:rsidR="00C20185" w:rsidRPr="00E142F3" w:rsidRDefault="00C20185" w:rsidP="001F6DAE">
            <w:pPr>
              <w:spacing w:before="40" w:line="240" w:lineRule="auto"/>
              <w:jc w:val="center"/>
              <w:rPr>
                <w:rFonts w:ascii="DM Sans" w:hAnsi="DM Sans"/>
                <w:b w:val="0"/>
                <w:iCs w:val="0"/>
                <w:color w:val="auto"/>
                <w:sz w:val="24"/>
              </w:rPr>
            </w:pPr>
            <w:r w:rsidRPr="00E142F3">
              <w:rPr>
                <w:rFonts w:ascii="DM Sans" w:hAnsi="DM Sans"/>
                <w:b w:val="0"/>
                <w:color w:val="auto"/>
                <w:sz w:val="24"/>
              </w:rPr>
              <w:lastRenderedPageBreak/>
              <w:t>SENIOR BOWLING</w:t>
            </w:r>
          </w:p>
          <w:p w14:paraId="6B541877" w14:textId="77777777" w:rsidR="00C20185" w:rsidRPr="00A829A0" w:rsidRDefault="00C20185" w:rsidP="001F6DAE">
            <w:pPr>
              <w:spacing w:line="240" w:lineRule="auto"/>
              <w:jc w:val="center"/>
              <w:rPr>
                <w:rFonts w:ascii="DM Sans" w:hAnsi="DM Sans"/>
                <w:b w:val="0"/>
                <w:color w:val="FF0000"/>
              </w:rPr>
            </w:pPr>
            <w:r w:rsidRPr="00D75CF6">
              <w:rPr>
                <w:rFonts w:ascii="DM Sans" w:hAnsi="DM Sans"/>
                <w:noProof/>
                <w:color w:val="FF0000"/>
              </w:rPr>
              <w:drawing>
                <wp:inline distT="0" distB="0" distL="0" distR="0" wp14:anchorId="6F54A5C5" wp14:editId="4F9F391A">
                  <wp:extent cx="1246766" cy="711066"/>
                  <wp:effectExtent l="0" t="0" r="0" b="0"/>
                  <wp:docPr id="1028" name="Bilete 1028" descr="Voss Bowling - Me er stolte av den fine logoen me har fått... | Faceboo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5F6864-3FFB-415E-9269-B9AD618C32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Voss Bowling - Me er stolte av den fine logoen me har fått... | Facebook">
                            <a:extLst>
                              <a:ext uri="{FF2B5EF4-FFF2-40B4-BE49-F238E27FC236}">
                                <a16:creationId xmlns:a16="http://schemas.microsoft.com/office/drawing/2014/main" id="{2D5F6864-3FFB-415E-9269-B9AD618C325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ackgroundRemoval t="10000" b="90000" l="10000" r="90000">
                                        <a14:foregroundMark x1="43701" y1="37688" x2="44094" y2="46734"/>
                                        <a14:foregroundMark x1="52756" y1="68844" x2="53543" y2="71859"/>
                                        <a14:foregroundMark x1="62598" y1="70854" x2="62598" y2="73367"/>
                                        <a14:foregroundMark x1="68898" y1="70352" x2="68898" y2="71859"/>
                                        <a14:foregroundMark x1="72835" y1="68342" x2="72835" y2="68342"/>
                                        <a14:foregroundMark x1="79921" y1="72362" x2="79921" y2="72362"/>
                                        <a14:foregroundMark x1="49606" y1="71357" x2="49606" y2="71357"/>
                                        <a14:foregroundMark x1="42126" y1="69347" x2="42126" y2="69347"/>
                                        <a14:foregroundMark x1="28740" y1="72864" x2="28740" y2="72864"/>
                                        <a14:foregroundMark x1="33858" y1="71859" x2="33858" y2="71859"/>
                                        <a14:foregroundMark x1="24409" y1="69347" x2="24409" y2="69347"/>
                                        <a14:foregroundMark x1="18110" y1="69347" x2="18110" y2="69347"/>
                                        <a14:foregroundMark x1="59449" y1="21608" x2="59843" y2="22111"/>
                                        <a14:foregroundMark x1="59926" y1="33325" x2="59449" y2="38191"/>
                                        <a14:foregroundMark x1="61024" y1="22111" x2="60754" y2="24862"/>
                                        <a14:foregroundMark x1="52362" y1="44724" x2="69685" y2="49749"/>
                                        <a14:foregroundMark x1="51181" y1="42211" x2="56520" y2="27610"/>
                                        <a14:foregroundMark x1="64439" y1="29280" x2="64173" y2="29648"/>
                                        <a14:foregroundMark x1="68898" y1="23116" x2="66384" y2="26592"/>
                                        <a14:foregroundMark x1="42126" y1="53769" x2="40945" y2="36181"/>
                                        <a14:foregroundMark x1="45669" y1="38191" x2="40945" y2="45729"/>
                                        <a14:backgroundMark x1="61024" y1="27638" x2="62992" y2="23116"/>
                                        <a14:backgroundMark x1="61811" y1="28141" x2="61811" y2="22613"/>
                                        <a14:backgroundMark x1="61811" y1="25628" x2="61417" y2="28643"/>
                                        <a14:backgroundMark x1="40157" y1="69347" x2="40157" y2="69347"/>
                                        <a14:backgroundMark x1="40157" y1="75377" x2="40157" y2="75377"/>
                                        <a14:backgroundMark x1="59055" y1="30151" x2="61811" y2="27136"/>
                                        <a14:backgroundMark x1="60236" y1="26633" x2="61024" y2="24623"/>
                                        <a14:backgroundMark x1="61024" y1="24623" x2="61417" y2="2361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69" b="16335"/>
                          <a:stretch/>
                        </pic:blipFill>
                        <pic:spPr bwMode="auto">
                          <a:xfrm>
                            <a:off x="0" y="0"/>
                            <a:ext cx="1271164" cy="724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2"/>
            <w:tcBorders>
              <w:left w:val="single" w:sz="4" w:space="0" w:color="EBE6D6"/>
              <w:bottom w:val="single" w:sz="4" w:space="0" w:color="auto"/>
            </w:tcBorders>
            <w:shd w:val="clear" w:color="auto" w:fill="FFFFFF" w:themeFill="background1"/>
          </w:tcPr>
          <w:p w14:paraId="069F8F2D" w14:textId="77777777" w:rsidR="00C36A80" w:rsidRDefault="00C36A80" w:rsidP="001F6DA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  <w:sz w:val="22"/>
                <w:szCs w:val="22"/>
              </w:rPr>
            </w:pPr>
          </w:p>
          <w:p w14:paraId="04194D1F" w14:textId="77777777" w:rsidR="00C36A80" w:rsidRDefault="00C36A80" w:rsidP="001F6DA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  <w:sz w:val="22"/>
                <w:szCs w:val="22"/>
              </w:rPr>
            </w:pPr>
          </w:p>
          <w:p w14:paraId="4195FAB3" w14:textId="32445FBB" w:rsidR="00C20185" w:rsidRPr="00E142F3" w:rsidRDefault="00E142F3" w:rsidP="001F6DA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  <w:sz w:val="22"/>
                <w:szCs w:val="22"/>
              </w:rPr>
            </w:pPr>
            <w:r w:rsidRPr="00E142F3">
              <w:rPr>
                <w:rFonts w:ascii="DM Sans" w:hAnsi="DM Sans"/>
                <w:b/>
                <w:bCs/>
                <w:color w:val="auto"/>
                <w:sz w:val="22"/>
                <w:szCs w:val="22"/>
              </w:rPr>
              <w:t>O</w:t>
            </w:r>
            <w:r w:rsidR="00C20185" w:rsidRPr="00E142F3">
              <w:rPr>
                <w:rFonts w:ascii="DM Sans" w:hAnsi="DM Sans"/>
                <w:b/>
                <w:bCs/>
                <w:color w:val="auto"/>
                <w:sz w:val="22"/>
                <w:szCs w:val="22"/>
              </w:rPr>
              <w:t>nsdag</w:t>
            </w:r>
          </w:p>
          <w:p w14:paraId="32A9E3C0" w14:textId="4F5AD836" w:rsidR="00E142F3" w:rsidRPr="00E142F3" w:rsidRDefault="00E142F3" w:rsidP="001F6DA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  <w:sz w:val="22"/>
                <w:szCs w:val="22"/>
              </w:rPr>
            </w:pPr>
            <w:proofErr w:type="spellStart"/>
            <w:r w:rsidRPr="00E142F3">
              <w:rPr>
                <w:rFonts w:ascii="DM Sans" w:hAnsi="DM Sans"/>
                <w:b/>
                <w:bCs/>
                <w:color w:val="auto"/>
                <w:sz w:val="22"/>
                <w:szCs w:val="22"/>
              </w:rPr>
              <w:t>Kl</w:t>
            </w:r>
            <w:proofErr w:type="spellEnd"/>
            <w:r w:rsidRPr="00E142F3">
              <w:rPr>
                <w:rFonts w:ascii="DM Sans" w:hAnsi="DM Sans"/>
                <w:b/>
                <w:bCs/>
                <w:color w:val="auto"/>
                <w:sz w:val="22"/>
                <w:szCs w:val="22"/>
              </w:rPr>
              <w:t xml:space="preserve"> 09-15.00</w:t>
            </w:r>
          </w:p>
          <w:p w14:paraId="143B747C" w14:textId="2D762B54" w:rsidR="00A302CF" w:rsidRPr="00A829A0" w:rsidRDefault="00A302CF" w:rsidP="001F6DA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FF0000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DEBBDEE" w14:textId="77777777" w:rsidR="00C36A80" w:rsidRDefault="00C36A80" w:rsidP="001F6DA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7FF87AB4" w14:textId="77777777" w:rsidR="00C36A80" w:rsidRDefault="00C36A80" w:rsidP="001F6DA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47F07836" w14:textId="7A884658" w:rsidR="00C20185" w:rsidRPr="00A829A0" w:rsidRDefault="00C20185" w:rsidP="001F6DA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FF0000"/>
              </w:rPr>
            </w:pPr>
            <w:r w:rsidRPr="404DDAFC">
              <w:rPr>
                <w:rFonts w:ascii="DM Sans" w:hAnsi="DM Sans"/>
                <w:color w:val="auto"/>
              </w:rPr>
              <w:t xml:space="preserve">Voss Bowling </w:t>
            </w:r>
            <w:r w:rsidRPr="00A829A0">
              <w:rPr>
                <w:rFonts w:ascii="DM Sans" w:hAnsi="DM Sans"/>
                <w:color w:val="auto"/>
              </w:rPr>
              <w:t>Vossabygg 5</w:t>
            </w:r>
          </w:p>
        </w:tc>
        <w:tc>
          <w:tcPr>
            <w:tcW w:w="3116" w:type="dxa"/>
            <w:gridSpan w:val="2"/>
            <w:tcBorders>
              <w:bottom w:val="single" w:sz="4" w:space="0" w:color="auto"/>
              <w:right w:val="single" w:sz="4" w:space="0" w:color="EBE6D6"/>
            </w:tcBorders>
            <w:shd w:val="clear" w:color="auto" w:fill="FFFFFF" w:themeFill="background1"/>
          </w:tcPr>
          <w:p w14:paraId="18A6209C" w14:textId="77777777" w:rsidR="00132766" w:rsidRDefault="00132766" w:rsidP="001F6DA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</w:p>
          <w:p w14:paraId="6F408E2D" w14:textId="383DB57F" w:rsidR="00C20185" w:rsidRPr="000547E8" w:rsidRDefault="00C20185" w:rsidP="001F6DA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  <w:r w:rsidRPr="000547E8">
              <w:rPr>
                <w:rFonts w:ascii="DM Sans" w:hAnsi="DM Sans"/>
                <w:b/>
                <w:bCs/>
                <w:color w:val="auto"/>
              </w:rPr>
              <w:t>Voss Bowling</w:t>
            </w:r>
          </w:p>
          <w:p w14:paraId="1A9B3708" w14:textId="77777777" w:rsidR="00C20185" w:rsidRPr="00A829A0" w:rsidRDefault="00C20185" w:rsidP="001F6DA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>
              <w:rPr>
                <w:rFonts w:ascii="DM Sans" w:hAnsi="DM Sans"/>
                <w:color w:val="auto"/>
              </w:rPr>
              <w:t>t</w:t>
            </w:r>
            <w:r w:rsidRPr="00A829A0">
              <w:rPr>
                <w:rFonts w:ascii="DM Sans" w:hAnsi="DM Sans"/>
                <w:color w:val="auto"/>
              </w:rPr>
              <w:t>lf</w:t>
            </w:r>
            <w:r>
              <w:rPr>
                <w:rFonts w:ascii="DM Sans" w:hAnsi="DM Sans"/>
                <w:color w:val="auto"/>
              </w:rPr>
              <w:t>.</w:t>
            </w:r>
            <w:r w:rsidRPr="00A829A0">
              <w:rPr>
                <w:rFonts w:ascii="DM Sans" w:hAnsi="DM Sans"/>
                <w:color w:val="auto"/>
              </w:rPr>
              <w:t xml:space="preserve"> 415 64 111</w:t>
            </w:r>
          </w:p>
          <w:p w14:paraId="4F9AE9EC" w14:textId="77777777" w:rsidR="00C20185" w:rsidRPr="00A829A0" w:rsidRDefault="00061D38" w:rsidP="001F6DA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hyperlink r:id="rId48">
              <w:r w:rsidR="6E2AD754" w:rsidRPr="404DDAFC">
                <w:rPr>
                  <w:rStyle w:val="Hyperkopling"/>
                  <w:rFonts w:ascii="DM Sans" w:hAnsi="DM Sans"/>
                  <w:color w:val="auto"/>
                </w:rPr>
                <w:t>post@vossbowling.no</w:t>
              </w:r>
            </w:hyperlink>
            <w:r w:rsidR="6E2AD754" w:rsidRPr="404DDAFC">
              <w:rPr>
                <w:rFonts w:ascii="DM Sans" w:hAnsi="DM Sans"/>
                <w:color w:val="auto"/>
              </w:rPr>
              <w:t xml:space="preserve"> </w:t>
            </w:r>
          </w:p>
          <w:p w14:paraId="050CEF89" w14:textId="77777777" w:rsidR="00C20185" w:rsidRPr="00A829A0" w:rsidRDefault="00C20185" w:rsidP="001F6DA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FF0000"/>
              </w:rPr>
            </w:pPr>
          </w:p>
        </w:tc>
        <w:tc>
          <w:tcPr>
            <w:tcW w:w="4822" w:type="dxa"/>
            <w:gridSpan w:val="2"/>
            <w:tcBorders>
              <w:left w:val="single" w:sz="4" w:space="0" w:color="EBE6D6"/>
              <w:bottom w:val="single" w:sz="4" w:space="0" w:color="auto"/>
            </w:tcBorders>
            <w:shd w:val="clear" w:color="auto" w:fill="FFFFFF" w:themeFill="background1"/>
          </w:tcPr>
          <w:p w14:paraId="6DD2183D" w14:textId="77777777" w:rsidR="00132766" w:rsidRDefault="00132766" w:rsidP="001F6DA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7850375C" w14:textId="77777777" w:rsidR="00132766" w:rsidRDefault="00132766" w:rsidP="001F6DA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5C4E045A" w14:textId="2FF8D6AB" w:rsidR="00C20185" w:rsidRPr="00A829A0" w:rsidRDefault="00C20185" w:rsidP="001F6DA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FF0000"/>
                <w:sz w:val="18"/>
                <w:szCs w:val="18"/>
              </w:rPr>
            </w:pPr>
            <w:r w:rsidRPr="00A829A0">
              <w:rPr>
                <w:rFonts w:ascii="DM Sans" w:hAnsi="DM Sans"/>
                <w:color w:val="auto"/>
              </w:rPr>
              <w:t>Bowling, rundstykke og kaffi for seniorar.</w:t>
            </w:r>
            <w:r>
              <w:t xml:space="preserve"> </w:t>
            </w:r>
            <w:r w:rsidR="6A6AECB2">
              <w:t xml:space="preserve">         </w:t>
            </w:r>
            <w:hyperlink r:id="rId49">
              <w:r w:rsidR="6E2AD754" w:rsidRPr="404DDAFC">
                <w:rPr>
                  <w:rStyle w:val="Hyperkopling"/>
                  <w:rFonts w:ascii="DM Sans" w:hAnsi="DM Sans"/>
                  <w:color w:val="auto"/>
                </w:rPr>
                <w:t>www.vossbowling.no</w:t>
              </w:r>
            </w:hyperlink>
          </w:p>
        </w:tc>
      </w:tr>
      <w:tr w:rsidR="404DDAFC" w14:paraId="7BBDEB55" w14:textId="77777777" w:rsidTr="00833ABC">
        <w:tblPrEx>
          <w:tblLook w:val="04A0" w:firstRow="1" w:lastRow="0" w:firstColumn="1" w:lastColumn="0" w:noHBand="0" w:noVBand="1"/>
        </w:tblPrEx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gridSpan w:val="2"/>
            <w:tcBorders>
              <w:top w:val="single" w:sz="4" w:space="0" w:color="auto"/>
              <w:right w:val="single" w:sz="4" w:space="0" w:color="EBE6D6"/>
            </w:tcBorders>
          </w:tcPr>
          <w:p w14:paraId="27EA2BAE" w14:textId="6A61416C" w:rsidR="404DDAFC" w:rsidRDefault="404DDAFC" w:rsidP="404DDAFC">
            <w:pPr>
              <w:spacing w:line="240" w:lineRule="auto"/>
              <w:jc w:val="center"/>
              <w:rPr>
                <w:rFonts w:ascii="DM Sans" w:hAnsi="DM Sans"/>
                <w:bCs/>
                <w:color w:val="auto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EBE6D6"/>
            </w:tcBorders>
            <w:shd w:val="clear" w:color="auto" w:fill="FFFFFF" w:themeFill="background1"/>
          </w:tcPr>
          <w:p w14:paraId="239CC70F" w14:textId="3183DFB9" w:rsidR="404DDAFC" w:rsidRDefault="404DDAFC" w:rsidP="404DDAF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81CE5B0" w14:textId="17292BE3" w:rsidR="404DDAFC" w:rsidRDefault="404DDAFC" w:rsidP="404DDAF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</w:p>
        </w:tc>
        <w:tc>
          <w:tcPr>
            <w:tcW w:w="3116" w:type="dxa"/>
            <w:gridSpan w:val="2"/>
            <w:tcBorders>
              <w:top w:val="single" w:sz="4" w:space="0" w:color="auto"/>
              <w:right w:val="single" w:sz="4" w:space="0" w:color="EBE6D6"/>
            </w:tcBorders>
            <w:shd w:val="clear" w:color="auto" w:fill="FFFFFF" w:themeFill="background1"/>
          </w:tcPr>
          <w:p w14:paraId="496003BB" w14:textId="237112D3" w:rsidR="404DDAFC" w:rsidRDefault="404DDAFC" w:rsidP="404DDAF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</w:p>
        </w:tc>
        <w:tc>
          <w:tcPr>
            <w:tcW w:w="4822" w:type="dxa"/>
            <w:gridSpan w:val="2"/>
            <w:tcBorders>
              <w:top w:val="single" w:sz="4" w:space="0" w:color="auto"/>
              <w:left w:val="single" w:sz="4" w:space="0" w:color="EBE6D6"/>
            </w:tcBorders>
            <w:shd w:val="clear" w:color="auto" w:fill="FFFFFF" w:themeFill="background1"/>
          </w:tcPr>
          <w:p w14:paraId="5240D73E" w14:textId="6D1E66A1" w:rsidR="404DDAFC" w:rsidRDefault="404DDAFC" w:rsidP="404DDAF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</w:p>
        </w:tc>
      </w:tr>
    </w:tbl>
    <w:p w14:paraId="6B6091AB" w14:textId="601E9123" w:rsidR="00365B43" w:rsidRDefault="00365B43" w:rsidP="00365B43"/>
    <w:tbl>
      <w:tblPr>
        <w:tblStyle w:val="Listetabell7fargerikuthevingsfarge6"/>
        <w:tblpPr w:leftFromText="141" w:rightFromText="141" w:vertAnchor="text" w:horzAnchor="margin" w:tblpX="-142" w:tblpY="91"/>
        <w:tblW w:w="14743" w:type="dxa"/>
        <w:shd w:val="clear" w:color="auto" w:fill="FFFFFF" w:themeFill="background1"/>
        <w:tblLook w:val="05A0" w:firstRow="1" w:lastRow="0" w:firstColumn="1" w:lastColumn="1" w:noHBand="0" w:noVBand="1"/>
      </w:tblPr>
      <w:tblGrid>
        <w:gridCol w:w="2552"/>
        <w:gridCol w:w="2081"/>
        <w:gridCol w:w="2559"/>
        <w:gridCol w:w="3027"/>
        <w:gridCol w:w="4524"/>
      </w:tblGrid>
      <w:tr w:rsidR="003367C4" w14:paraId="4E52F31E" w14:textId="77777777" w:rsidTr="009B37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52" w:type="dxa"/>
            <w:tcBorders>
              <w:right w:val="single" w:sz="4" w:space="0" w:color="EBE6D6"/>
            </w:tcBorders>
          </w:tcPr>
          <w:p w14:paraId="1A95F6AD" w14:textId="77777777" w:rsidR="003367C4" w:rsidRPr="00A834F4" w:rsidRDefault="003367C4" w:rsidP="001F6DAE">
            <w:pPr>
              <w:jc w:val="center"/>
              <w:rPr>
                <w:rFonts w:ascii="DM Sans" w:hAnsi="DM Sans"/>
                <w:b w:val="0"/>
                <w:iCs w:val="0"/>
                <w:color w:val="000000" w:themeColor="text1"/>
                <w:sz w:val="22"/>
                <w:szCs w:val="28"/>
              </w:rPr>
            </w:pPr>
            <w:r w:rsidRPr="00A834F4">
              <w:rPr>
                <w:rFonts w:ascii="DM Sans" w:hAnsi="DM Sans"/>
                <w:color w:val="000000" w:themeColor="text1"/>
                <w:sz w:val="22"/>
                <w:szCs w:val="28"/>
              </w:rPr>
              <w:t>ELDRETRIMMEN</w:t>
            </w:r>
          </w:p>
          <w:p w14:paraId="06250140" w14:textId="77777777" w:rsidR="003367C4" w:rsidRPr="00A834F4" w:rsidRDefault="003367C4" w:rsidP="001F6DAE">
            <w:pPr>
              <w:jc w:val="center"/>
              <w:rPr>
                <w:rFonts w:ascii="DM Sans" w:hAnsi="DM Sans"/>
                <w:color w:val="000000" w:themeColor="text1"/>
                <w:sz w:val="22"/>
                <w:szCs w:val="28"/>
              </w:rPr>
            </w:pPr>
            <w:r w:rsidRPr="00A834F4">
              <w:rPr>
                <w:rFonts w:ascii="DM Sans" w:hAnsi="DM Sans"/>
                <w:noProof/>
                <w:color w:val="000000" w:themeColor="text1"/>
                <w:sz w:val="22"/>
                <w:szCs w:val="28"/>
              </w:rPr>
              <w:drawing>
                <wp:inline distT="0" distB="0" distL="0" distR="0" wp14:anchorId="5F45B1B8" wp14:editId="0FBFC84C">
                  <wp:extent cx="1055077" cy="194985"/>
                  <wp:effectExtent l="0" t="0" r="0" b="0"/>
                  <wp:docPr id="43" name="Bilete 43" descr="Eit bilete som inneheld nattehimmel&#10;&#10;Automatisk generert skild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ete 9" descr="Eit bilete som inneheld nattehimmel&#10;&#10;Automatisk generert skildri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431" cy="20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dxa"/>
            <w:tcBorders>
              <w:left w:val="single" w:sz="4" w:space="0" w:color="EBE6D6"/>
            </w:tcBorders>
          </w:tcPr>
          <w:p w14:paraId="54ADA2C8" w14:textId="6C7D0252" w:rsidR="003367C4" w:rsidRDefault="003367C4" w:rsidP="001F6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 w:val="0"/>
                <w:bCs/>
                <w:color w:val="000000" w:themeColor="text1"/>
                <w:sz w:val="22"/>
                <w:szCs w:val="28"/>
              </w:rPr>
            </w:pPr>
            <w:r w:rsidRPr="00184FEA">
              <w:rPr>
                <w:rFonts w:ascii="DM Sans" w:hAnsi="DM Sans"/>
                <w:bCs/>
                <w:color w:val="000000" w:themeColor="text1"/>
                <w:sz w:val="22"/>
                <w:szCs w:val="28"/>
              </w:rPr>
              <w:t xml:space="preserve">Torsdag </w:t>
            </w:r>
          </w:p>
          <w:p w14:paraId="244AA4C8" w14:textId="259D6F6B" w:rsidR="003367C4" w:rsidRPr="00184FEA" w:rsidRDefault="003367C4" w:rsidP="001F6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 w:val="0"/>
                <w:bCs/>
                <w:color w:val="000000" w:themeColor="text1"/>
                <w:sz w:val="22"/>
                <w:szCs w:val="28"/>
              </w:rPr>
            </w:pPr>
            <w:r w:rsidRPr="00184FEA">
              <w:rPr>
                <w:rFonts w:ascii="DM Sans" w:hAnsi="DM Sans"/>
                <w:bCs/>
                <w:color w:val="000000" w:themeColor="text1"/>
                <w:sz w:val="22"/>
                <w:szCs w:val="28"/>
              </w:rPr>
              <w:t>kl. 10</w:t>
            </w:r>
            <w:r w:rsidR="008F0471">
              <w:rPr>
                <w:rFonts w:ascii="DM Sans" w:hAnsi="DM Sans"/>
                <w:bCs/>
                <w:color w:val="000000" w:themeColor="text1"/>
                <w:sz w:val="22"/>
                <w:szCs w:val="28"/>
              </w:rPr>
              <w:t>.30-11.15</w:t>
            </w:r>
          </w:p>
          <w:p w14:paraId="5EA04321" w14:textId="50B63053" w:rsidR="003367C4" w:rsidRPr="00184FEA" w:rsidRDefault="003367C4" w:rsidP="001F6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 w:val="0"/>
                <w:bCs/>
                <w:color w:val="000000" w:themeColor="text1"/>
                <w:sz w:val="22"/>
                <w:szCs w:val="28"/>
              </w:rPr>
            </w:pPr>
          </w:p>
        </w:tc>
        <w:tc>
          <w:tcPr>
            <w:tcW w:w="2559" w:type="dxa"/>
          </w:tcPr>
          <w:p w14:paraId="453C24DA" w14:textId="044DE7B6" w:rsidR="003367C4" w:rsidRPr="001C7D41" w:rsidRDefault="003367C4" w:rsidP="001F6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 w:val="0"/>
                <w:color w:val="000000" w:themeColor="text1"/>
                <w:sz w:val="22"/>
                <w:szCs w:val="28"/>
              </w:rPr>
            </w:pPr>
            <w:r w:rsidRPr="001C7D41">
              <w:rPr>
                <w:rFonts w:ascii="DM Sans" w:hAnsi="DM Sans"/>
                <w:b w:val="0"/>
                <w:color w:val="000000" w:themeColor="text1"/>
                <w:sz w:val="22"/>
                <w:szCs w:val="28"/>
              </w:rPr>
              <w:t>Trimrommet</w:t>
            </w:r>
          </w:p>
          <w:p w14:paraId="2F5E8D32" w14:textId="77777777" w:rsidR="003367C4" w:rsidRPr="00521CC3" w:rsidRDefault="003367C4" w:rsidP="001F6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 w:val="0"/>
                <w:bCs/>
                <w:color w:val="000000" w:themeColor="text1"/>
                <w:sz w:val="22"/>
                <w:szCs w:val="28"/>
              </w:rPr>
            </w:pPr>
            <w:r w:rsidRPr="00521CC3">
              <w:rPr>
                <w:rFonts w:ascii="DM Sans" w:hAnsi="DM Sans"/>
                <w:b w:val="0"/>
                <w:bCs/>
                <w:color w:val="000000" w:themeColor="text1"/>
                <w:sz w:val="22"/>
                <w:szCs w:val="28"/>
              </w:rPr>
              <w:t xml:space="preserve">3 etg. Sosialbygget, </w:t>
            </w:r>
            <w:proofErr w:type="spellStart"/>
            <w:r w:rsidRPr="00521CC3">
              <w:rPr>
                <w:rFonts w:ascii="DM Sans" w:hAnsi="DM Sans"/>
                <w:b w:val="0"/>
                <w:bCs/>
                <w:color w:val="000000" w:themeColor="text1"/>
                <w:sz w:val="22"/>
                <w:szCs w:val="28"/>
              </w:rPr>
              <w:t>Miltzowsgt</w:t>
            </w:r>
            <w:proofErr w:type="spellEnd"/>
            <w:r w:rsidRPr="00521CC3">
              <w:rPr>
                <w:rFonts w:ascii="DM Sans" w:hAnsi="DM Sans"/>
                <w:b w:val="0"/>
                <w:bCs/>
                <w:color w:val="000000" w:themeColor="text1"/>
                <w:sz w:val="22"/>
                <w:szCs w:val="28"/>
              </w:rPr>
              <w:t xml:space="preserve"> 2</w:t>
            </w:r>
          </w:p>
        </w:tc>
        <w:tc>
          <w:tcPr>
            <w:tcW w:w="3027" w:type="dxa"/>
            <w:tcBorders>
              <w:right w:val="single" w:sz="4" w:space="0" w:color="EBE6D6"/>
            </w:tcBorders>
          </w:tcPr>
          <w:p w14:paraId="595B9460" w14:textId="77777777" w:rsidR="003367C4" w:rsidRPr="00184FEA" w:rsidRDefault="003367C4" w:rsidP="001F6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8"/>
              </w:rPr>
            </w:pPr>
            <w:r w:rsidRPr="00184FEA">
              <w:rPr>
                <w:rFonts w:ascii="DM Sans" w:hAnsi="DM Sans"/>
                <w:color w:val="000000" w:themeColor="text1"/>
                <w:sz w:val="22"/>
                <w:szCs w:val="28"/>
              </w:rPr>
              <w:t xml:space="preserve">Sigfrid </w:t>
            </w:r>
            <w:proofErr w:type="spellStart"/>
            <w:r w:rsidRPr="00184FEA">
              <w:rPr>
                <w:rFonts w:ascii="DM Sans" w:hAnsi="DM Sans"/>
                <w:color w:val="000000" w:themeColor="text1"/>
                <w:sz w:val="22"/>
                <w:szCs w:val="28"/>
              </w:rPr>
              <w:t>Naasen</w:t>
            </w:r>
            <w:proofErr w:type="spellEnd"/>
          </w:p>
          <w:p w14:paraId="2957FF38" w14:textId="77777777" w:rsidR="003367C4" w:rsidRPr="00521CC3" w:rsidRDefault="003367C4" w:rsidP="001F6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 w:val="0"/>
                <w:bCs/>
                <w:color w:val="000000" w:themeColor="text1"/>
                <w:sz w:val="22"/>
                <w:szCs w:val="28"/>
              </w:rPr>
            </w:pPr>
            <w:r w:rsidRPr="00521CC3">
              <w:rPr>
                <w:rFonts w:ascii="DM Sans" w:hAnsi="DM Sans"/>
                <w:b w:val="0"/>
                <w:bCs/>
                <w:color w:val="000000" w:themeColor="text1"/>
                <w:sz w:val="22"/>
                <w:szCs w:val="28"/>
              </w:rPr>
              <w:t>tlf. 97 96 31 13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4524" w:type="dxa"/>
            <w:tcBorders>
              <w:left w:val="single" w:sz="4" w:space="0" w:color="EBE6D6"/>
            </w:tcBorders>
          </w:tcPr>
          <w:p w14:paraId="2FE6C0BD" w14:textId="2203055A" w:rsidR="003367C4" w:rsidRPr="00521CC3" w:rsidRDefault="003367C4" w:rsidP="001F6DAE">
            <w:pPr>
              <w:rPr>
                <w:rFonts w:ascii="DM Sans" w:hAnsi="DM Sans"/>
                <w:b w:val="0"/>
                <w:bCs/>
                <w:iCs w:val="0"/>
                <w:color w:val="000000" w:themeColor="text1"/>
                <w:sz w:val="22"/>
                <w:szCs w:val="28"/>
              </w:rPr>
            </w:pPr>
            <w:r w:rsidRPr="00521CC3">
              <w:rPr>
                <w:rFonts w:ascii="DM Sans" w:hAnsi="DM Sans"/>
                <w:b w:val="0"/>
                <w:bCs/>
                <w:color w:val="000000" w:themeColor="text1"/>
                <w:sz w:val="22"/>
                <w:szCs w:val="28"/>
              </w:rPr>
              <w:t>Treninga er rettleia av instruktør til musikk, og er tilpassa alle uansett fysisk form.</w:t>
            </w:r>
          </w:p>
          <w:p w14:paraId="427CF1BF" w14:textId="77777777" w:rsidR="003367C4" w:rsidRPr="00184FEA" w:rsidRDefault="003367C4" w:rsidP="001F6DAE">
            <w:pPr>
              <w:rPr>
                <w:rFonts w:ascii="DM Sans" w:hAnsi="DM Sans"/>
                <w:b w:val="0"/>
                <w:bCs/>
                <w:color w:val="000000" w:themeColor="text1"/>
                <w:sz w:val="22"/>
                <w:szCs w:val="28"/>
              </w:rPr>
            </w:pPr>
          </w:p>
        </w:tc>
      </w:tr>
    </w:tbl>
    <w:p w14:paraId="45F3D741" w14:textId="77777777" w:rsidR="00257F7C" w:rsidRDefault="00257F7C" w:rsidP="002D35A4">
      <w:pPr>
        <w:jc w:val="center"/>
        <w:rPr>
          <w:rFonts w:ascii="DM sans bold" w:hAnsi="DM sans bold"/>
          <w:b/>
          <w:bCs/>
          <w:color w:val="000000" w:themeColor="text1"/>
          <w:sz w:val="48"/>
          <w:szCs w:val="48"/>
        </w:rPr>
      </w:pPr>
    </w:p>
    <w:tbl>
      <w:tblPr>
        <w:tblStyle w:val="Listetabell7fargerikuthevingsfarge6"/>
        <w:tblpPr w:leftFromText="141" w:rightFromText="141" w:vertAnchor="text" w:horzAnchor="margin" w:tblpX="-142" w:tblpY="91"/>
        <w:tblW w:w="14743" w:type="dxa"/>
        <w:tblLook w:val="05A0" w:firstRow="1" w:lastRow="0" w:firstColumn="1" w:lastColumn="1" w:noHBand="0" w:noVBand="1"/>
      </w:tblPr>
      <w:tblGrid>
        <w:gridCol w:w="2774"/>
        <w:gridCol w:w="2162"/>
        <w:gridCol w:w="2473"/>
        <w:gridCol w:w="3009"/>
        <w:gridCol w:w="4325"/>
      </w:tblGrid>
      <w:tr w:rsidR="00DC6BA5" w14:paraId="59B52D57" w14:textId="77777777" w:rsidTr="004821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1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27" w:type="dxa"/>
            <w:tcBorders>
              <w:right w:val="single" w:sz="4" w:space="0" w:color="EBE6D6"/>
            </w:tcBorders>
            <w:shd w:val="clear" w:color="auto" w:fill="auto"/>
          </w:tcPr>
          <w:p w14:paraId="0229DDCC" w14:textId="77777777" w:rsidR="00DC6BA5" w:rsidRPr="00184FEA" w:rsidRDefault="00DC6BA5" w:rsidP="001F6DAE">
            <w:pPr>
              <w:jc w:val="center"/>
              <w:rPr>
                <w:rFonts w:ascii="DM Sans" w:hAnsi="DM Sans"/>
                <w:b w:val="0"/>
                <w:color w:val="auto"/>
                <w:sz w:val="22"/>
                <w:szCs w:val="22"/>
              </w:rPr>
            </w:pPr>
            <w:r w:rsidRPr="404DDAFC">
              <w:rPr>
                <w:rFonts w:ascii="DM Sans" w:hAnsi="DM Sans"/>
                <w:b w:val="0"/>
                <w:color w:val="auto"/>
                <w:sz w:val="22"/>
                <w:szCs w:val="22"/>
              </w:rPr>
              <w:t>MISJON OG MOSJON</w:t>
            </w:r>
          </w:p>
          <w:p w14:paraId="576EF58E" w14:textId="77777777" w:rsidR="00DC6BA5" w:rsidRDefault="00DC6BA5" w:rsidP="001F6DAE">
            <w:pPr>
              <w:rPr>
                <w:rFonts w:ascii="DM Sans" w:hAnsi="DM Sans"/>
                <w:iCs w:val="0"/>
                <w:color w:val="auto"/>
                <w:sz w:val="22"/>
                <w:szCs w:val="22"/>
              </w:rPr>
            </w:pPr>
          </w:p>
          <w:p w14:paraId="086DC2C6" w14:textId="77777777" w:rsidR="004821F8" w:rsidRDefault="004821F8" w:rsidP="001F6DAE">
            <w:pPr>
              <w:rPr>
                <w:rFonts w:ascii="DM Sans" w:hAnsi="DM Sans"/>
                <w:iCs w:val="0"/>
                <w:color w:val="auto"/>
                <w:sz w:val="22"/>
                <w:szCs w:val="22"/>
              </w:rPr>
            </w:pPr>
          </w:p>
          <w:p w14:paraId="22E5F7F5" w14:textId="249ACE30" w:rsidR="004821F8" w:rsidRDefault="00061D38" w:rsidP="001F6DAE">
            <w:pPr>
              <w:rPr>
                <w:rFonts w:ascii="DM Sans" w:hAnsi="DM Sans"/>
                <w:iCs w:val="0"/>
                <w:color w:val="auto"/>
                <w:sz w:val="22"/>
                <w:szCs w:val="22"/>
              </w:rPr>
            </w:pPr>
            <w:r>
              <w:rPr>
                <w:rFonts w:ascii="DM Sans" w:eastAsiaTheme="minorHAnsi" w:hAnsi="DM Sans" w:cstheme="minorBidi"/>
                <w:b w:val="0"/>
                <w:iCs w:val="0"/>
                <w:color w:val="000000" w:themeColor="text1"/>
                <w:sz w:val="22"/>
                <w:szCs w:val="22"/>
              </w:rPr>
              <w:pict w14:anchorId="3BC235E8">
                <v:rect id="_x0000_i1031" style="width:0;height:1.5pt" o:hralign="center" o:hrstd="t" o:hr="t" fillcolor="#a0a0a0" stroked="f"/>
              </w:pict>
            </w:r>
          </w:p>
          <w:p w14:paraId="6B663357" w14:textId="49465BFD" w:rsidR="00F34C31" w:rsidRDefault="001E6E76" w:rsidP="001E6E76">
            <w:pPr>
              <w:jc w:val="left"/>
              <w:rPr>
                <w:rFonts w:ascii="DM sans bold" w:hAnsi="DM sans bold"/>
                <w:b w:val="0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DM sans bold" w:hAnsi="DM sans bold"/>
                <w:b w:val="0"/>
                <w:bCs/>
                <w:color w:val="000000" w:themeColor="text1"/>
                <w:sz w:val="28"/>
                <w:szCs w:val="28"/>
              </w:rPr>
              <w:t xml:space="preserve">      </w:t>
            </w:r>
            <w:r w:rsidR="00F34C31" w:rsidRPr="00B03601">
              <w:rPr>
                <w:rFonts w:ascii="DM sans bold" w:hAnsi="DM sans bold"/>
                <w:b w:val="0"/>
                <w:bCs/>
                <w:color w:val="000000" w:themeColor="text1"/>
                <w:sz w:val="28"/>
                <w:szCs w:val="28"/>
              </w:rPr>
              <w:t>Fr</w:t>
            </w:r>
            <w:r w:rsidR="00F34C31">
              <w:rPr>
                <w:rFonts w:ascii="DM sans bold" w:hAnsi="DM sans bold"/>
                <w:b w:val="0"/>
                <w:bCs/>
                <w:color w:val="000000" w:themeColor="text1"/>
                <w:sz w:val="28"/>
                <w:szCs w:val="28"/>
              </w:rPr>
              <w:t>iskus</w:t>
            </w:r>
          </w:p>
          <w:p w14:paraId="499BB563" w14:textId="77777777" w:rsidR="004C48AB" w:rsidRDefault="00F34C31" w:rsidP="00F34C31">
            <w:pPr>
              <w:jc w:val="left"/>
              <w:rPr>
                <w:rFonts w:ascii="DM sans bold" w:hAnsi="DM sans bold"/>
                <w:bCs/>
                <w:iCs w:val="0"/>
                <w:color w:val="000000" w:themeColor="text1"/>
                <w:sz w:val="28"/>
                <w:szCs w:val="28"/>
              </w:rPr>
            </w:pPr>
            <w:r>
              <w:rPr>
                <w:rFonts w:ascii="DM sans bold" w:hAnsi="DM sans bold"/>
                <w:b w:val="0"/>
                <w:bCs/>
                <w:color w:val="000000" w:themeColor="text1"/>
                <w:sz w:val="28"/>
                <w:szCs w:val="28"/>
              </w:rPr>
              <w:t>Aktivitetskalender</w:t>
            </w:r>
          </w:p>
          <w:p w14:paraId="5A80E73B" w14:textId="2534B4FD" w:rsidR="004C48AB" w:rsidRDefault="00061D38" w:rsidP="00F34C31">
            <w:pPr>
              <w:jc w:val="left"/>
              <w:rPr>
                <w:rFonts w:ascii="DM sans bold" w:hAnsi="DM sans bold"/>
                <w:bCs/>
                <w:iCs w:val="0"/>
                <w:color w:val="000000" w:themeColor="text1"/>
                <w:sz w:val="28"/>
                <w:szCs w:val="28"/>
              </w:rPr>
            </w:pPr>
            <w:r>
              <w:rPr>
                <w:rFonts w:ascii="DM Sans" w:eastAsiaTheme="minorHAnsi" w:hAnsi="DM Sans" w:cstheme="minorBidi"/>
                <w:b w:val="0"/>
                <w:iCs w:val="0"/>
                <w:color w:val="000000" w:themeColor="text1"/>
                <w:sz w:val="22"/>
                <w:szCs w:val="22"/>
              </w:rPr>
              <w:pict w14:anchorId="1E5E5D79">
                <v:rect id="_x0000_i1032" style="width:0;height:1.5pt" o:hralign="center" o:hrstd="t" o:hr="t" fillcolor="#a0a0a0" stroked="f"/>
              </w:pict>
            </w:r>
          </w:p>
          <w:p w14:paraId="5D4E2F67" w14:textId="758A6CE8" w:rsidR="001E6E76" w:rsidRDefault="00F34C31" w:rsidP="00F34C31">
            <w:pPr>
              <w:jc w:val="left"/>
              <w:rPr>
                <w:rFonts w:ascii="DM sans bold" w:hAnsi="DM sans bold"/>
                <w:bCs/>
                <w:iCs w:val="0"/>
                <w:color w:val="000000" w:themeColor="text1"/>
                <w:sz w:val="28"/>
                <w:szCs w:val="28"/>
              </w:rPr>
            </w:pPr>
            <w:r>
              <w:rPr>
                <w:rFonts w:ascii="DM sans bold" w:hAnsi="DM sans bold"/>
                <w:b w:val="0"/>
                <w:bCs/>
                <w:color w:val="000000" w:themeColor="text1"/>
                <w:sz w:val="28"/>
                <w:szCs w:val="28"/>
              </w:rPr>
              <w:tab/>
            </w:r>
            <w:r>
              <w:rPr>
                <w:rFonts w:ascii="DM sans bold" w:hAnsi="DM sans bold"/>
                <w:b w:val="0"/>
                <w:bCs/>
                <w:color w:val="000000" w:themeColor="text1"/>
                <w:sz w:val="28"/>
                <w:szCs w:val="28"/>
              </w:rPr>
              <w:tab/>
            </w:r>
          </w:p>
          <w:p w14:paraId="4ACC796E" w14:textId="734FF3F0" w:rsidR="00F34C31" w:rsidRPr="00B03601" w:rsidRDefault="003409B5" w:rsidP="00F34C31">
            <w:pPr>
              <w:jc w:val="left"/>
              <w:rPr>
                <w:rFonts w:ascii="DM sans bold" w:hAnsi="DM sans bold"/>
                <w:b w:val="0"/>
                <w:bCs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94592D" wp14:editId="73BCDB22">
                  <wp:extent cx="1624778" cy="185613"/>
                  <wp:effectExtent l="0" t="0" r="0" b="5080"/>
                  <wp:docPr id="3" name="Bilet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139" cy="21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4C31">
              <w:rPr>
                <w:sz w:val="24"/>
              </w:rPr>
              <w:tab/>
            </w:r>
            <w:r w:rsidR="00F34C31">
              <w:rPr>
                <w:sz w:val="24"/>
              </w:rPr>
              <w:tab/>
            </w:r>
          </w:p>
          <w:p w14:paraId="1B2E817A" w14:textId="77777777" w:rsidR="00F34C31" w:rsidRPr="00184FEA" w:rsidRDefault="00F34C31" w:rsidP="001F6DAE">
            <w:pPr>
              <w:rPr>
                <w:rFonts w:ascii="DM Sans" w:hAnsi="DM Sans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206" w:type="dxa"/>
            <w:tcBorders>
              <w:left w:val="single" w:sz="4" w:space="0" w:color="EBE6D6"/>
            </w:tcBorders>
            <w:shd w:val="clear" w:color="auto" w:fill="auto"/>
          </w:tcPr>
          <w:p w14:paraId="6229D8CC" w14:textId="77777777" w:rsidR="00DC6BA5" w:rsidRPr="00184FEA" w:rsidRDefault="00DC6BA5" w:rsidP="001F6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 w:val="0"/>
                <w:color w:val="auto"/>
                <w:sz w:val="22"/>
                <w:szCs w:val="22"/>
              </w:rPr>
            </w:pPr>
            <w:r w:rsidRPr="404DDAFC">
              <w:rPr>
                <w:rFonts w:ascii="DM Sans" w:hAnsi="DM Sans"/>
                <w:b w:val="0"/>
                <w:color w:val="auto"/>
                <w:sz w:val="22"/>
                <w:szCs w:val="22"/>
              </w:rPr>
              <w:t>Ein gong i månaden</w:t>
            </w:r>
          </w:p>
          <w:p w14:paraId="7A6EF2C8" w14:textId="3FF12990" w:rsidR="00DC6BA5" w:rsidRPr="006B0AB0" w:rsidRDefault="00DC6BA5" w:rsidP="001F6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Cs/>
                <w:color w:val="auto"/>
                <w:sz w:val="22"/>
                <w:szCs w:val="22"/>
              </w:rPr>
            </w:pPr>
            <w:r w:rsidRPr="006B0AB0">
              <w:rPr>
                <w:rFonts w:ascii="DM Sans" w:hAnsi="DM Sans"/>
                <w:bCs/>
                <w:color w:val="auto"/>
                <w:sz w:val="22"/>
                <w:szCs w:val="22"/>
              </w:rPr>
              <w:t>kl. 17</w:t>
            </w:r>
            <w:r w:rsidR="006B0AB0" w:rsidRPr="006B0AB0">
              <w:rPr>
                <w:rFonts w:ascii="DM Sans" w:hAnsi="DM Sans"/>
                <w:bCs/>
                <w:color w:val="auto"/>
                <w:sz w:val="22"/>
                <w:szCs w:val="22"/>
              </w:rPr>
              <w:t>.</w:t>
            </w:r>
            <w:r w:rsidRPr="006B0AB0">
              <w:rPr>
                <w:rFonts w:ascii="DM Sans" w:hAnsi="DM Sans"/>
                <w:bCs/>
                <w:color w:val="auto"/>
                <w:sz w:val="22"/>
                <w:szCs w:val="22"/>
              </w:rPr>
              <w:t xml:space="preserve">30 </w:t>
            </w:r>
          </w:p>
          <w:p w14:paraId="7DD932FE" w14:textId="46B255B7" w:rsidR="00DC6BA5" w:rsidRDefault="00061D38" w:rsidP="001F6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iCs w:val="0"/>
                <w:color w:val="auto"/>
                <w:sz w:val="22"/>
                <w:szCs w:val="22"/>
              </w:rPr>
            </w:pPr>
            <w:r>
              <w:rPr>
                <w:rFonts w:ascii="DM Sans" w:eastAsiaTheme="minorHAnsi" w:hAnsi="DM Sans" w:cstheme="minorBidi"/>
                <w:b w:val="0"/>
                <w:iCs w:val="0"/>
                <w:color w:val="000000" w:themeColor="text1"/>
                <w:sz w:val="22"/>
                <w:szCs w:val="22"/>
              </w:rPr>
              <w:pict w14:anchorId="337265A6">
                <v:rect id="_x0000_i1033" style="width:0;height:1.5pt" o:hralign="center" o:hrstd="t" o:hr="t" fillcolor="#a0a0a0" stroked="f"/>
              </w:pict>
            </w:r>
          </w:p>
          <w:p w14:paraId="0F136153" w14:textId="0E4CD49F" w:rsidR="004D0951" w:rsidRDefault="00D350F3" w:rsidP="001F6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iCs w:val="0"/>
                <w:color w:val="auto"/>
                <w:sz w:val="22"/>
                <w:szCs w:val="22"/>
              </w:rPr>
            </w:pPr>
            <w:r>
              <w:rPr>
                <w:rFonts w:ascii="DM Sans" w:hAnsi="DM Sans"/>
                <w:b w:val="0"/>
                <w:color w:val="auto"/>
                <w:sz w:val="22"/>
                <w:szCs w:val="22"/>
              </w:rPr>
              <w:t xml:space="preserve">Det </w:t>
            </w:r>
            <w:r w:rsidR="00635250">
              <w:rPr>
                <w:rFonts w:ascii="DM Sans" w:hAnsi="DM Sans"/>
                <w:b w:val="0"/>
                <w:color w:val="auto"/>
                <w:sz w:val="22"/>
                <w:szCs w:val="22"/>
              </w:rPr>
              <w:t>skjer</w:t>
            </w:r>
            <w:r w:rsidR="00D012CB">
              <w:rPr>
                <w:rFonts w:ascii="DM Sans" w:hAnsi="DM Sans"/>
                <w:b w:val="0"/>
                <w:color w:val="auto"/>
                <w:sz w:val="22"/>
                <w:szCs w:val="22"/>
              </w:rPr>
              <w:t xml:space="preserve"> alltid noko</w:t>
            </w:r>
            <w:r w:rsidR="001C6779">
              <w:rPr>
                <w:rFonts w:ascii="DM Sans" w:hAnsi="DM Sans"/>
                <w:b w:val="0"/>
                <w:color w:val="auto"/>
                <w:sz w:val="22"/>
                <w:szCs w:val="22"/>
              </w:rPr>
              <w:t xml:space="preserve"> på Voss</w:t>
            </w:r>
          </w:p>
          <w:p w14:paraId="31BFF880" w14:textId="77777777" w:rsidR="00697F03" w:rsidRDefault="00697F03" w:rsidP="001F6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iCs w:val="0"/>
                <w:color w:val="auto"/>
                <w:sz w:val="22"/>
                <w:szCs w:val="22"/>
              </w:rPr>
            </w:pPr>
          </w:p>
          <w:p w14:paraId="71BA624F" w14:textId="77777777" w:rsidR="00697F03" w:rsidRDefault="00697F03" w:rsidP="001F6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iCs w:val="0"/>
                <w:color w:val="auto"/>
                <w:sz w:val="22"/>
                <w:szCs w:val="22"/>
              </w:rPr>
            </w:pPr>
          </w:p>
          <w:p w14:paraId="0D64D959" w14:textId="4E257837" w:rsidR="00147470" w:rsidRPr="00184FEA" w:rsidRDefault="00E15CCF" w:rsidP="001F6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 w:val="0"/>
                <w:color w:val="auto"/>
                <w:sz w:val="22"/>
                <w:szCs w:val="22"/>
              </w:rPr>
            </w:pPr>
            <w:r>
              <w:rPr>
                <w:rFonts w:ascii="DM Sans" w:hAnsi="DM Sans"/>
                <w:b w:val="0"/>
                <w:color w:val="auto"/>
                <w:sz w:val="22"/>
                <w:szCs w:val="22"/>
              </w:rPr>
              <w:t>Kulturtilbodet</w:t>
            </w:r>
            <w:r w:rsidR="006E2AC5">
              <w:rPr>
                <w:rFonts w:ascii="DM Sans" w:hAnsi="DM Sans"/>
                <w:b w:val="0"/>
                <w:color w:val="auto"/>
                <w:sz w:val="22"/>
                <w:szCs w:val="22"/>
              </w:rPr>
              <w:t xml:space="preserve"> på</w:t>
            </w:r>
            <w:r w:rsidR="00061B4A">
              <w:rPr>
                <w:rFonts w:ascii="DM Sans" w:hAnsi="DM Sans"/>
                <w:b w:val="0"/>
                <w:color w:val="auto"/>
                <w:sz w:val="22"/>
                <w:szCs w:val="22"/>
              </w:rPr>
              <w:t xml:space="preserve"> </w:t>
            </w:r>
            <w:r w:rsidR="006E2AC5">
              <w:rPr>
                <w:rFonts w:ascii="DM Sans" w:hAnsi="DM Sans"/>
                <w:b w:val="0"/>
                <w:color w:val="auto"/>
                <w:sz w:val="22"/>
                <w:szCs w:val="22"/>
              </w:rPr>
              <w:t xml:space="preserve">Voss og </w:t>
            </w:r>
            <w:proofErr w:type="spellStart"/>
            <w:r w:rsidR="006E2AC5">
              <w:rPr>
                <w:rFonts w:ascii="DM Sans" w:hAnsi="DM Sans"/>
                <w:b w:val="0"/>
                <w:color w:val="auto"/>
                <w:sz w:val="22"/>
                <w:szCs w:val="22"/>
              </w:rPr>
              <w:t>omegn</w:t>
            </w:r>
            <w:proofErr w:type="spellEnd"/>
            <w:r w:rsidR="00061B4A">
              <w:rPr>
                <w:rFonts w:ascii="DM Sans" w:hAnsi="DM Sans"/>
                <w:b w:val="0"/>
                <w:color w:val="auto"/>
                <w:sz w:val="22"/>
                <w:szCs w:val="22"/>
              </w:rPr>
              <w:t xml:space="preserve"> </w:t>
            </w:r>
            <w:r w:rsidR="006E2AC5">
              <w:rPr>
                <w:rFonts w:ascii="DM Sans" w:hAnsi="DM Sans"/>
                <w:b w:val="0"/>
                <w:color w:val="auto"/>
                <w:sz w:val="22"/>
                <w:szCs w:val="22"/>
              </w:rPr>
              <w:t>finn du her</w:t>
            </w:r>
          </w:p>
        </w:tc>
        <w:tc>
          <w:tcPr>
            <w:tcW w:w="2559" w:type="dxa"/>
            <w:shd w:val="clear" w:color="auto" w:fill="auto"/>
          </w:tcPr>
          <w:p w14:paraId="092E7F4D" w14:textId="77777777" w:rsidR="00DC6BA5" w:rsidRDefault="00DC6BA5" w:rsidP="001F6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iCs w:val="0"/>
                <w:color w:val="auto"/>
                <w:sz w:val="22"/>
                <w:szCs w:val="22"/>
              </w:rPr>
            </w:pPr>
            <w:r w:rsidRPr="404DDAFC">
              <w:rPr>
                <w:rFonts w:ascii="DM Sans" w:hAnsi="DM Sans"/>
                <w:b w:val="0"/>
                <w:color w:val="auto"/>
                <w:sz w:val="22"/>
                <w:szCs w:val="22"/>
              </w:rPr>
              <w:t>Oppmøte Kyrkjetunet</w:t>
            </w:r>
          </w:p>
          <w:p w14:paraId="0FBB7FA0" w14:textId="77777777" w:rsidR="00D012CB" w:rsidRDefault="00D012CB" w:rsidP="001F6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 w:val="0"/>
                <w:iCs w:val="0"/>
                <w:color w:val="auto"/>
                <w:sz w:val="22"/>
                <w:szCs w:val="22"/>
              </w:rPr>
            </w:pPr>
          </w:p>
          <w:p w14:paraId="41F66A2B" w14:textId="77777777" w:rsidR="00D012CB" w:rsidRDefault="00D012CB" w:rsidP="001F6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 w:val="0"/>
                <w:iCs w:val="0"/>
                <w:color w:val="auto"/>
                <w:sz w:val="22"/>
                <w:szCs w:val="22"/>
              </w:rPr>
            </w:pPr>
          </w:p>
          <w:p w14:paraId="1B9372D1" w14:textId="29059671" w:rsidR="00D012CB" w:rsidRDefault="00061D38" w:rsidP="001F6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 w:val="0"/>
                <w:iCs w:val="0"/>
                <w:color w:val="auto"/>
                <w:sz w:val="22"/>
                <w:szCs w:val="22"/>
              </w:rPr>
            </w:pPr>
            <w:r>
              <w:rPr>
                <w:rFonts w:ascii="DM Sans" w:eastAsiaTheme="minorHAnsi" w:hAnsi="DM Sans" w:cstheme="minorBidi"/>
                <w:b w:val="0"/>
                <w:iCs w:val="0"/>
                <w:color w:val="000000" w:themeColor="text1"/>
                <w:sz w:val="22"/>
                <w:szCs w:val="22"/>
              </w:rPr>
              <w:pict w14:anchorId="65632EC1">
                <v:rect id="_x0000_i1034" style="width:0;height:1.5pt" o:hralign="center" o:hrstd="t" o:hr="t" fillcolor="#a0a0a0" stroked="f"/>
              </w:pict>
            </w:r>
          </w:p>
          <w:p w14:paraId="7B321649" w14:textId="4DD579E9" w:rsidR="00F34C31" w:rsidRDefault="00EC68DC" w:rsidP="001F6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iCs w:val="0"/>
                <w:color w:val="auto"/>
                <w:sz w:val="22"/>
                <w:szCs w:val="22"/>
              </w:rPr>
            </w:pPr>
            <w:r>
              <w:rPr>
                <w:rFonts w:ascii="DM Sans" w:hAnsi="DM Sans"/>
                <w:b w:val="0"/>
                <w:bCs/>
                <w:color w:val="auto"/>
                <w:sz w:val="22"/>
                <w:szCs w:val="22"/>
              </w:rPr>
              <w:t>Sjekk ut tilboda på</w:t>
            </w:r>
          </w:p>
          <w:p w14:paraId="1EBB8494" w14:textId="77777777" w:rsidR="00F34C31" w:rsidRDefault="00F34C31" w:rsidP="001F6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iCs w:val="0"/>
                <w:color w:val="auto"/>
                <w:sz w:val="22"/>
                <w:szCs w:val="22"/>
              </w:rPr>
            </w:pPr>
          </w:p>
          <w:p w14:paraId="70F2D404" w14:textId="01326A7D" w:rsidR="00147470" w:rsidRPr="00184FEA" w:rsidRDefault="00061D38" w:rsidP="00297A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 w:val="0"/>
                <w:color w:val="auto"/>
                <w:sz w:val="22"/>
                <w:szCs w:val="22"/>
              </w:rPr>
            </w:pPr>
            <w:r>
              <w:rPr>
                <w:rFonts w:ascii="DM Sans" w:eastAsiaTheme="minorHAnsi" w:hAnsi="DM Sans" w:cstheme="minorBidi"/>
                <w:b w:val="0"/>
                <w:iCs w:val="0"/>
                <w:color w:val="000000" w:themeColor="text1"/>
                <w:sz w:val="22"/>
                <w:szCs w:val="22"/>
              </w:rPr>
              <w:pict w14:anchorId="22D28483">
                <v:rect id="_x0000_i1035" style="width:0;height:1.5pt" o:hralign="center" o:hrstd="t" o:hr="t" fillcolor="#a0a0a0" stroked="f"/>
              </w:pict>
            </w:r>
          </w:p>
        </w:tc>
        <w:tc>
          <w:tcPr>
            <w:tcW w:w="3027" w:type="dxa"/>
            <w:tcBorders>
              <w:right w:val="single" w:sz="4" w:space="0" w:color="EBE6D6"/>
            </w:tcBorders>
            <w:shd w:val="clear" w:color="auto" w:fill="auto"/>
          </w:tcPr>
          <w:p w14:paraId="2EBC8F7F" w14:textId="77777777" w:rsidR="00DC6BA5" w:rsidRPr="006B0AB0" w:rsidRDefault="00DC6BA5" w:rsidP="001F6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Cs/>
                <w:color w:val="auto"/>
                <w:sz w:val="22"/>
                <w:szCs w:val="22"/>
              </w:rPr>
            </w:pPr>
            <w:r w:rsidRPr="006B0AB0">
              <w:rPr>
                <w:rFonts w:ascii="DM Sans" w:hAnsi="DM Sans"/>
                <w:bCs/>
                <w:color w:val="auto"/>
                <w:sz w:val="22"/>
                <w:szCs w:val="22"/>
              </w:rPr>
              <w:t xml:space="preserve">Inger </w:t>
            </w:r>
            <w:proofErr w:type="spellStart"/>
            <w:r w:rsidRPr="006B0AB0">
              <w:rPr>
                <w:rFonts w:ascii="DM Sans" w:hAnsi="DM Sans"/>
                <w:bCs/>
                <w:color w:val="auto"/>
                <w:sz w:val="22"/>
                <w:szCs w:val="22"/>
              </w:rPr>
              <w:t>Shigt</w:t>
            </w:r>
            <w:proofErr w:type="spellEnd"/>
            <w:r w:rsidRPr="006B0AB0">
              <w:rPr>
                <w:rFonts w:ascii="DM Sans" w:hAnsi="DM Sans"/>
                <w:bCs/>
                <w:color w:val="auto"/>
                <w:sz w:val="22"/>
                <w:szCs w:val="22"/>
              </w:rPr>
              <w:t xml:space="preserve"> Petersen</w:t>
            </w:r>
          </w:p>
          <w:p w14:paraId="518D0D19" w14:textId="358799B5" w:rsidR="00DC6BA5" w:rsidRDefault="00DC6BA5" w:rsidP="001F6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iCs w:val="0"/>
                <w:color w:val="auto"/>
                <w:sz w:val="22"/>
                <w:szCs w:val="22"/>
              </w:rPr>
            </w:pPr>
            <w:r w:rsidRPr="404DDAFC">
              <w:rPr>
                <w:rFonts w:ascii="DM Sans" w:hAnsi="DM Sans"/>
                <w:b w:val="0"/>
                <w:color w:val="auto"/>
                <w:sz w:val="22"/>
                <w:szCs w:val="22"/>
              </w:rPr>
              <w:t xml:space="preserve">tlf. </w:t>
            </w:r>
            <w:r w:rsidR="00FD12F0">
              <w:rPr>
                <w:rFonts w:ascii="DM Sans" w:hAnsi="DM Sans"/>
                <w:b w:val="0"/>
                <w:color w:val="auto"/>
                <w:sz w:val="22"/>
                <w:szCs w:val="22"/>
              </w:rPr>
              <w:t xml:space="preserve">906 </w:t>
            </w:r>
            <w:r w:rsidRPr="404DDAFC">
              <w:rPr>
                <w:rFonts w:ascii="DM Sans" w:hAnsi="DM Sans"/>
                <w:b w:val="0"/>
                <w:color w:val="auto"/>
                <w:sz w:val="22"/>
                <w:szCs w:val="22"/>
              </w:rPr>
              <w:t>18</w:t>
            </w:r>
            <w:r w:rsidR="00D012CB">
              <w:rPr>
                <w:rFonts w:ascii="DM Sans" w:hAnsi="DM Sans"/>
                <w:b w:val="0"/>
                <w:color w:val="auto"/>
                <w:sz w:val="22"/>
                <w:szCs w:val="22"/>
              </w:rPr>
              <w:t> </w:t>
            </w:r>
            <w:r w:rsidRPr="404DDAFC">
              <w:rPr>
                <w:rFonts w:ascii="DM Sans" w:hAnsi="DM Sans"/>
                <w:b w:val="0"/>
                <w:color w:val="auto"/>
                <w:sz w:val="22"/>
                <w:szCs w:val="22"/>
              </w:rPr>
              <w:t>125</w:t>
            </w:r>
          </w:p>
          <w:p w14:paraId="32AC27A6" w14:textId="77777777" w:rsidR="00D012CB" w:rsidRDefault="00D012CB" w:rsidP="001F6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iCs w:val="0"/>
                <w:color w:val="auto"/>
                <w:sz w:val="22"/>
                <w:szCs w:val="22"/>
              </w:rPr>
            </w:pPr>
          </w:p>
          <w:p w14:paraId="0C304FED" w14:textId="30AE637C" w:rsidR="00D012CB" w:rsidRDefault="00061D38" w:rsidP="001F6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iCs w:val="0"/>
                <w:color w:val="auto"/>
                <w:sz w:val="22"/>
                <w:szCs w:val="22"/>
              </w:rPr>
            </w:pPr>
            <w:r>
              <w:rPr>
                <w:rFonts w:ascii="DM Sans" w:eastAsiaTheme="minorHAnsi" w:hAnsi="DM Sans" w:cstheme="minorBidi"/>
                <w:b w:val="0"/>
                <w:iCs w:val="0"/>
                <w:color w:val="000000" w:themeColor="text1"/>
                <w:sz w:val="22"/>
                <w:szCs w:val="22"/>
              </w:rPr>
              <w:pict w14:anchorId="22123CAC">
                <v:rect id="_x0000_i1036" style="width:0;height:1.5pt" o:hralign="center" o:hrstd="t" o:hr="t" fillcolor="#a0a0a0" stroked="f"/>
              </w:pict>
            </w:r>
          </w:p>
          <w:p w14:paraId="184D87EE" w14:textId="77777777" w:rsidR="00D012CB" w:rsidRDefault="00061D38" w:rsidP="00D012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 w:val="0"/>
                <w:sz w:val="24"/>
              </w:rPr>
            </w:pPr>
            <w:hyperlink r:id="rId52" w:history="1">
              <w:r w:rsidR="00D012CB" w:rsidRPr="00EE0172">
                <w:rPr>
                  <w:rStyle w:val="Hyperkopling"/>
                  <w:sz w:val="24"/>
                </w:rPr>
                <w:t>voss.friskus.com</w:t>
              </w:r>
            </w:hyperlink>
          </w:p>
          <w:p w14:paraId="5639D910" w14:textId="77777777" w:rsidR="00D012CB" w:rsidRDefault="00D012CB" w:rsidP="001F6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iCs w:val="0"/>
                <w:color w:val="auto"/>
                <w:sz w:val="22"/>
                <w:szCs w:val="22"/>
              </w:rPr>
            </w:pPr>
          </w:p>
          <w:p w14:paraId="06D1AC7E" w14:textId="6BAE9BFE" w:rsidR="00297ADF" w:rsidRDefault="00061D38" w:rsidP="001F6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iCs w:val="0"/>
                <w:color w:val="auto"/>
                <w:sz w:val="22"/>
                <w:szCs w:val="22"/>
              </w:rPr>
            </w:pPr>
            <w:r>
              <w:rPr>
                <w:rFonts w:ascii="DM Sans" w:eastAsiaTheme="minorHAnsi" w:hAnsi="DM Sans" w:cstheme="minorBidi"/>
                <w:b w:val="0"/>
                <w:iCs w:val="0"/>
                <w:color w:val="000000" w:themeColor="text1"/>
                <w:sz w:val="22"/>
                <w:szCs w:val="22"/>
              </w:rPr>
              <w:pict w14:anchorId="5A96F129">
                <v:rect id="_x0000_i1037" style="width:0;height:1.5pt" o:hralign="center" o:hrstd="t" o:hr="t" fillcolor="#a0a0a0" stroked="f"/>
              </w:pict>
            </w:r>
          </w:p>
          <w:p w14:paraId="21AE05E3" w14:textId="77777777" w:rsidR="00297ADF" w:rsidRDefault="00297ADF" w:rsidP="001F6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iCs w:val="0"/>
                <w:color w:val="auto"/>
                <w:sz w:val="22"/>
                <w:szCs w:val="22"/>
              </w:rPr>
            </w:pPr>
          </w:p>
          <w:p w14:paraId="5B743AD9" w14:textId="77777777" w:rsidR="00297ADF" w:rsidRDefault="00061D38" w:rsidP="00297A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 w:val="0"/>
                <w:sz w:val="24"/>
              </w:rPr>
            </w:pPr>
            <w:hyperlink r:id="rId53" w:history="1">
              <w:r w:rsidR="00297ADF" w:rsidRPr="003524A7">
                <w:rPr>
                  <w:rStyle w:val="Hyperkopling"/>
                  <w:rFonts w:asciiTheme="minorHAnsi" w:eastAsiaTheme="minorHAnsi" w:hAnsiTheme="minorHAnsi" w:cstheme="minorBidi"/>
                  <w:sz w:val="24"/>
                </w:rPr>
                <w:t>vosskulturkalender.no</w:t>
              </w:r>
            </w:hyperlink>
          </w:p>
          <w:p w14:paraId="12D9C04C" w14:textId="5FAE26E2" w:rsidR="00297ADF" w:rsidRPr="00184FEA" w:rsidRDefault="00297ADF" w:rsidP="001F6D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 w:val="0"/>
                <w:color w:val="auto"/>
                <w:sz w:val="22"/>
                <w:szCs w:val="22"/>
              </w:rPr>
            </w:pP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4524" w:type="dxa"/>
            <w:tcBorders>
              <w:left w:val="single" w:sz="4" w:space="0" w:color="EBE6D6"/>
            </w:tcBorders>
            <w:shd w:val="clear" w:color="auto" w:fill="auto"/>
          </w:tcPr>
          <w:p w14:paraId="4A5E578A" w14:textId="1E57E88A" w:rsidR="00DC6BA5" w:rsidRDefault="00DC6BA5" w:rsidP="001F6DAE">
            <w:pPr>
              <w:rPr>
                <w:rFonts w:ascii="DM Sans" w:hAnsi="DM Sans"/>
                <w:iCs w:val="0"/>
                <w:color w:val="auto"/>
                <w:sz w:val="22"/>
                <w:szCs w:val="22"/>
              </w:rPr>
            </w:pPr>
            <w:r w:rsidRPr="404DDAFC">
              <w:rPr>
                <w:rFonts w:ascii="DM Sans" w:hAnsi="DM Sans"/>
                <w:b w:val="0"/>
                <w:color w:val="auto"/>
                <w:sz w:val="22"/>
                <w:szCs w:val="22"/>
              </w:rPr>
              <w:t>Liten tur etterfylgt av misjonssamling. Ta med gode kle, sko, sitteplate og noko å drikk</w:t>
            </w:r>
            <w:r w:rsidR="006B0AB0">
              <w:rPr>
                <w:rFonts w:ascii="DM Sans" w:hAnsi="DM Sans"/>
                <w:b w:val="0"/>
                <w:color w:val="auto"/>
                <w:sz w:val="22"/>
                <w:szCs w:val="22"/>
              </w:rPr>
              <w:t>a</w:t>
            </w:r>
            <w:r w:rsidRPr="404DDAFC">
              <w:rPr>
                <w:rFonts w:ascii="DM Sans" w:hAnsi="DM Sans"/>
                <w:b w:val="0"/>
                <w:color w:val="auto"/>
                <w:sz w:val="22"/>
                <w:szCs w:val="22"/>
              </w:rPr>
              <w:t>.</w:t>
            </w:r>
          </w:p>
          <w:p w14:paraId="6A0292E7" w14:textId="2BB480D0" w:rsidR="007F607A" w:rsidRDefault="00061D38" w:rsidP="001F6DAE">
            <w:pPr>
              <w:rPr>
                <w:rFonts w:ascii="DM Sans" w:hAnsi="DM Sans"/>
                <w:iCs w:val="0"/>
                <w:color w:val="auto"/>
                <w:sz w:val="22"/>
                <w:szCs w:val="22"/>
              </w:rPr>
            </w:pPr>
            <w:r>
              <w:rPr>
                <w:rFonts w:ascii="DM Sans" w:eastAsiaTheme="minorHAnsi" w:hAnsi="DM Sans" w:cstheme="minorBidi"/>
                <w:b w:val="0"/>
                <w:iCs w:val="0"/>
                <w:color w:val="000000" w:themeColor="text1"/>
                <w:sz w:val="22"/>
                <w:szCs w:val="22"/>
              </w:rPr>
              <w:pict w14:anchorId="340129FC">
                <v:rect id="_x0000_i1038" style="width:0;height:1.5pt" o:hralign="center" o:hrstd="t" o:hr="t" fillcolor="#a0a0a0" stroked="f"/>
              </w:pict>
            </w:r>
          </w:p>
          <w:p w14:paraId="6572A9CF" w14:textId="4D2FF9DD" w:rsidR="007F607A" w:rsidRDefault="007F607A" w:rsidP="001F6DAE">
            <w:pPr>
              <w:rPr>
                <w:rFonts w:ascii="DM Sans" w:hAnsi="DM Sans"/>
                <w:iCs w:val="0"/>
                <w:color w:val="auto"/>
                <w:sz w:val="22"/>
                <w:szCs w:val="22"/>
              </w:rPr>
            </w:pPr>
            <w:r>
              <w:rPr>
                <w:rFonts w:ascii="DM Sans" w:hAnsi="DM Sans"/>
                <w:b w:val="0"/>
                <w:color w:val="auto"/>
                <w:sz w:val="22"/>
                <w:szCs w:val="22"/>
              </w:rPr>
              <w:t xml:space="preserve">I denne </w:t>
            </w:r>
            <w:r w:rsidR="0007628A">
              <w:rPr>
                <w:rFonts w:ascii="DM Sans" w:hAnsi="DM Sans"/>
                <w:b w:val="0"/>
                <w:color w:val="auto"/>
                <w:sz w:val="22"/>
                <w:szCs w:val="22"/>
              </w:rPr>
              <w:t>digitale portalen finn du fleire aktivit</w:t>
            </w:r>
            <w:r w:rsidR="00951D77">
              <w:rPr>
                <w:rFonts w:ascii="DM Sans" w:hAnsi="DM Sans"/>
                <w:b w:val="0"/>
                <w:color w:val="auto"/>
                <w:sz w:val="22"/>
                <w:szCs w:val="22"/>
              </w:rPr>
              <w:t>et</w:t>
            </w:r>
            <w:r w:rsidR="0007628A">
              <w:rPr>
                <w:rFonts w:ascii="DM Sans" w:hAnsi="DM Sans"/>
                <w:b w:val="0"/>
                <w:color w:val="auto"/>
                <w:sz w:val="22"/>
                <w:szCs w:val="22"/>
              </w:rPr>
              <w:t>ar og tilbod</w:t>
            </w:r>
            <w:r w:rsidR="001F3EAD">
              <w:rPr>
                <w:rFonts w:ascii="DM Sans" w:hAnsi="DM Sans"/>
                <w:b w:val="0"/>
                <w:color w:val="auto"/>
                <w:sz w:val="22"/>
                <w:szCs w:val="22"/>
              </w:rPr>
              <w:t xml:space="preserve"> for alle i Voss herad.</w:t>
            </w:r>
          </w:p>
          <w:p w14:paraId="667E9047" w14:textId="5B46A3A2" w:rsidR="00843164" w:rsidRDefault="00061D38" w:rsidP="001F6DAE">
            <w:pPr>
              <w:rPr>
                <w:rFonts w:ascii="DM Sans" w:hAnsi="DM Sans"/>
                <w:iCs w:val="0"/>
                <w:color w:val="auto"/>
                <w:sz w:val="22"/>
                <w:szCs w:val="22"/>
              </w:rPr>
            </w:pPr>
            <w:r>
              <w:rPr>
                <w:rFonts w:ascii="DM Sans" w:eastAsiaTheme="minorHAnsi" w:hAnsi="DM Sans" w:cstheme="minorBidi"/>
                <w:b w:val="0"/>
                <w:iCs w:val="0"/>
                <w:color w:val="000000" w:themeColor="text1"/>
                <w:sz w:val="22"/>
                <w:szCs w:val="22"/>
              </w:rPr>
              <w:pict w14:anchorId="0C2AA69E">
                <v:rect id="_x0000_i1039" style="width:0;height:1.5pt" o:hralign="center" o:hrstd="t" o:hr="t" fillcolor="#a0a0a0" stroked="f"/>
              </w:pict>
            </w:r>
          </w:p>
          <w:p w14:paraId="1D671005" w14:textId="77777777" w:rsidR="00297ADF" w:rsidRDefault="00297ADF" w:rsidP="001F6DAE">
            <w:pPr>
              <w:rPr>
                <w:rFonts w:ascii="DM Sans" w:hAnsi="DM Sans"/>
                <w:iCs w:val="0"/>
                <w:color w:val="auto"/>
                <w:sz w:val="22"/>
                <w:szCs w:val="22"/>
              </w:rPr>
            </w:pPr>
          </w:p>
          <w:p w14:paraId="46B2F030" w14:textId="5FF5880D" w:rsidR="00843164" w:rsidRPr="00184FEA" w:rsidRDefault="00843164" w:rsidP="001F6DAE">
            <w:pPr>
              <w:rPr>
                <w:rFonts w:ascii="DM Sans" w:hAnsi="DM Sans"/>
                <w:b w:val="0"/>
                <w:color w:val="auto"/>
                <w:sz w:val="22"/>
                <w:szCs w:val="22"/>
              </w:rPr>
            </w:pPr>
            <w:r>
              <w:rPr>
                <w:rFonts w:ascii="DM Sans" w:hAnsi="DM Sans"/>
                <w:b w:val="0"/>
                <w:color w:val="auto"/>
                <w:sz w:val="22"/>
                <w:szCs w:val="22"/>
              </w:rPr>
              <w:t xml:space="preserve">Voss kulturråd </w:t>
            </w:r>
            <w:r w:rsidR="00BA4454">
              <w:rPr>
                <w:rFonts w:ascii="DM Sans" w:hAnsi="DM Sans"/>
                <w:b w:val="0"/>
                <w:color w:val="auto"/>
                <w:sz w:val="22"/>
                <w:szCs w:val="22"/>
              </w:rPr>
              <w:t>sin</w:t>
            </w:r>
            <w:r>
              <w:rPr>
                <w:rFonts w:ascii="DM Sans" w:hAnsi="DM Sans"/>
                <w:b w:val="0"/>
                <w:color w:val="auto"/>
                <w:sz w:val="22"/>
                <w:szCs w:val="22"/>
              </w:rPr>
              <w:t xml:space="preserve"> digital</w:t>
            </w:r>
            <w:r w:rsidR="00BA4454">
              <w:rPr>
                <w:rFonts w:ascii="DM Sans" w:hAnsi="DM Sans"/>
                <w:b w:val="0"/>
                <w:color w:val="auto"/>
                <w:sz w:val="22"/>
                <w:szCs w:val="22"/>
              </w:rPr>
              <w:t>e</w:t>
            </w:r>
            <w:r>
              <w:rPr>
                <w:rFonts w:ascii="DM Sans" w:hAnsi="DM Sans"/>
                <w:b w:val="0"/>
                <w:color w:val="auto"/>
                <w:sz w:val="22"/>
                <w:szCs w:val="22"/>
              </w:rPr>
              <w:t xml:space="preserve"> </w:t>
            </w:r>
            <w:r w:rsidR="00D856E4">
              <w:rPr>
                <w:rFonts w:ascii="DM Sans" w:hAnsi="DM Sans"/>
                <w:b w:val="0"/>
                <w:color w:val="auto"/>
                <w:sz w:val="22"/>
                <w:szCs w:val="22"/>
              </w:rPr>
              <w:t>kalender med oversikt over kultur og kinotilbod.</w:t>
            </w:r>
          </w:p>
        </w:tc>
      </w:tr>
    </w:tbl>
    <w:p w14:paraId="67AFA77D" w14:textId="6D23FA0A" w:rsidR="00F911EC" w:rsidRPr="003941BC" w:rsidRDefault="00A12ADB" w:rsidP="00183649">
      <w:pPr>
        <w:ind w:left="2160" w:firstLine="720"/>
        <w:rPr>
          <w:rFonts w:ascii="DM sans bold" w:hAnsi="DM sans bold"/>
          <w:b/>
          <w:bCs/>
          <w:color w:val="000000" w:themeColor="text1"/>
          <w:sz w:val="48"/>
          <w:szCs w:val="48"/>
        </w:rPr>
      </w:pPr>
      <w:r w:rsidRPr="003941BC">
        <w:rPr>
          <w:rFonts w:ascii="DM sans bold" w:hAnsi="DM sans bold"/>
          <w:b/>
          <w:bCs/>
          <w:color w:val="000000" w:themeColor="text1"/>
          <w:sz w:val="48"/>
          <w:szCs w:val="48"/>
        </w:rPr>
        <w:lastRenderedPageBreak/>
        <w:t>SOSIALE MØTEPLASSAR</w:t>
      </w:r>
    </w:p>
    <w:tbl>
      <w:tblPr>
        <w:tblStyle w:val="Listetabell7fargerikuthevingsfarge6"/>
        <w:tblW w:w="14034" w:type="dxa"/>
        <w:tblLayout w:type="fixed"/>
        <w:tblLook w:val="04A0" w:firstRow="1" w:lastRow="0" w:firstColumn="1" w:lastColumn="0" w:noHBand="0" w:noVBand="1"/>
      </w:tblPr>
      <w:tblGrid>
        <w:gridCol w:w="2410"/>
        <w:gridCol w:w="2126"/>
        <w:gridCol w:w="2127"/>
        <w:gridCol w:w="3118"/>
        <w:gridCol w:w="4253"/>
      </w:tblGrid>
      <w:tr w:rsidR="003941BC" w:rsidRPr="003941BC" w14:paraId="432BD52C" w14:textId="4EF09365" w:rsidTr="001E42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10" w:type="dxa"/>
            <w:tcBorders>
              <w:bottom w:val="single" w:sz="4" w:space="0" w:color="EBE6D6"/>
            </w:tcBorders>
            <w:shd w:val="clear" w:color="auto" w:fill="auto"/>
          </w:tcPr>
          <w:p w14:paraId="1968A563" w14:textId="3ADB658A" w:rsidR="007747A3" w:rsidRPr="003941BC" w:rsidRDefault="007747A3" w:rsidP="00213EB5">
            <w:pPr>
              <w:jc w:val="left"/>
              <w:rPr>
                <w:rFonts w:ascii="DM sans bold" w:hAnsi="DM sans bold"/>
                <w:color w:val="000000" w:themeColor="text1"/>
                <w:sz w:val="24"/>
                <w:szCs w:val="32"/>
              </w:rPr>
            </w:pPr>
            <w:r w:rsidRPr="003941BC">
              <w:rPr>
                <w:rFonts w:ascii="DM sans bold" w:hAnsi="DM sans bold"/>
                <w:color w:val="000000" w:themeColor="text1"/>
                <w:sz w:val="24"/>
                <w:szCs w:val="32"/>
              </w:rPr>
              <w:t>KVA</w:t>
            </w:r>
          </w:p>
        </w:tc>
        <w:tc>
          <w:tcPr>
            <w:tcW w:w="2126" w:type="dxa"/>
            <w:tcBorders>
              <w:bottom w:val="single" w:sz="4" w:space="0" w:color="EBE6D6"/>
            </w:tcBorders>
            <w:shd w:val="clear" w:color="auto" w:fill="auto"/>
          </w:tcPr>
          <w:p w14:paraId="5E9D7977" w14:textId="4D23929C" w:rsidR="007747A3" w:rsidRPr="00BA529C" w:rsidRDefault="00213EB5" w:rsidP="007747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 bold" w:hAnsi="DM sans bold"/>
                <w:color w:val="000000" w:themeColor="text1"/>
                <w:sz w:val="24"/>
              </w:rPr>
            </w:pPr>
            <w:r w:rsidRPr="00BA529C">
              <w:rPr>
                <w:rFonts w:ascii="DM sans bold" w:hAnsi="DM sans bold"/>
                <w:color w:val="000000" w:themeColor="text1"/>
                <w:sz w:val="24"/>
              </w:rPr>
              <w:t>Kortid</w:t>
            </w:r>
          </w:p>
        </w:tc>
        <w:tc>
          <w:tcPr>
            <w:tcW w:w="2127" w:type="dxa"/>
            <w:tcBorders>
              <w:bottom w:val="single" w:sz="4" w:space="0" w:color="EBE6D6"/>
            </w:tcBorders>
            <w:shd w:val="clear" w:color="auto" w:fill="auto"/>
          </w:tcPr>
          <w:p w14:paraId="5A49B467" w14:textId="7FF86A38" w:rsidR="007747A3" w:rsidRPr="003941BC" w:rsidRDefault="007747A3" w:rsidP="007747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 bold" w:hAnsi="DM sans bold"/>
                <w:color w:val="000000" w:themeColor="text1"/>
                <w:sz w:val="24"/>
              </w:rPr>
            </w:pPr>
            <w:r w:rsidRPr="003941BC">
              <w:rPr>
                <w:rFonts w:ascii="DM sans bold" w:hAnsi="DM sans bold"/>
                <w:color w:val="000000" w:themeColor="text1"/>
                <w:sz w:val="24"/>
              </w:rPr>
              <w:t xml:space="preserve">  </w:t>
            </w:r>
            <w:r w:rsidRPr="003941BC">
              <w:rPr>
                <w:noProof/>
                <w:color w:val="000000" w:themeColor="text1"/>
              </w:rPr>
              <w:drawing>
                <wp:inline distT="0" distB="0" distL="0" distR="0" wp14:anchorId="044CB4E5" wp14:editId="6C74C7CB">
                  <wp:extent cx="152285" cy="152285"/>
                  <wp:effectExtent l="0" t="0" r="635" b="635"/>
                  <wp:docPr id="54" name="Grafikk 54" descr="Marke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k 54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2285" cy="15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06D5D" w:rsidRPr="003941BC">
              <w:rPr>
                <w:rFonts w:ascii="DM sans bold" w:hAnsi="DM sans bold"/>
                <w:color w:val="000000" w:themeColor="text1"/>
                <w:sz w:val="24"/>
              </w:rPr>
              <w:t>KVAR</w:t>
            </w:r>
          </w:p>
        </w:tc>
        <w:tc>
          <w:tcPr>
            <w:tcW w:w="3118" w:type="dxa"/>
            <w:tcBorders>
              <w:bottom w:val="single" w:sz="4" w:space="0" w:color="EBE6D6"/>
            </w:tcBorders>
            <w:shd w:val="clear" w:color="auto" w:fill="auto"/>
          </w:tcPr>
          <w:p w14:paraId="589ABC04" w14:textId="4BA5F139" w:rsidR="007747A3" w:rsidRPr="003941BC" w:rsidRDefault="007747A3" w:rsidP="007747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 bold" w:hAnsi="DM sans bold"/>
                <w:color w:val="000000" w:themeColor="text1"/>
                <w:sz w:val="24"/>
                <w:szCs w:val="32"/>
              </w:rPr>
            </w:pPr>
            <w:r w:rsidRPr="003941BC">
              <w:rPr>
                <w:rFonts w:ascii="DM sans bold" w:hAnsi="DM sans bold"/>
                <w:noProof/>
                <w:color w:val="000000" w:themeColor="text1"/>
                <w:sz w:val="24"/>
                <w:szCs w:val="32"/>
              </w:rPr>
              <w:drawing>
                <wp:inline distT="0" distB="0" distL="0" distR="0" wp14:anchorId="7B70E590" wp14:editId="096F7544">
                  <wp:extent cx="124691" cy="124691"/>
                  <wp:effectExtent l="0" t="0" r="8890" b="8890"/>
                  <wp:docPr id="102" name="Grafikk 102" descr="Receive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Grafikk 101" descr="Receiver with solid fill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82" cy="134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941BC">
              <w:rPr>
                <w:rFonts w:ascii="DM sans bold" w:hAnsi="DM sans bold"/>
                <w:color w:val="000000" w:themeColor="text1"/>
                <w:sz w:val="24"/>
                <w:szCs w:val="32"/>
              </w:rPr>
              <w:t xml:space="preserve"> KONTAKT</w:t>
            </w:r>
          </w:p>
        </w:tc>
        <w:tc>
          <w:tcPr>
            <w:tcW w:w="4253" w:type="dxa"/>
            <w:tcBorders>
              <w:bottom w:val="single" w:sz="4" w:space="0" w:color="EBE6D6"/>
            </w:tcBorders>
            <w:shd w:val="clear" w:color="auto" w:fill="auto"/>
          </w:tcPr>
          <w:p w14:paraId="4E8DC800" w14:textId="77777777" w:rsidR="007747A3" w:rsidRDefault="007747A3" w:rsidP="007747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 bold" w:hAnsi="DM sans bold"/>
                <w:b w:val="0"/>
                <w:iCs w:val="0"/>
                <w:color w:val="000000" w:themeColor="text1"/>
                <w:sz w:val="24"/>
                <w:szCs w:val="32"/>
              </w:rPr>
            </w:pPr>
            <w:r w:rsidRPr="003941BC">
              <w:rPr>
                <w:rFonts w:ascii="DM sans bold" w:hAnsi="DM sans bold"/>
                <w:color w:val="000000" w:themeColor="text1"/>
                <w:sz w:val="24"/>
                <w:szCs w:val="32"/>
              </w:rPr>
              <w:t>OM TILBODET</w:t>
            </w:r>
          </w:p>
          <w:p w14:paraId="7E536028" w14:textId="1ED62E95" w:rsidR="00114CDB" w:rsidRPr="003941BC" w:rsidRDefault="00114CDB" w:rsidP="007747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 bold" w:hAnsi="DM sans bold"/>
                <w:color w:val="000000" w:themeColor="text1"/>
                <w:sz w:val="24"/>
                <w:szCs w:val="32"/>
              </w:rPr>
            </w:pPr>
          </w:p>
        </w:tc>
      </w:tr>
      <w:tr w:rsidR="00EA0A81" w14:paraId="5027D3AC" w14:textId="48413401" w:rsidTr="001E4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EBE6D6"/>
              <w:right w:val="single" w:sz="4" w:space="0" w:color="EBE6D6"/>
            </w:tcBorders>
            <w:shd w:val="clear" w:color="auto" w:fill="EBE6D6"/>
          </w:tcPr>
          <w:p w14:paraId="76863668" w14:textId="375F9224" w:rsidR="00B3595E" w:rsidRPr="00230A08" w:rsidRDefault="00B9268B" w:rsidP="000E7721">
            <w:pPr>
              <w:spacing w:line="240" w:lineRule="auto"/>
              <w:jc w:val="center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 w:rsidRPr="00230A08">
              <w:rPr>
                <w:rFonts w:ascii="DM Sans" w:hAnsi="DM Sans"/>
                <w:color w:val="000000" w:themeColor="text1"/>
                <w:sz w:val="22"/>
                <w:szCs w:val="22"/>
              </w:rPr>
              <w:t>MÅNDAGSBRIDGEN</w:t>
            </w:r>
          </w:p>
          <w:p w14:paraId="57ADE5D5" w14:textId="2BF14281" w:rsidR="00B3595E" w:rsidRPr="000E7721" w:rsidRDefault="00B91039" w:rsidP="000E7721">
            <w:pPr>
              <w:spacing w:line="240" w:lineRule="auto"/>
              <w:jc w:val="center"/>
              <w:rPr>
                <w:rFonts w:ascii="DM Sans" w:hAnsi="DM Sans"/>
                <w:color w:val="000000" w:themeColor="text1"/>
                <w:sz w:val="32"/>
                <w:szCs w:val="32"/>
              </w:rPr>
            </w:pPr>
            <w:r w:rsidRPr="000E7721">
              <w:rPr>
                <w:rFonts w:ascii="DM Sans" w:hAnsi="DM Sans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1912794" wp14:editId="18A83501">
                  <wp:extent cx="1055077" cy="194985"/>
                  <wp:effectExtent l="0" t="0" r="0" b="0"/>
                  <wp:docPr id="18" name="Bilete 18" descr="Eit bilete som inneheld nattehimmel&#10;&#10;Automatisk generert skild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ete 9" descr="Eit bilete som inneheld nattehimmel&#10;&#10;Automatisk generert skildri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431" cy="20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4" w:space="0" w:color="EBE6D6"/>
              <w:left w:val="single" w:sz="4" w:space="0" w:color="EBE6D6"/>
            </w:tcBorders>
            <w:shd w:val="clear" w:color="auto" w:fill="EBE6D6"/>
          </w:tcPr>
          <w:p w14:paraId="46AFF42E" w14:textId="2166ACD5" w:rsidR="00B3595E" w:rsidRPr="00A829A0" w:rsidRDefault="005E6E4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  <w:r w:rsidRPr="00A829A0">
              <w:rPr>
                <w:rFonts w:ascii="DM Sans" w:hAnsi="DM Sans"/>
                <w:b/>
                <w:bCs/>
                <w:color w:val="auto"/>
              </w:rPr>
              <w:t>M</w:t>
            </w:r>
            <w:r>
              <w:rPr>
                <w:rFonts w:ascii="DM Sans" w:hAnsi="DM Sans"/>
                <w:b/>
                <w:bCs/>
                <w:color w:val="auto"/>
              </w:rPr>
              <w:t>å</w:t>
            </w:r>
            <w:r w:rsidRPr="00A829A0">
              <w:rPr>
                <w:rFonts w:ascii="DM Sans" w:hAnsi="DM Sans"/>
                <w:b/>
                <w:bCs/>
                <w:color w:val="auto"/>
              </w:rPr>
              <w:t>ndag</w:t>
            </w:r>
          </w:p>
          <w:p w14:paraId="45570B46" w14:textId="22E0856F" w:rsidR="00B3595E" w:rsidRPr="00A829A0" w:rsidRDefault="00B3595E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  <w:r w:rsidRPr="00A829A0">
              <w:rPr>
                <w:rFonts w:ascii="DM Sans" w:hAnsi="DM Sans"/>
                <w:b/>
                <w:bCs/>
                <w:color w:val="auto"/>
              </w:rPr>
              <w:t xml:space="preserve">kl. </w:t>
            </w:r>
            <w:r w:rsidR="00965AC1">
              <w:rPr>
                <w:rFonts w:ascii="DM Sans" w:hAnsi="DM Sans"/>
                <w:b/>
                <w:bCs/>
                <w:color w:val="auto"/>
              </w:rPr>
              <w:t>09.</w:t>
            </w:r>
            <w:r w:rsidR="00471D81" w:rsidRPr="00A829A0">
              <w:rPr>
                <w:rFonts w:ascii="DM Sans" w:hAnsi="DM Sans"/>
                <w:b/>
                <w:bCs/>
                <w:color w:val="auto"/>
              </w:rPr>
              <w:t>30</w:t>
            </w:r>
            <w:r w:rsidRPr="00A829A0">
              <w:rPr>
                <w:rFonts w:ascii="DM Sans" w:hAnsi="DM Sans"/>
                <w:b/>
                <w:bCs/>
                <w:color w:val="auto"/>
              </w:rPr>
              <w:t>-</w:t>
            </w:r>
            <w:r w:rsidR="00471D81" w:rsidRPr="00A829A0">
              <w:rPr>
                <w:rFonts w:ascii="DM Sans" w:hAnsi="DM Sans"/>
                <w:b/>
                <w:bCs/>
                <w:color w:val="auto"/>
              </w:rPr>
              <w:t>15</w:t>
            </w:r>
            <w:r w:rsidR="00965AC1">
              <w:rPr>
                <w:rFonts w:ascii="DM Sans" w:hAnsi="DM Sans"/>
                <w:b/>
                <w:bCs/>
                <w:color w:val="auto"/>
              </w:rPr>
              <w:t>.</w:t>
            </w:r>
            <w:r w:rsidR="00A57DBD" w:rsidRPr="00A829A0">
              <w:rPr>
                <w:rFonts w:ascii="DM Sans" w:hAnsi="DM Sans"/>
                <w:b/>
                <w:bCs/>
                <w:color w:val="auto"/>
              </w:rPr>
              <w:t>00</w:t>
            </w:r>
          </w:p>
        </w:tc>
        <w:tc>
          <w:tcPr>
            <w:tcW w:w="2127" w:type="dxa"/>
            <w:tcBorders>
              <w:top w:val="single" w:sz="4" w:space="0" w:color="EBE6D6"/>
            </w:tcBorders>
            <w:shd w:val="clear" w:color="auto" w:fill="EBE6D6"/>
          </w:tcPr>
          <w:p w14:paraId="5D03C8E6" w14:textId="77777777" w:rsidR="00B3595E" w:rsidRPr="003331A9" w:rsidRDefault="00B3595E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3331A9">
              <w:rPr>
                <w:rFonts w:ascii="DM Sans" w:hAnsi="DM Sans"/>
                <w:color w:val="auto"/>
              </w:rPr>
              <w:t>Velferdssentralen</w:t>
            </w:r>
          </w:p>
          <w:p w14:paraId="794F12F2" w14:textId="77777777" w:rsidR="00F505AD" w:rsidRDefault="00B3595E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A829A0">
              <w:rPr>
                <w:rFonts w:ascii="DM Sans" w:hAnsi="DM Sans"/>
                <w:color w:val="auto"/>
              </w:rPr>
              <w:t>3 etg. Sosialbygget,</w:t>
            </w:r>
            <w:r w:rsidR="00D04FE7">
              <w:rPr>
                <w:rFonts w:ascii="DM Sans" w:hAnsi="DM Sans"/>
                <w:color w:val="auto"/>
              </w:rPr>
              <w:t xml:space="preserve"> </w:t>
            </w:r>
          </w:p>
          <w:p w14:paraId="37584FAD" w14:textId="01AD8835" w:rsidR="00B3595E" w:rsidRPr="00A829A0" w:rsidRDefault="00B3595E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proofErr w:type="spellStart"/>
            <w:r w:rsidRPr="00A829A0">
              <w:rPr>
                <w:rFonts w:ascii="DM Sans" w:hAnsi="DM Sans"/>
                <w:color w:val="auto"/>
              </w:rPr>
              <w:t>Miltzowsgt</w:t>
            </w:r>
            <w:proofErr w:type="spellEnd"/>
            <w:r w:rsidRPr="00A829A0">
              <w:rPr>
                <w:rFonts w:ascii="DM Sans" w:hAnsi="DM Sans"/>
                <w:color w:val="auto"/>
              </w:rPr>
              <w:t xml:space="preserve"> 2.</w:t>
            </w:r>
          </w:p>
        </w:tc>
        <w:tc>
          <w:tcPr>
            <w:tcW w:w="3118" w:type="dxa"/>
            <w:tcBorders>
              <w:top w:val="single" w:sz="4" w:space="0" w:color="EBE6D6"/>
              <w:right w:val="single" w:sz="4" w:space="0" w:color="EBE6D6"/>
            </w:tcBorders>
            <w:shd w:val="clear" w:color="auto" w:fill="EBE6D6"/>
          </w:tcPr>
          <w:p w14:paraId="40588A49" w14:textId="2236B7A0" w:rsidR="00B3595E" w:rsidRPr="00C170C6" w:rsidRDefault="00B3595E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  <w:r w:rsidRPr="00C170C6">
              <w:rPr>
                <w:rFonts w:ascii="DM Sans" w:hAnsi="DM Sans"/>
                <w:b/>
                <w:bCs/>
                <w:color w:val="auto"/>
              </w:rPr>
              <w:t xml:space="preserve">Knut Veka </w:t>
            </w:r>
          </w:p>
          <w:p w14:paraId="51F5721E" w14:textId="1A7D1646" w:rsidR="00B3595E" w:rsidRPr="00A829A0" w:rsidRDefault="00B3595E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A829A0">
              <w:rPr>
                <w:rFonts w:ascii="DM Sans" w:hAnsi="DM Sans"/>
                <w:color w:val="auto"/>
              </w:rPr>
              <w:t>tlf. 928 51</w:t>
            </w:r>
            <w:r w:rsidR="00E729BB" w:rsidRPr="00A829A0">
              <w:rPr>
                <w:rFonts w:ascii="DM Sans" w:hAnsi="DM Sans"/>
                <w:color w:val="auto"/>
              </w:rPr>
              <w:t> </w:t>
            </w:r>
            <w:r w:rsidRPr="00A829A0">
              <w:rPr>
                <w:rFonts w:ascii="DM Sans" w:hAnsi="DM Sans"/>
                <w:color w:val="auto"/>
              </w:rPr>
              <w:t>437</w:t>
            </w:r>
          </w:p>
        </w:tc>
        <w:tc>
          <w:tcPr>
            <w:tcW w:w="4253" w:type="dxa"/>
            <w:tcBorders>
              <w:top w:val="single" w:sz="4" w:space="0" w:color="EBE6D6"/>
              <w:left w:val="single" w:sz="4" w:space="0" w:color="EBE6D6"/>
            </w:tcBorders>
            <w:shd w:val="clear" w:color="auto" w:fill="EBE6D6"/>
          </w:tcPr>
          <w:p w14:paraId="0874D705" w14:textId="501473D9" w:rsidR="00957C0A" w:rsidRPr="00A829A0" w:rsidRDefault="005A4DAC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A829A0">
              <w:rPr>
                <w:rFonts w:ascii="DM Sans" w:hAnsi="DM Sans"/>
                <w:color w:val="auto"/>
              </w:rPr>
              <w:t>Bridge er spanande, utfordrande og sosialt. Nye vil få opplæring.</w:t>
            </w:r>
          </w:p>
        </w:tc>
      </w:tr>
      <w:tr w:rsidR="00D04FE7" w14:paraId="5E7500E5" w14:textId="712C1AB4" w:rsidTr="001E423D">
        <w:trPr>
          <w:trHeight w:val="1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right w:val="single" w:sz="4" w:space="0" w:color="EBE6D6"/>
            </w:tcBorders>
            <w:shd w:val="clear" w:color="auto" w:fill="auto"/>
          </w:tcPr>
          <w:p w14:paraId="2E4CCC30" w14:textId="77777777" w:rsidR="004E6919" w:rsidRDefault="004E6919" w:rsidP="00DE0453">
            <w:pPr>
              <w:spacing w:before="40" w:line="240" w:lineRule="auto"/>
              <w:jc w:val="center"/>
              <w:rPr>
                <w:rFonts w:ascii="DM Sans" w:hAnsi="DM Sans"/>
                <w:b w:val="0"/>
                <w:iCs w:val="0"/>
                <w:color w:val="000000" w:themeColor="text1"/>
                <w:sz w:val="24"/>
              </w:rPr>
            </w:pPr>
          </w:p>
          <w:p w14:paraId="25D83A11" w14:textId="30F7D255" w:rsidR="00B3595E" w:rsidRPr="005E737C" w:rsidRDefault="00B3595E" w:rsidP="00DE0453">
            <w:pPr>
              <w:spacing w:before="40" w:line="240" w:lineRule="auto"/>
              <w:jc w:val="center"/>
              <w:rPr>
                <w:rFonts w:ascii="DM Sans" w:hAnsi="DM Sans"/>
                <w:color w:val="000000" w:themeColor="text1"/>
                <w:sz w:val="24"/>
              </w:rPr>
            </w:pPr>
            <w:r w:rsidRPr="005E737C">
              <w:rPr>
                <w:rFonts w:ascii="DM Sans" w:hAnsi="DM Sans"/>
                <w:color w:val="000000" w:themeColor="text1"/>
                <w:sz w:val="24"/>
              </w:rPr>
              <w:t>VOSS BIBLIOTEK</w:t>
            </w:r>
          </w:p>
          <w:p w14:paraId="0E3AC5E0" w14:textId="77777777" w:rsidR="003F6A48" w:rsidRDefault="00B3595E" w:rsidP="00DE0453">
            <w:pPr>
              <w:spacing w:line="240" w:lineRule="auto"/>
              <w:jc w:val="center"/>
              <w:rPr>
                <w:rFonts w:ascii="DM Sans" w:hAnsi="DM Sans"/>
                <w:b w:val="0"/>
                <w:iCs w:val="0"/>
                <w:color w:val="EBE6D6"/>
              </w:rPr>
            </w:pPr>
            <w:r w:rsidRPr="00EA0A81">
              <w:rPr>
                <w:rFonts w:ascii="DM Sans" w:hAnsi="DM Sans"/>
                <w:noProof/>
                <w:color w:val="EBE6D6"/>
              </w:rPr>
              <w:drawing>
                <wp:inline distT="0" distB="0" distL="0" distR="0" wp14:anchorId="1D4A1CA3" wp14:editId="3A9FE553">
                  <wp:extent cx="1100218" cy="1371600"/>
                  <wp:effectExtent l="0" t="0" r="5080" b="0"/>
                  <wp:docPr id="6" name="Bilete 6" descr="Voss bibliot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oss bibliot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75" cy="14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A449A2" w14:textId="77777777" w:rsidR="00CB1ECD" w:rsidRDefault="00CB1ECD" w:rsidP="00DE0453">
            <w:pPr>
              <w:spacing w:line="240" w:lineRule="auto"/>
              <w:jc w:val="center"/>
              <w:rPr>
                <w:rFonts w:ascii="DM Sans" w:hAnsi="DM Sans"/>
                <w:b w:val="0"/>
                <w:iCs w:val="0"/>
                <w:color w:val="EBE6D6"/>
              </w:rPr>
            </w:pPr>
          </w:p>
          <w:p w14:paraId="32AD1647" w14:textId="77777777" w:rsidR="00CB1ECD" w:rsidRDefault="00CB1ECD" w:rsidP="00DE0453">
            <w:pPr>
              <w:spacing w:line="240" w:lineRule="auto"/>
              <w:jc w:val="center"/>
              <w:rPr>
                <w:rFonts w:ascii="DM Sans" w:hAnsi="DM Sans"/>
                <w:b w:val="0"/>
                <w:iCs w:val="0"/>
                <w:color w:val="EBE6D6"/>
              </w:rPr>
            </w:pPr>
          </w:p>
          <w:p w14:paraId="3AB09317" w14:textId="4E81E4E6" w:rsidR="003E7E4F" w:rsidRDefault="003E7E4F" w:rsidP="00950774">
            <w:pPr>
              <w:spacing w:line="240" w:lineRule="auto"/>
              <w:jc w:val="left"/>
              <w:rPr>
                <w:rFonts w:ascii="DM Sans" w:hAnsi="DM Sans"/>
                <w:b w:val="0"/>
                <w:iCs w:val="0"/>
                <w:color w:val="000000" w:themeColor="text1"/>
                <w:sz w:val="32"/>
                <w:szCs w:val="32"/>
              </w:rPr>
            </w:pPr>
            <w:r>
              <w:rPr>
                <w:rFonts w:ascii="DM Sans" w:hAnsi="DM Sans"/>
                <w:color w:val="000000" w:themeColor="text1"/>
                <w:sz w:val="32"/>
                <w:szCs w:val="32"/>
              </w:rPr>
              <w:t>Seniorkino</w:t>
            </w:r>
          </w:p>
          <w:p w14:paraId="79279A32" w14:textId="77777777" w:rsidR="00705036" w:rsidRDefault="00705036" w:rsidP="00DE0453">
            <w:pPr>
              <w:spacing w:line="240" w:lineRule="auto"/>
              <w:jc w:val="center"/>
              <w:rPr>
                <w:rFonts w:ascii="DM Sans" w:hAnsi="DM Sans"/>
                <w:b w:val="0"/>
                <w:iCs w:val="0"/>
                <w:color w:val="000000" w:themeColor="text1"/>
                <w:sz w:val="32"/>
                <w:szCs w:val="32"/>
              </w:rPr>
            </w:pPr>
          </w:p>
          <w:p w14:paraId="00AB3D5E" w14:textId="77777777" w:rsidR="003E444C" w:rsidRDefault="003E444C" w:rsidP="009C02DB">
            <w:pPr>
              <w:spacing w:line="240" w:lineRule="auto"/>
              <w:jc w:val="left"/>
              <w:rPr>
                <w:rFonts w:ascii="DM Sans" w:hAnsi="DM Sans"/>
                <w:color w:val="000000" w:themeColor="text1"/>
                <w:sz w:val="28"/>
                <w:szCs w:val="28"/>
              </w:rPr>
            </w:pPr>
          </w:p>
          <w:p w14:paraId="3DC8A661" w14:textId="660248AF" w:rsidR="00705036" w:rsidRPr="00950774" w:rsidRDefault="003E444C" w:rsidP="009C02DB">
            <w:pPr>
              <w:spacing w:line="240" w:lineRule="auto"/>
              <w:jc w:val="left"/>
              <w:rPr>
                <w:rFonts w:ascii="DM Sans" w:hAnsi="DM Sans"/>
                <w:b w:val="0"/>
                <w:iCs w:val="0"/>
                <w:color w:val="000000" w:themeColor="text1"/>
                <w:sz w:val="28"/>
                <w:szCs w:val="28"/>
              </w:rPr>
            </w:pPr>
            <w:r w:rsidRPr="00950774">
              <w:rPr>
                <w:rFonts w:ascii="DM Sans" w:hAnsi="DM Sans"/>
                <w:b w:val="0"/>
                <w:iCs w:val="0"/>
                <w:color w:val="000000" w:themeColor="text1"/>
                <w:sz w:val="28"/>
                <w:szCs w:val="28"/>
              </w:rPr>
              <w:t>Voss</w:t>
            </w:r>
            <w:r w:rsidR="009C02DB" w:rsidRPr="00950774">
              <w:rPr>
                <w:rFonts w:ascii="DM Sans" w:hAnsi="DM Sans"/>
                <w:b w:val="0"/>
                <w:iCs w:val="0"/>
                <w:color w:val="000000" w:themeColor="text1"/>
                <w:sz w:val="28"/>
                <w:szCs w:val="28"/>
              </w:rPr>
              <w:t xml:space="preserve"> Demenskor</w:t>
            </w:r>
          </w:p>
          <w:p w14:paraId="04F8107E" w14:textId="77777777" w:rsidR="00705036" w:rsidRDefault="00705036" w:rsidP="00DE0453">
            <w:pPr>
              <w:spacing w:line="240" w:lineRule="auto"/>
              <w:jc w:val="center"/>
              <w:rPr>
                <w:rFonts w:ascii="DM Sans" w:hAnsi="DM Sans"/>
                <w:b w:val="0"/>
                <w:iCs w:val="0"/>
                <w:color w:val="000000" w:themeColor="text1"/>
                <w:sz w:val="32"/>
                <w:szCs w:val="32"/>
              </w:rPr>
            </w:pPr>
          </w:p>
          <w:p w14:paraId="0CA0BD3B" w14:textId="77777777" w:rsidR="00705036" w:rsidRDefault="00705036" w:rsidP="00DE0453">
            <w:pPr>
              <w:spacing w:line="240" w:lineRule="auto"/>
              <w:jc w:val="center"/>
              <w:rPr>
                <w:rFonts w:ascii="DM Sans" w:hAnsi="DM Sans"/>
                <w:b w:val="0"/>
                <w:iCs w:val="0"/>
                <w:color w:val="000000" w:themeColor="text1"/>
                <w:sz w:val="32"/>
                <w:szCs w:val="32"/>
              </w:rPr>
            </w:pPr>
          </w:p>
          <w:p w14:paraId="7FFBC57C" w14:textId="1187650F" w:rsidR="00C66D2A" w:rsidRPr="00EA0A81" w:rsidRDefault="00C66D2A" w:rsidP="00DE0453">
            <w:pPr>
              <w:spacing w:line="240" w:lineRule="auto"/>
              <w:jc w:val="center"/>
              <w:rPr>
                <w:rFonts w:ascii="DM Sans" w:hAnsi="DM Sans"/>
                <w:color w:val="EBE6D6"/>
              </w:rPr>
            </w:pPr>
          </w:p>
        </w:tc>
        <w:tc>
          <w:tcPr>
            <w:tcW w:w="2126" w:type="dxa"/>
            <w:tcBorders>
              <w:left w:val="single" w:sz="4" w:space="0" w:color="EBE6D6"/>
            </w:tcBorders>
            <w:shd w:val="clear" w:color="auto" w:fill="auto"/>
          </w:tcPr>
          <w:p w14:paraId="2C037F4D" w14:textId="77777777" w:rsidR="004E6919" w:rsidRDefault="004E6919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</w:p>
          <w:p w14:paraId="765B49CF" w14:textId="77777777" w:rsidR="004E6919" w:rsidRDefault="004E6919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</w:p>
          <w:p w14:paraId="6F743780" w14:textId="1D3787A3" w:rsidR="00722364" w:rsidRDefault="005E6E40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  <w:r w:rsidRPr="00965AC1">
              <w:rPr>
                <w:rFonts w:ascii="DM Sans" w:hAnsi="DM Sans"/>
                <w:b/>
                <w:bCs/>
                <w:color w:val="000000" w:themeColor="text1"/>
              </w:rPr>
              <w:t>Måndag</w:t>
            </w:r>
            <w:r w:rsidR="00B3595E" w:rsidRPr="00965AC1">
              <w:rPr>
                <w:rFonts w:ascii="DM Sans" w:hAnsi="DM Sans"/>
                <w:b/>
                <w:bCs/>
                <w:color w:val="000000" w:themeColor="text1"/>
              </w:rPr>
              <w:t>, onsdag, fredag</w:t>
            </w:r>
            <w:r w:rsidR="0031724A" w:rsidRPr="00965AC1">
              <w:rPr>
                <w:rFonts w:ascii="DM Sans" w:hAnsi="DM Sans"/>
                <w:b/>
                <w:bCs/>
                <w:color w:val="000000" w:themeColor="text1"/>
              </w:rPr>
              <w:t xml:space="preserve"> </w:t>
            </w:r>
          </w:p>
          <w:p w14:paraId="22A0D38D" w14:textId="08E5B598" w:rsidR="00B3595E" w:rsidRPr="00965AC1" w:rsidRDefault="00B3595E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  <w:r w:rsidRPr="00965AC1">
              <w:rPr>
                <w:rFonts w:ascii="DM Sans" w:hAnsi="DM Sans"/>
                <w:b/>
                <w:bCs/>
                <w:color w:val="000000" w:themeColor="text1"/>
              </w:rPr>
              <w:t xml:space="preserve"> </w:t>
            </w:r>
            <w:proofErr w:type="spellStart"/>
            <w:r w:rsidR="00B53556" w:rsidRPr="00965AC1">
              <w:rPr>
                <w:rFonts w:ascii="DM Sans" w:hAnsi="DM Sans"/>
                <w:b/>
                <w:bCs/>
                <w:color w:val="000000" w:themeColor="text1"/>
              </w:rPr>
              <w:t>kl</w:t>
            </w:r>
            <w:proofErr w:type="spellEnd"/>
            <w:r w:rsidR="00B53556" w:rsidRPr="00965AC1">
              <w:rPr>
                <w:rFonts w:ascii="DM Sans" w:hAnsi="DM Sans"/>
                <w:b/>
                <w:bCs/>
                <w:color w:val="000000" w:themeColor="text1"/>
              </w:rPr>
              <w:t xml:space="preserve"> </w:t>
            </w:r>
            <w:r w:rsidRPr="00965AC1">
              <w:rPr>
                <w:rFonts w:ascii="DM Sans" w:hAnsi="DM Sans"/>
                <w:b/>
                <w:bCs/>
                <w:color w:val="000000" w:themeColor="text1"/>
              </w:rPr>
              <w:t>10</w:t>
            </w:r>
            <w:r w:rsidR="00722364">
              <w:rPr>
                <w:rFonts w:ascii="DM Sans" w:hAnsi="DM Sans"/>
                <w:b/>
                <w:bCs/>
                <w:color w:val="000000" w:themeColor="text1"/>
              </w:rPr>
              <w:t>.00</w:t>
            </w:r>
            <w:r w:rsidRPr="00965AC1">
              <w:rPr>
                <w:rFonts w:ascii="DM Sans" w:hAnsi="DM Sans"/>
                <w:b/>
                <w:bCs/>
                <w:color w:val="000000" w:themeColor="text1"/>
              </w:rPr>
              <w:t>–16</w:t>
            </w:r>
            <w:r w:rsidR="00722364">
              <w:rPr>
                <w:rFonts w:ascii="DM Sans" w:hAnsi="DM Sans"/>
                <w:b/>
                <w:bCs/>
                <w:color w:val="000000" w:themeColor="text1"/>
              </w:rPr>
              <w:t>.00</w:t>
            </w:r>
            <w:r w:rsidRPr="00965AC1">
              <w:rPr>
                <w:rFonts w:ascii="DM Sans" w:hAnsi="DM Sans"/>
                <w:b/>
                <w:bCs/>
                <w:color w:val="000000" w:themeColor="text1"/>
              </w:rPr>
              <w:t xml:space="preserve"> </w:t>
            </w:r>
          </w:p>
          <w:p w14:paraId="5C2D1D07" w14:textId="77777777" w:rsidR="00C35A18" w:rsidRPr="00965AC1" w:rsidRDefault="00B3595E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  <w:r w:rsidRPr="00965AC1">
              <w:rPr>
                <w:rFonts w:ascii="DM Sans" w:hAnsi="DM Sans"/>
                <w:b/>
                <w:bCs/>
                <w:color w:val="000000" w:themeColor="text1"/>
              </w:rPr>
              <w:t xml:space="preserve">Tysdag og torsdag </w:t>
            </w:r>
          </w:p>
          <w:p w14:paraId="0FD48419" w14:textId="77777777" w:rsidR="0086142E" w:rsidRDefault="00B3595E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  <w:r w:rsidRPr="00965AC1">
              <w:rPr>
                <w:rFonts w:ascii="DM Sans" w:hAnsi="DM Sans"/>
                <w:b/>
                <w:bCs/>
                <w:color w:val="000000" w:themeColor="text1"/>
              </w:rPr>
              <w:t>kl. 1</w:t>
            </w:r>
            <w:r w:rsidR="00963F2B">
              <w:rPr>
                <w:rFonts w:ascii="DM Sans" w:hAnsi="DM Sans"/>
                <w:b/>
                <w:bCs/>
                <w:color w:val="000000" w:themeColor="text1"/>
              </w:rPr>
              <w:t>0.00-</w:t>
            </w:r>
            <w:r w:rsidRPr="00965AC1">
              <w:rPr>
                <w:rFonts w:ascii="DM Sans" w:hAnsi="DM Sans"/>
                <w:b/>
                <w:bCs/>
                <w:color w:val="000000" w:themeColor="text1"/>
              </w:rPr>
              <w:t>19</w:t>
            </w:r>
            <w:r w:rsidR="00963F2B">
              <w:rPr>
                <w:rFonts w:ascii="DM Sans" w:hAnsi="DM Sans"/>
                <w:b/>
                <w:bCs/>
                <w:color w:val="000000" w:themeColor="text1"/>
              </w:rPr>
              <w:t xml:space="preserve">.00 </w:t>
            </w:r>
          </w:p>
          <w:p w14:paraId="32067A39" w14:textId="77777777" w:rsidR="0086142E" w:rsidRDefault="0086142E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</w:p>
          <w:p w14:paraId="574E93BD" w14:textId="66DC71CC" w:rsidR="00EE070E" w:rsidRDefault="00275BA0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  <w:r>
              <w:rPr>
                <w:rFonts w:ascii="DM Sans" w:hAnsi="DM Sans"/>
                <w:b/>
                <w:bCs/>
                <w:color w:val="000000" w:themeColor="text1"/>
              </w:rPr>
              <w:t xml:space="preserve">Laurdag </w:t>
            </w:r>
          </w:p>
          <w:p w14:paraId="2A96EDA7" w14:textId="46A8DDB7" w:rsidR="00B3595E" w:rsidRPr="00965AC1" w:rsidRDefault="00275BA0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  <w:proofErr w:type="spellStart"/>
            <w:r>
              <w:rPr>
                <w:rFonts w:ascii="DM Sans" w:hAnsi="DM Sans"/>
                <w:b/>
                <w:bCs/>
                <w:color w:val="000000" w:themeColor="text1"/>
              </w:rPr>
              <w:t>kl</w:t>
            </w:r>
            <w:proofErr w:type="spellEnd"/>
            <w:r>
              <w:rPr>
                <w:rFonts w:ascii="DM Sans" w:hAnsi="DM Sans"/>
                <w:b/>
                <w:bCs/>
                <w:color w:val="000000" w:themeColor="text1"/>
              </w:rPr>
              <w:t xml:space="preserve"> </w:t>
            </w:r>
            <w:r w:rsidR="00620A76">
              <w:rPr>
                <w:rFonts w:ascii="DM Sans" w:hAnsi="DM Sans"/>
                <w:b/>
                <w:bCs/>
                <w:color w:val="000000" w:themeColor="text1"/>
              </w:rPr>
              <w:t>10.00-</w:t>
            </w:r>
            <w:r w:rsidR="00B3595E" w:rsidRPr="00965AC1">
              <w:rPr>
                <w:rFonts w:ascii="DM Sans" w:hAnsi="DM Sans"/>
                <w:b/>
                <w:bCs/>
                <w:color w:val="000000" w:themeColor="text1"/>
              </w:rPr>
              <w:t>1</w:t>
            </w:r>
            <w:r w:rsidR="0070670C" w:rsidRPr="00965AC1">
              <w:rPr>
                <w:rFonts w:ascii="DM Sans" w:hAnsi="DM Sans"/>
                <w:b/>
                <w:bCs/>
                <w:color w:val="000000" w:themeColor="text1"/>
              </w:rPr>
              <w:t>5</w:t>
            </w:r>
            <w:r w:rsidR="00620A76">
              <w:rPr>
                <w:rFonts w:ascii="DM Sans" w:hAnsi="DM Sans"/>
                <w:b/>
                <w:bCs/>
                <w:color w:val="000000" w:themeColor="text1"/>
              </w:rPr>
              <w:t>.00</w:t>
            </w:r>
          </w:p>
          <w:p w14:paraId="0E0029A7" w14:textId="77777777" w:rsidR="007215AF" w:rsidRDefault="007215AF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  <w:proofErr w:type="spellStart"/>
            <w:r w:rsidRPr="00965AC1">
              <w:rPr>
                <w:rFonts w:ascii="DM Sans" w:hAnsi="DM Sans"/>
                <w:b/>
                <w:bCs/>
                <w:color w:val="000000" w:themeColor="text1"/>
              </w:rPr>
              <w:t>Data</w:t>
            </w:r>
            <w:r w:rsidR="004C1943" w:rsidRPr="00965AC1">
              <w:rPr>
                <w:rFonts w:ascii="DM Sans" w:hAnsi="DM Sans"/>
                <w:b/>
                <w:bCs/>
                <w:color w:val="000000" w:themeColor="text1"/>
              </w:rPr>
              <w:t>kafe</w:t>
            </w:r>
            <w:proofErr w:type="spellEnd"/>
          </w:p>
          <w:p w14:paraId="45189C7E" w14:textId="77777777" w:rsidR="00683C5E" w:rsidRDefault="00683C5E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</w:p>
          <w:p w14:paraId="7ACF04FF" w14:textId="77777777" w:rsidR="00683C5E" w:rsidRDefault="00683C5E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</w:p>
          <w:p w14:paraId="55A5C7B6" w14:textId="77777777" w:rsidR="00683C5E" w:rsidRDefault="00683C5E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</w:p>
          <w:p w14:paraId="4503386A" w14:textId="77777777" w:rsidR="00683C5E" w:rsidRDefault="00683C5E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  <w:r>
              <w:rPr>
                <w:rFonts w:ascii="DM Sans" w:hAnsi="DM Sans"/>
                <w:b/>
                <w:bCs/>
                <w:color w:val="000000" w:themeColor="text1"/>
              </w:rPr>
              <w:t>Sjå program</w:t>
            </w:r>
          </w:p>
          <w:p w14:paraId="1170DF13" w14:textId="77777777" w:rsidR="009F1060" w:rsidRDefault="009F1060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</w:p>
          <w:p w14:paraId="27357D9E" w14:textId="77777777" w:rsidR="009F1060" w:rsidRDefault="009F1060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</w:p>
          <w:p w14:paraId="632192F0" w14:textId="77777777" w:rsidR="009F1060" w:rsidRDefault="009F1060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  <w:r>
              <w:rPr>
                <w:rFonts w:ascii="DM Sans" w:hAnsi="DM Sans"/>
                <w:b/>
                <w:bCs/>
                <w:color w:val="000000" w:themeColor="text1"/>
              </w:rPr>
              <w:t>Tysdag</w:t>
            </w:r>
          </w:p>
          <w:p w14:paraId="78D42E6A" w14:textId="6334B8FB" w:rsidR="009F1060" w:rsidRPr="00965AC1" w:rsidRDefault="009F1060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  <w:proofErr w:type="spellStart"/>
            <w:r>
              <w:rPr>
                <w:rFonts w:ascii="DM Sans" w:hAnsi="DM Sans"/>
                <w:b/>
                <w:bCs/>
                <w:color w:val="000000" w:themeColor="text1"/>
              </w:rPr>
              <w:t>Kl</w:t>
            </w:r>
            <w:proofErr w:type="spellEnd"/>
            <w:r>
              <w:rPr>
                <w:rFonts w:ascii="DM Sans" w:hAnsi="DM Sans"/>
                <w:b/>
                <w:bCs/>
                <w:color w:val="000000" w:themeColor="text1"/>
              </w:rPr>
              <w:t xml:space="preserve"> 17.00-19.00</w:t>
            </w:r>
          </w:p>
        </w:tc>
        <w:tc>
          <w:tcPr>
            <w:tcW w:w="2127" w:type="dxa"/>
            <w:shd w:val="clear" w:color="auto" w:fill="auto"/>
          </w:tcPr>
          <w:p w14:paraId="4B4CCFE5" w14:textId="77777777" w:rsidR="004E6919" w:rsidRDefault="004E6919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</w:p>
          <w:p w14:paraId="3E89638A" w14:textId="77777777" w:rsidR="004E6919" w:rsidRDefault="004E6919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</w:p>
          <w:p w14:paraId="13F5E5A5" w14:textId="5CD04F91" w:rsidR="00B3595E" w:rsidRDefault="00B3595E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 w:rsidRPr="00A9026C">
              <w:rPr>
                <w:rFonts w:ascii="DM Sans" w:hAnsi="DM Sans"/>
                <w:b/>
                <w:bCs/>
                <w:color w:val="000000" w:themeColor="text1"/>
              </w:rPr>
              <w:t>Voss kulturhus</w:t>
            </w:r>
            <w:r w:rsidRPr="00A9026C">
              <w:rPr>
                <w:rFonts w:ascii="DM Sans" w:hAnsi="DM Sans"/>
                <w:color w:val="000000" w:themeColor="text1"/>
              </w:rPr>
              <w:t xml:space="preserve"> Evangervegen 6</w:t>
            </w:r>
          </w:p>
          <w:p w14:paraId="1AEDAA8B" w14:textId="77777777" w:rsidR="00782B83" w:rsidRDefault="00782B83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63A5EEAF" w14:textId="77777777" w:rsidR="00782B83" w:rsidRDefault="00782B83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48ED1080" w14:textId="77777777" w:rsidR="00782B83" w:rsidRDefault="00782B83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332EF2CF" w14:textId="77777777" w:rsidR="0086142E" w:rsidRDefault="0086142E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62D51F5B" w14:textId="77777777" w:rsidR="0086142E" w:rsidRDefault="0086142E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3F4D08F2" w14:textId="2B25C3CB" w:rsidR="00782B83" w:rsidRDefault="00793489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>
              <w:rPr>
                <w:rFonts w:ascii="DM Sans" w:hAnsi="DM Sans"/>
                <w:color w:val="000000" w:themeColor="text1"/>
              </w:rPr>
              <w:t>Voss Bibliotek</w:t>
            </w:r>
          </w:p>
          <w:p w14:paraId="4FF7B731" w14:textId="77777777" w:rsidR="003E7E4F" w:rsidRDefault="003E7E4F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252FC331" w14:textId="77777777" w:rsidR="003E7E4F" w:rsidRDefault="003E7E4F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60EDE7A1" w14:textId="77777777" w:rsidR="003E7E4F" w:rsidRDefault="003E7E4F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11299D71" w14:textId="77777777" w:rsidR="003E7E4F" w:rsidRDefault="003E7E4F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3DEA8C6D" w14:textId="77777777" w:rsidR="003E7E4F" w:rsidRDefault="00F967FC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>
              <w:rPr>
                <w:rFonts w:ascii="DM Sans" w:hAnsi="DM Sans"/>
                <w:color w:val="000000" w:themeColor="text1"/>
              </w:rPr>
              <w:t>Voss Kino</w:t>
            </w:r>
          </w:p>
          <w:p w14:paraId="13EA381A" w14:textId="77777777" w:rsidR="008C316C" w:rsidRDefault="00061D38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hyperlink r:id="rId59" w:history="1">
              <w:r w:rsidR="00683C5E" w:rsidRPr="00683C5E">
                <w:rPr>
                  <w:color w:val="0000FF"/>
                  <w:u w:val="single"/>
                </w:rPr>
                <w:t>Voss kino</w:t>
              </w:r>
            </w:hyperlink>
          </w:p>
          <w:p w14:paraId="3F66C3FD" w14:textId="77777777" w:rsidR="009F1060" w:rsidRDefault="009F1060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F746C60" w14:textId="77777777" w:rsidR="009F1060" w:rsidRDefault="009F1060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7F0588D2" w14:textId="597FD14C" w:rsidR="005C5A82" w:rsidRPr="00A9026C" w:rsidRDefault="005C5A82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proofErr w:type="spellStart"/>
            <w:r>
              <w:rPr>
                <w:color w:val="auto"/>
              </w:rPr>
              <w:t>Velferdsentralen</w:t>
            </w:r>
            <w:proofErr w:type="spellEnd"/>
          </w:p>
        </w:tc>
        <w:tc>
          <w:tcPr>
            <w:tcW w:w="3118" w:type="dxa"/>
            <w:tcBorders>
              <w:right w:val="single" w:sz="4" w:space="0" w:color="EBE6D6"/>
            </w:tcBorders>
            <w:shd w:val="clear" w:color="auto" w:fill="auto"/>
          </w:tcPr>
          <w:p w14:paraId="53C4DA9F" w14:textId="77777777" w:rsidR="004E6919" w:rsidRDefault="004E6919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2BA87178" w14:textId="77777777" w:rsidR="004E6919" w:rsidRDefault="004E6919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458F0B03" w14:textId="4203ED03" w:rsidR="00B3595E" w:rsidRPr="00A9026C" w:rsidRDefault="7F5CEF33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 w:rsidRPr="404DDAFC">
              <w:rPr>
                <w:rFonts w:ascii="DM Sans" w:hAnsi="DM Sans"/>
                <w:color w:val="000000" w:themeColor="text1"/>
              </w:rPr>
              <w:t>t</w:t>
            </w:r>
            <w:r w:rsidR="6089EA53" w:rsidRPr="404DDAFC">
              <w:rPr>
                <w:rFonts w:ascii="DM Sans" w:hAnsi="DM Sans"/>
                <w:color w:val="000000" w:themeColor="text1"/>
              </w:rPr>
              <w:t xml:space="preserve">lf.56 51 </w:t>
            </w:r>
            <w:r w:rsidR="3BD08FF8" w:rsidRPr="404DDAFC">
              <w:rPr>
                <w:rFonts w:ascii="DM Sans" w:hAnsi="DM Sans"/>
                <w:color w:val="000000" w:themeColor="text1"/>
              </w:rPr>
              <w:t>94</w:t>
            </w:r>
            <w:r w:rsidR="00DA441D">
              <w:rPr>
                <w:rFonts w:ascii="DM Sans" w:hAnsi="DM Sans"/>
                <w:color w:val="000000" w:themeColor="text1"/>
              </w:rPr>
              <w:t xml:space="preserve"> </w:t>
            </w:r>
            <w:r w:rsidR="5B8B98D4" w:rsidRPr="404DDAFC">
              <w:rPr>
                <w:rFonts w:ascii="DM Sans" w:hAnsi="DM Sans"/>
                <w:color w:val="000000" w:themeColor="text1"/>
              </w:rPr>
              <w:t>90</w:t>
            </w:r>
            <w:r w:rsidR="403CCEB4" w:rsidRPr="404DDAFC">
              <w:rPr>
                <w:rFonts w:ascii="DM Sans" w:hAnsi="DM Sans"/>
                <w:color w:val="000000" w:themeColor="text1"/>
              </w:rPr>
              <w:t xml:space="preserve"> </w:t>
            </w:r>
            <w:hyperlink r:id="rId60">
              <w:r w:rsidR="5D60F144" w:rsidRPr="404DDAFC">
                <w:rPr>
                  <w:rStyle w:val="Hyperkopling"/>
                  <w:rFonts w:ascii="DM Sans" w:hAnsi="DM Sans"/>
                </w:rPr>
                <w:t>voss@voss.folkebibl.no</w:t>
              </w:r>
            </w:hyperlink>
          </w:p>
          <w:p w14:paraId="40673D56" w14:textId="77777777" w:rsidR="00FB7FE6" w:rsidRDefault="00061D38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hyperlink r:id="rId61">
              <w:r w:rsidR="7F52FAC7" w:rsidRPr="404DDAFC">
                <w:rPr>
                  <w:rStyle w:val="Hyperkopling"/>
                  <w:rFonts w:ascii="DM Sans" w:hAnsi="DM Sans"/>
                  <w:color w:val="000000" w:themeColor="text1"/>
                </w:rPr>
                <w:t>www.vossbibliotek.no</w:t>
              </w:r>
            </w:hyperlink>
            <w:r w:rsidR="7F52FAC7" w:rsidRPr="404DDAFC">
              <w:rPr>
                <w:rFonts w:ascii="DM Sans" w:hAnsi="DM Sans"/>
                <w:color w:val="000000" w:themeColor="text1"/>
              </w:rPr>
              <w:t xml:space="preserve"> </w:t>
            </w:r>
          </w:p>
          <w:p w14:paraId="0F39A034" w14:textId="77777777" w:rsidR="00793489" w:rsidRDefault="00793489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5D87F7D5" w14:textId="77777777" w:rsidR="00793489" w:rsidRDefault="00793489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7A75E01C" w14:textId="77777777" w:rsidR="00793489" w:rsidRDefault="00793489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4B65769A" w14:textId="77777777" w:rsidR="00F967FC" w:rsidRDefault="00F967FC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77288615" w14:textId="77777777" w:rsidR="0086142E" w:rsidRPr="00A9026C" w:rsidRDefault="0086142E" w:rsidP="0086142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 w:rsidRPr="404DDAFC">
              <w:rPr>
                <w:rFonts w:ascii="DM Sans" w:hAnsi="DM Sans"/>
                <w:color w:val="000000" w:themeColor="text1"/>
              </w:rPr>
              <w:t>tlf.56 51 94</w:t>
            </w:r>
            <w:r>
              <w:rPr>
                <w:rFonts w:ascii="DM Sans" w:hAnsi="DM Sans"/>
                <w:color w:val="000000" w:themeColor="text1"/>
              </w:rPr>
              <w:t xml:space="preserve"> </w:t>
            </w:r>
            <w:r w:rsidRPr="404DDAFC">
              <w:rPr>
                <w:rFonts w:ascii="DM Sans" w:hAnsi="DM Sans"/>
                <w:color w:val="000000" w:themeColor="text1"/>
              </w:rPr>
              <w:t xml:space="preserve">90 </w:t>
            </w:r>
            <w:hyperlink r:id="rId62">
              <w:r w:rsidRPr="404DDAFC">
                <w:rPr>
                  <w:rStyle w:val="Hyperkopling"/>
                  <w:rFonts w:ascii="DM Sans" w:hAnsi="DM Sans"/>
                </w:rPr>
                <w:t>voss@voss.folkebibl.no</w:t>
              </w:r>
            </w:hyperlink>
          </w:p>
          <w:p w14:paraId="68ACD51A" w14:textId="77777777" w:rsidR="0086142E" w:rsidRDefault="00061D38" w:rsidP="0086142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hyperlink r:id="rId63">
              <w:r w:rsidR="0086142E" w:rsidRPr="404DDAFC">
                <w:rPr>
                  <w:rStyle w:val="Hyperkopling"/>
                  <w:rFonts w:ascii="DM Sans" w:hAnsi="DM Sans"/>
                  <w:color w:val="000000" w:themeColor="text1"/>
                </w:rPr>
                <w:t>www.vossbibliotek.no</w:t>
              </w:r>
            </w:hyperlink>
            <w:r w:rsidR="0086142E" w:rsidRPr="404DDAFC">
              <w:rPr>
                <w:rFonts w:ascii="DM Sans" w:hAnsi="DM Sans"/>
                <w:color w:val="000000" w:themeColor="text1"/>
              </w:rPr>
              <w:t xml:space="preserve"> </w:t>
            </w:r>
          </w:p>
          <w:p w14:paraId="7A58B8F5" w14:textId="77777777" w:rsidR="001F537A" w:rsidRDefault="001F537A" w:rsidP="0086142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363EA573" w14:textId="77777777" w:rsidR="001F537A" w:rsidRDefault="001F537A" w:rsidP="0086142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5ADAF37B" w14:textId="01108CB1" w:rsidR="001F537A" w:rsidRDefault="00B61AF6" w:rsidP="0086142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proofErr w:type="spellStart"/>
            <w:r>
              <w:rPr>
                <w:rFonts w:ascii="DM Sans" w:hAnsi="DM Sans"/>
                <w:color w:val="000000" w:themeColor="text1"/>
              </w:rPr>
              <w:t>Tlf</w:t>
            </w:r>
            <w:proofErr w:type="spellEnd"/>
            <w:r>
              <w:rPr>
                <w:rFonts w:ascii="DM Sans" w:hAnsi="DM Sans"/>
                <w:color w:val="000000" w:themeColor="text1"/>
              </w:rPr>
              <w:t>: 56 51 94 90</w:t>
            </w:r>
          </w:p>
          <w:p w14:paraId="6BE5AC0B" w14:textId="608DD014" w:rsidR="00B85359" w:rsidRDefault="00061D38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hyperlink r:id="rId64" w:history="1">
              <w:r w:rsidR="00B85359" w:rsidRPr="00B85359">
                <w:rPr>
                  <w:color w:val="0000FF"/>
                  <w:u w:val="single"/>
                </w:rPr>
                <w:t>Seniorkino - Voss kino</w:t>
              </w:r>
            </w:hyperlink>
          </w:p>
          <w:p w14:paraId="4F772452" w14:textId="77777777" w:rsidR="00F967FC" w:rsidRDefault="00F967FC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42C2CE8A" w14:textId="77777777" w:rsidR="00F967FC" w:rsidRDefault="005C5A82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>
              <w:rPr>
                <w:rFonts w:ascii="DM Sans" w:hAnsi="DM Sans"/>
                <w:color w:val="000000" w:themeColor="text1"/>
              </w:rPr>
              <w:t>T</w:t>
            </w:r>
            <w:r w:rsidR="007A596D">
              <w:rPr>
                <w:rFonts w:ascii="DM Sans" w:hAnsi="DM Sans"/>
                <w:color w:val="000000" w:themeColor="text1"/>
              </w:rPr>
              <w:t>lf:90186896</w:t>
            </w:r>
          </w:p>
          <w:p w14:paraId="14476866" w14:textId="77777777" w:rsidR="007A596D" w:rsidRDefault="00DA1CB7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>
              <w:rPr>
                <w:rFonts w:ascii="DM Sans" w:hAnsi="DM Sans"/>
                <w:color w:val="000000" w:themeColor="text1"/>
              </w:rPr>
              <w:t>Anna-Louise Lekve</w:t>
            </w:r>
          </w:p>
          <w:p w14:paraId="2581483F" w14:textId="3B8C950A" w:rsidR="00DA1CB7" w:rsidRDefault="00061D38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hyperlink r:id="rId65" w:history="1">
              <w:r w:rsidR="00DA1CB7" w:rsidRPr="009914A4">
                <w:rPr>
                  <w:rStyle w:val="Hyperkopling"/>
                  <w:rFonts w:ascii="DM Sans" w:hAnsi="DM Sans"/>
                </w:rPr>
                <w:t>Lekve55@gmail.com</w:t>
              </w:r>
            </w:hyperlink>
          </w:p>
          <w:p w14:paraId="125EEB49" w14:textId="64F7BE26" w:rsidR="00DA1CB7" w:rsidRPr="00A9026C" w:rsidRDefault="00DA1CB7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</w:tc>
        <w:tc>
          <w:tcPr>
            <w:tcW w:w="4253" w:type="dxa"/>
            <w:tcBorders>
              <w:left w:val="single" w:sz="4" w:space="0" w:color="EBE6D6"/>
            </w:tcBorders>
            <w:shd w:val="clear" w:color="auto" w:fill="auto"/>
          </w:tcPr>
          <w:p w14:paraId="793AFDE6" w14:textId="77777777" w:rsidR="004E6919" w:rsidRDefault="004E6919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0756B6C7" w14:textId="77777777" w:rsidR="004E6919" w:rsidRDefault="004E6919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1A1F35A8" w14:textId="672B688C" w:rsidR="00DC3B18" w:rsidRDefault="00FB7FE6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 w:rsidRPr="00A9026C">
              <w:rPr>
                <w:rFonts w:ascii="DM Sans" w:hAnsi="DM Sans"/>
                <w:color w:val="000000" w:themeColor="text1"/>
              </w:rPr>
              <w:t>Sosial møteplass</w:t>
            </w:r>
            <w:r w:rsidR="7F52FAC7" w:rsidRPr="404DDAFC">
              <w:rPr>
                <w:rFonts w:ascii="DM Sans" w:hAnsi="DM Sans"/>
                <w:color w:val="000000" w:themeColor="text1"/>
              </w:rPr>
              <w:t>.</w:t>
            </w:r>
            <w:r w:rsidRPr="00A9026C">
              <w:rPr>
                <w:rFonts w:ascii="DM Sans" w:hAnsi="DM Sans"/>
                <w:color w:val="000000" w:themeColor="text1"/>
              </w:rPr>
              <w:t xml:space="preserve"> Det vert jamleg arrangert ulike kulturarrangement</w:t>
            </w:r>
            <w:r w:rsidR="00B867EF">
              <w:rPr>
                <w:rFonts w:ascii="DM Sans" w:hAnsi="DM Sans"/>
                <w:color w:val="000000" w:themeColor="text1"/>
              </w:rPr>
              <w:t>.</w:t>
            </w:r>
            <w:r w:rsidR="00CB4942">
              <w:rPr>
                <w:rFonts w:ascii="DM Sans" w:hAnsi="DM Sans"/>
                <w:color w:val="000000" w:themeColor="text1"/>
              </w:rPr>
              <w:t xml:space="preserve"> Faste </w:t>
            </w:r>
            <w:r w:rsidR="00C70E80">
              <w:rPr>
                <w:rFonts w:ascii="DM Sans" w:hAnsi="DM Sans"/>
                <w:color w:val="000000" w:themeColor="text1"/>
              </w:rPr>
              <w:t xml:space="preserve">tilbod 1 gang i månaden </w:t>
            </w:r>
            <w:r w:rsidR="00780269">
              <w:rPr>
                <w:rFonts w:ascii="DM Sans" w:hAnsi="DM Sans"/>
                <w:color w:val="000000" w:themeColor="text1"/>
              </w:rPr>
              <w:t xml:space="preserve">som høver </w:t>
            </w:r>
            <w:r w:rsidR="24549982" w:rsidRPr="404DDAFC">
              <w:rPr>
                <w:rFonts w:ascii="DM Sans" w:hAnsi="DM Sans"/>
                <w:color w:val="000000" w:themeColor="text1"/>
              </w:rPr>
              <w:t>spesielt</w:t>
            </w:r>
            <w:r w:rsidR="00E04784">
              <w:rPr>
                <w:rFonts w:ascii="DM Sans" w:hAnsi="DM Sans"/>
                <w:color w:val="000000" w:themeColor="text1"/>
              </w:rPr>
              <w:t xml:space="preserve"> </w:t>
            </w:r>
            <w:r w:rsidR="00C43FF9">
              <w:rPr>
                <w:rFonts w:ascii="DM Sans" w:hAnsi="DM Sans"/>
                <w:color w:val="000000" w:themeColor="text1"/>
              </w:rPr>
              <w:t>for eldre</w:t>
            </w:r>
            <w:r w:rsidR="00C70E80">
              <w:rPr>
                <w:rFonts w:ascii="DM Sans" w:hAnsi="DM Sans"/>
                <w:color w:val="000000" w:themeColor="text1"/>
              </w:rPr>
              <w:t>:</w:t>
            </w:r>
            <w:r w:rsidRPr="00A9026C">
              <w:rPr>
                <w:rFonts w:ascii="DM Sans" w:hAnsi="DM Sans"/>
                <w:color w:val="000000" w:themeColor="text1"/>
              </w:rPr>
              <w:t xml:space="preserve"> </w:t>
            </w:r>
            <w:r w:rsidR="004247EE">
              <w:rPr>
                <w:rFonts w:ascii="DM Sans" w:hAnsi="DM Sans"/>
                <w:color w:val="000000" w:themeColor="text1"/>
              </w:rPr>
              <w:t>Strikkekafé</w:t>
            </w:r>
            <w:r w:rsidR="00AB2AD9">
              <w:rPr>
                <w:rFonts w:ascii="DM Sans" w:hAnsi="DM Sans"/>
                <w:color w:val="000000" w:themeColor="text1"/>
              </w:rPr>
              <w:t xml:space="preserve">, </w:t>
            </w:r>
            <w:r w:rsidR="00BF1699">
              <w:rPr>
                <w:rFonts w:ascii="DM Sans" w:hAnsi="DM Sans"/>
                <w:color w:val="000000" w:themeColor="text1"/>
              </w:rPr>
              <w:t>S</w:t>
            </w:r>
            <w:r w:rsidR="00AB2AD9">
              <w:rPr>
                <w:rFonts w:ascii="DM Sans" w:hAnsi="DM Sans"/>
                <w:color w:val="000000" w:themeColor="text1"/>
              </w:rPr>
              <w:t>trikk og lytt</w:t>
            </w:r>
            <w:r w:rsidR="004E2DBC">
              <w:rPr>
                <w:rFonts w:ascii="DM Sans" w:hAnsi="DM Sans"/>
                <w:color w:val="000000" w:themeColor="text1"/>
              </w:rPr>
              <w:t xml:space="preserve">, </w:t>
            </w:r>
            <w:r w:rsidR="009356FF">
              <w:rPr>
                <w:rFonts w:ascii="DM Sans" w:hAnsi="DM Sans"/>
                <w:color w:val="000000" w:themeColor="text1"/>
              </w:rPr>
              <w:t>og</w:t>
            </w:r>
            <w:r w:rsidRPr="00A9026C">
              <w:rPr>
                <w:rFonts w:ascii="DM Sans" w:hAnsi="DM Sans"/>
                <w:color w:val="000000" w:themeColor="text1"/>
              </w:rPr>
              <w:t xml:space="preserve"> </w:t>
            </w:r>
            <w:proofErr w:type="spellStart"/>
            <w:r w:rsidR="00BF1699">
              <w:rPr>
                <w:rFonts w:ascii="DM Sans" w:hAnsi="DM Sans"/>
                <w:color w:val="000000" w:themeColor="text1"/>
              </w:rPr>
              <w:t>D</w:t>
            </w:r>
            <w:r w:rsidRPr="00A9026C">
              <w:rPr>
                <w:rFonts w:ascii="DM Sans" w:hAnsi="DM Sans"/>
                <w:color w:val="000000" w:themeColor="text1"/>
              </w:rPr>
              <w:t>atak</w:t>
            </w:r>
            <w:r w:rsidR="0031724A" w:rsidRPr="00A9026C">
              <w:rPr>
                <w:rFonts w:ascii="DM Sans" w:hAnsi="DM Sans"/>
                <w:color w:val="000000" w:themeColor="text1"/>
              </w:rPr>
              <w:t>afè</w:t>
            </w:r>
            <w:proofErr w:type="spellEnd"/>
            <w:r w:rsidRPr="00A9026C">
              <w:rPr>
                <w:rFonts w:ascii="DM Sans" w:hAnsi="DM Sans"/>
                <w:color w:val="000000" w:themeColor="text1"/>
              </w:rPr>
              <w:t>.</w:t>
            </w:r>
            <w:r w:rsidR="00393A7A">
              <w:rPr>
                <w:rFonts w:ascii="DM Sans" w:hAnsi="DM Sans"/>
                <w:color w:val="000000" w:themeColor="text1"/>
              </w:rPr>
              <w:t xml:space="preserve"> </w:t>
            </w:r>
          </w:p>
          <w:p w14:paraId="44BF1923" w14:textId="77777777" w:rsidR="009D3C3A" w:rsidRDefault="009D3C3A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44756F35" w14:textId="77777777" w:rsidR="00514535" w:rsidRDefault="00514535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7B3514F1" w14:textId="68382A27" w:rsidR="00B3595E" w:rsidRDefault="00970B31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>
              <w:rPr>
                <w:rFonts w:ascii="DM Sans" w:hAnsi="DM Sans"/>
                <w:color w:val="000000" w:themeColor="text1"/>
              </w:rPr>
              <w:t>Datakafé</w:t>
            </w:r>
            <w:r w:rsidR="004A7E43">
              <w:rPr>
                <w:rFonts w:ascii="DM Sans" w:hAnsi="DM Sans"/>
                <w:color w:val="000000" w:themeColor="text1"/>
              </w:rPr>
              <w:t xml:space="preserve"> </w:t>
            </w:r>
            <w:r w:rsidR="000B10FA">
              <w:rPr>
                <w:rFonts w:ascii="DM Sans" w:hAnsi="DM Sans"/>
                <w:color w:val="000000" w:themeColor="text1"/>
              </w:rPr>
              <w:t>tilbyr</w:t>
            </w:r>
            <w:r w:rsidR="004A7E43">
              <w:rPr>
                <w:rFonts w:ascii="DM Sans" w:hAnsi="DM Sans"/>
                <w:color w:val="000000" w:themeColor="text1"/>
              </w:rPr>
              <w:t xml:space="preserve"> eldre</w:t>
            </w:r>
            <w:r w:rsidR="006154D9">
              <w:rPr>
                <w:rFonts w:ascii="DM Sans" w:hAnsi="DM Sans"/>
                <w:color w:val="000000" w:themeColor="text1"/>
              </w:rPr>
              <w:t xml:space="preserve"> kunnskap om korleis d</w:t>
            </w:r>
            <w:r w:rsidR="00DC3B18">
              <w:rPr>
                <w:rFonts w:ascii="DM Sans" w:hAnsi="DM Sans"/>
                <w:color w:val="000000" w:themeColor="text1"/>
              </w:rPr>
              <w:t>u</w:t>
            </w:r>
            <w:r w:rsidR="006154D9">
              <w:rPr>
                <w:rFonts w:ascii="DM Sans" w:hAnsi="DM Sans"/>
                <w:color w:val="000000" w:themeColor="text1"/>
              </w:rPr>
              <w:t xml:space="preserve"> nyttar mobiltelefon</w:t>
            </w:r>
            <w:r w:rsidR="00DC3B18">
              <w:rPr>
                <w:rFonts w:ascii="DM Sans" w:hAnsi="DM Sans"/>
                <w:color w:val="000000" w:themeColor="text1"/>
              </w:rPr>
              <w:t>en</w:t>
            </w:r>
            <w:r w:rsidR="006154D9">
              <w:rPr>
                <w:rFonts w:ascii="DM Sans" w:hAnsi="DM Sans"/>
                <w:color w:val="000000" w:themeColor="text1"/>
              </w:rPr>
              <w:t>, nettbrett</w:t>
            </w:r>
            <w:r w:rsidR="00DC3B18">
              <w:rPr>
                <w:rFonts w:ascii="DM Sans" w:hAnsi="DM Sans"/>
                <w:color w:val="000000" w:themeColor="text1"/>
              </w:rPr>
              <w:t>et</w:t>
            </w:r>
            <w:r w:rsidR="006154D9">
              <w:rPr>
                <w:rFonts w:ascii="DM Sans" w:hAnsi="DM Sans"/>
                <w:color w:val="000000" w:themeColor="text1"/>
              </w:rPr>
              <w:t xml:space="preserve"> og datamaskin</w:t>
            </w:r>
            <w:r w:rsidR="00DC3B18">
              <w:rPr>
                <w:rFonts w:ascii="DM Sans" w:hAnsi="DM Sans"/>
                <w:color w:val="000000" w:themeColor="text1"/>
              </w:rPr>
              <w:t>a di</w:t>
            </w:r>
            <w:r w:rsidR="009E4042">
              <w:rPr>
                <w:rFonts w:ascii="DM Sans" w:hAnsi="DM Sans"/>
                <w:color w:val="000000" w:themeColor="text1"/>
              </w:rPr>
              <w:t>.</w:t>
            </w:r>
            <w:r w:rsidR="00921F94">
              <w:rPr>
                <w:rFonts w:ascii="DM Sans" w:hAnsi="DM Sans"/>
                <w:color w:val="000000" w:themeColor="text1"/>
              </w:rPr>
              <w:t xml:space="preserve"> Påmelding pr mail eller telefon</w:t>
            </w:r>
          </w:p>
          <w:p w14:paraId="51537D62" w14:textId="77777777" w:rsidR="008E361C" w:rsidRDefault="008E361C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4C4D5F15" w14:textId="77777777" w:rsidR="008E361C" w:rsidRDefault="008E361C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5398BAD4" w14:textId="02370375" w:rsidR="008E361C" w:rsidRDefault="008C316C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>
              <w:rPr>
                <w:rFonts w:ascii="DM Sans" w:hAnsi="DM Sans"/>
                <w:color w:val="000000" w:themeColor="text1"/>
              </w:rPr>
              <w:t>Filmar som passar for seniorar</w:t>
            </w:r>
            <w:r w:rsidR="00DE78C9">
              <w:rPr>
                <w:rFonts w:ascii="DM Sans" w:hAnsi="DM Sans"/>
                <w:color w:val="000000" w:themeColor="text1"/>
              </w:rPr>
              <w:t>, ta kontakt om du/</w:t>
            </w:r>
            <w:proofErr w:type="spellStart"/>
            <w:r w:rsidR="00DE78C9">
              <w:rPr>
                <w:rFonts w:ascii="DM Sans" w:hAnsi="DM Sans"/>
                <w:color w:val="000000" w:themeColor="text1"/>
              </w:rPr>
              <w:t>dere</w:t>
            </w:r>
            <w:proofErr w:type="spellEnd"/>
            <w:r w:rsidR="00DE78C9">
              <w:rPr>
                <w:rFonts w:ascii="DM Sans" w:hAnsi="DM Sans"/>
                <w:color w:val="000000" w:themeColor="text1"/>
              </w:rPr>
              <w:t xml:space="preserve"> ynskjer ein spesiell film.</w:t>
            </w:r>
          </w:p>
          <w:p w14:paraId="746018DF" w14:textId="77777777" w:rsidR="008E361C" w:rsidRDefault="008E361C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440968D2" w14:textId="0E7F8DFA" w:rsidR="00DA1CB7" w:rsidRPr="00A9026C" w:rsidRDefault="00237DF3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>
              <w:rPr>
                <w:rFonts w:ascii="DM Sans" w:hAnsi="DM Sans"/>
                <w:color w:val="000000" w:themeColor="text1"/>
              </w:rPr>
              <w:t>Voss Demenskor har 10 medlemmer og det er plass til fleire</w:t>
            </w:r>
            <w:r w:rsidR="00E862BD">
              <w:rPr>
                <w:rFonts w:ascii="DM Sans" w:hAnsi="DM Sans"/>
                <w:color w:val="000000" w:themeColor="text1"/>
              </w:rPr>
              <w:t>. Ta kontakt med Anna-L</w:t>
            </w:r>
            <w:r w:rsidR="00CF0428">
              <w:rPr>
                <w:rFonts w:ascii="DM Sans" w:hAnsi="DM Sans"/>
                <w:color w:val="000000" w:themeColor="text1"/>
              </w:rPr>
              <w:t>ouise om du veit nokon som kan ha glede av å delta.</w:t>
            </w:r>
          </w:p>
        </w:tc>
      </w:tr>
      <w:tr w:rsidR="00D04FE7" w14:paraId="5239FC72" w14:textId="373851D9" w:rsidTr="001E4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right w:val="single" w:sz="4" w:space="0" w:color="EBE6D6"/>
            </w:tcBorders>
            <w:shd w:val="clear" w:color="auto" w:fill="auto"/>
          </w:tcPr>
          <w:p w14:paraId="118B08AD" w14:textId="65904F4D" w:rsidR="008D6408" w:rsidRPr="00950774" w:rsidRDefault="008D6408" w:rsidP="00DE0453">
            <w:pPr>
              <w:spacing w:before="40" w:line="240" w:lineRule="auto"/>
              <w:jc w:val="center"/>
              <w:rPr>
                <w:rFonts w:ascii="DM Sans" w:hAnsi="DM Sans"/>
                <w:color w:val="EBE6D6"/>
                <w:sz w:val="22"/>
                <w:szCs w:val="22"/>
              </w:rPr>
            </w:pPr>
            <w:r w:rsidRPr="00950774">
              <w:rPr>
                <w:rFonts w:ascii="DM Sans" w:hAnsi="DM Sans"/>
                <w:color w:val="000000" w:themeColor="text1"/>
                <w:sz w:val="22"/>
                <w:szCs w:val="22"/>
              </w:rPr>
              <w:t>VOSS SENIORUNIVERSITET</w:t>
            </w:r>
          </w:p>
        </w:tc>
        <w:tc>
          <w:tcPr>
            <w:tcW w:w="2126" w:type="dxa"/>
            <w:tcBorders>
              <w:left w:val="single" w:sz="4" w:space="0" w:color="EBE6D6"/>
            </w:tcBorders>
            <w:shd w:val="clear" w:color="auto" w:fill="auto"/>
          </w:tcPr>
          <w:p w14:paraId="276BEE3E" w14:textId="77777777" w:rsidR="00480BC6" w:rsidRDefault="008D6408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 w:rsidRPr="00AA2CFC">
              <w:rPr>
                <w:rFonts w:ascii="DM Sans" w:hAnsi="DM Sans"/>
                <w:color w:val="000000" w:themeColor="text1"/>
              </w:rPr>
              <w:t xml:space="preserve">Siste </w:t>
            </w:r>
            <w:r w:rsidRPr="00AA2CFC">
              <w:rPr>
                <w:rFonts w:ascii="DM Sans" w:hAnsi="DM Sans"/>
                <w:b/>
                <w:bCs/>
                <w:color w:val="000000" w:themeColor="text1"/>
              </w:rPr>
              <w:t>onsdag</w:t>
            </w:r>
            <w:r w:rsidRPr="00AA2CFC">
              <w:rPr>
                <w:rFonts w:ascii="DM Sans" w:hAnsi="DM Sans"/>
                <w:color w:val="000000" w:themeColor="text1"/>
              </w:rPr>
              <w:t xml:space="preserve"> i månaden</w:t>
            </w:r>
            <w:r w:rsidR="003B17DA" w:rsidRPr="00AA2CFC">
              <w:rPr>
                <w:rFonts w:ascii="DM Sans" w:hAnsi="DM Sans"/>
                <w:color w:val="000000" w:themeColor="text1"/>
              </w:rPr>
              <w:t xml:space="preserve"> </w:t>
            </w:r>
          </w:p>
          <w:p w14:paraId="1DD893DD" w14:textId="548C2988" w:rsidR="008D6408" w:rsidRPr="00AA2CFC" w:rsidRDefault="008D6408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 w:rsidRPr="00AA2CFC">
              <w:rPr>
                <w:rFonts w:ascii="DM Sans" w:hAnsi="DM Sans"/>
                <w:b/>
                <w:bCs/>
                <w:color w:val="000000" w:themeColor="text1"/>
              </w:rPr>
              <w:t>kl. 12</w:t>
            </w:r>
            <w:r w:rsidR="00480BC6">
              <w:rPr>
                <w:rFonts w:ascii="DM Sans" w:hAnsi="DM Sans"/>
                <w:b/>
                <w:bCs/>
                <w:color w:val="000000" w:themeColor="text1"/>
              </w:rPr>
              <w:t>.00</w:t>
            </w:r>
            <w:r w:rsidRPr="00AA2CFC">
              <w:rPr>
                <w:rFonts w:ascii="DM Sans" w:hAnsi="DM Sans"/>
                <w:b/>
                <w:bCs/>
                <w:color w:val="000000" w:themeColor="text1"/>
              </w:rPr>
              <w:t xml:space="preserve"> – 14</w:t>
            </w:r>
            <w:r w:rsidR="004A40D2">
              <w:rPr>
                <w:rFonts w:ascii="DM Sans" w:hAnsi="DM Sans"/>
                <w:b/>
                <w:bCs/>
                <w:color w:val="000000" w:themeColor="text1"/>
              </w:rPr>
              <w:t>.00</w:t>
            </w:r>
          </w:p>
        </w:tc>
        <w:tc>
          <w:tcPr>
            <w:tcW w:w="2127" w:type="dxa"/>
            <w:shd w:val="clear" w:color="auto" w:fill="auto"/>
          </w:tcPr>
          <w:p w14:paraId="45A6CD74" w14:textId="77777777" w:rsidR="0031724A" w:rsidRPr="00AA2CFC" w:rsidRDefault="002B7106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 w:rsidRPr="00AA2CFC">
              <w:rPr>
                <w:rFonts w:ascii="DM Sans" w:hAnsi="DM Sans"/>
                <w:color w:val="000000" w:themeColor="text1"/>
              </w:rPr>
              <w:t xml:space="preserve">Vossasalen, </w:t>
            </w:r>
          </w:p>
          <w:p w14:paraId="18AD55E9" w14:textId="2291A48E" w:rsidR="008D6408" w:rsidRPr="004A40D2" w:rsidRDefault="008D6408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 w:rsidRPr="004A40D2">
              <w:rPr>
                <w:rFonts w:ascii="DM Sans" w:hAnsi="DM Sans"/>
                <w:color w:val="000000" w:themeColor="text1"/>
              </w:rPr>
              <w:t>Park hotell</w:t>
            </w:r>
          </w:p>
        </w:tc>
        <w:tc>
          <w:tcPr>
            <w:tcW w:w="3118" w:type="dxa"/>
            <w:tcBorders>
              <w:right w:val="single" w:sz="4" w:space="0" w:color="EBE6D6"/>
            </w:tcBorders>
            <w:shd w:val="clear" w:color="auto" w:fill="auto"/>
          </w:tcPr>
          <w:p w14:paraId="7B31B254" w14:textId="7148A431" w:rsidR="008D6408" w:rsidRPr="00C170C6" w:rsidRDefault="008D6408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  <w:r w:rsidRPr="00C170C6">
              <w:rPr>
                <w:rFonts w:ascii="DM Sans" w:hAnsi="DM Sans"/>
                <w:b/>
                <w:bCs/>
                <w:color w:val="000000" w:themeColor="text1"/>
              </w:rPr>
              <w:t>Leiar, Øyvind Helleland</w:t>
            </w:r>
          </w:p>
          <w:p w14:paraId="4CC59034" w14:textId="62849A6F" w:rsidR="00206A8C" w:rsidRPr="00AA2CFC" w:rsidRDefault="00061D38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hyperlink r:id="rId66" w:history="1">
              <w:r w:rsidR="00826232" w:rsidRPr="00AA2CFC">
                <w:rPr>
                  <w:rStyle w:val="Hyperkopling"/>
                  <w:rFonts w:ascii="DM Sans" w:hAnsi="DM Sans"/>
                  <w:color w:val="000000" w:themeColor="text1"/>
                </w:rPr>
                <w:t>www.senioruniversitetet.no</w:t>
              </w:r>
            </w:hyperlink>
            <w:r w:rsidR="00826232" w:rsidRPr="00AA2CFC">
              <w:rPr>
                <w:rFonts w:ascii="DM Sans" w:hAnsi="DM Sans"/>
                <w:color w:val="000000" w:themeColor="text1"/>
              </w:rPr>
              <w:t xml:space="preserve"> </w:t>
            </w:r>
          </w:p>
        </w:tc>
        <w:tc>
          <w:tcPr>
            <w:tcW w:w="4253" w:type="dxa"/>
            <w:tcBorders>
              <w:left w:val="single" w:sz="4" w:space="0" w:color="EBE6D6"/>
            </w:tcBorders>
            <w:shd w:val="clear" w:color="auto" w:fill="auto"/>
          </w:tcPr>
          <w:p w14:paraId="06A8CD8C" w14:textId="11D11FE5" w:rsidR="008D6408" w:rsidRPr="00AA2CFC" w:rsidRDefault="008D6408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 w:rsidRPr="00AA2CFC">
              <w:rPr>
                <w:rFonts w:ascii="DM Sans" w:hAnsi="DM Sans"/>
                <w:color w:val="000000" w:themeColor="text1"/>
              </w:rPr>
              <w:t>Foredrag, deretter kaffi-/pratestund, og høve til spørsmål og drøfting.</w:t>
            </w:r>
            <w:r w:rsidR="0031724A" w:rsidRPr="00AA2CFC">
              <w:rPr>
                <w:rFonts w:ascii="DM Sans" w:hAnsi="DM Sans"/>
                <w:color w:val="000000" w:themeColor="text1"/>
              </w:rPr>
              <w:t xml:space="preserve"> </w:t>
            </w:r>
          </w:p>
        </w:tc>
      </w:tr>
      <w:tr w:rsidR="00D04FE7" w14:paraId="70882F7E" w14:textId="77777777" w:rsidTr="0020116F">
        <w:trPr>
          <w:trHeight w:val="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right w:val="single" w:sz="4" w:space="0" w:color="EBE6D6"/>
            </w:tcBorders>
            <w:shd w:val="clear" w:color="auto" w:fill="DCDDDB" w:themeFill="background2"/>
          </w:tcPr>
          <w:p w14:paraId="43C249DA" w14:textId="69F2C9E6" w:rsidR="00743580" w:rsidRPr="00EA0A81" w:rsidRDefault="0061286E" w:rsidP="00801121">
            <w:pPr>
              <w:spacing w:before="40" w:line="240" w:lineRule="auto"/>
              <w:jc w:val="left"/>
              <w:rPr>
                <w:rFonts w:ascii="DM Sans" w:hAnsi="DM Sans"/>
                <w:color w:val="EBE6D6"/>
              </w:rPr>
            </w:pPr>
            <w:r>
              <w:rPr>
                <w:rFonts w:ascii="DM Sans" w:hAnsi="DM Sans"/>
                <w:noProof/>
                <w:color w:val="EBE6D6"/>
              </w:rPr>
              <w:lastRenderedPageBreak/>
              <w:t xml:space="preserve">  </w:t>
            </w:r>
            <w:r w:rsidR="00801121" w:rsidRPr="00EA0A81">
              <w:rPr>
                <w:rFonts w:ascii="DM Sans" w:hAnsi="DM Sans"/>
                <w:noProof/>
                <w:color w:val="EBE6D6"/>
              </w:rPr>
              <w:drawing>
                <wp:inline distT="0" distB="0" distL="0" distR="0" wp14:anchorId="2E45EF52" wp14:editId="3A175161">
                  <wp:extent cx="1035050" cy="1085850"/>
                  <wp:effectExtent l="0" t="0" r="0" b="0"/>
                  <wp:docPr id="47" name="Bilet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453" cy="1098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left w:val="single" w:sz="4" w:space="0" w:color="EBE6D6"/>
            </w:tcBorders>
            <w:shd w:val="clear" w:color="auto" w:fill="DCDDDB" w:themeFill="background2"/>
          </w:tcPr>
          <w:p w14:paraId="57FBF316" w14:textId="48315356" w:rsidR="00743580" w:rsidRDefault="00851C89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  <w:proofErr w:type="spellStart"/>
            <w:r w:rsidRPr="00851C89">
              <w:rPr>
                <w:rFonts w:ascii="DM Sans" w:hAnsi="DM Sans"/>
                <w:b/>
                <w:bCs/>
                <w:color w:val="000000" w:themeColor="text1"/>
              </w:rPr>
              <w:t>Karakaffi</w:t>
            </w:r>
            <w:proofErr w:type="spellEnd"/>
            <w:r>
              <w:rPr>
                <w:rFonts w:ascii="DM Sans" w:hAnsi="DM Sans"/>
                <w:color w:val="000000" w:themeColor="text1"/>
              </w:rPr>
              <w:t xml:space="preserve"> </w:t>
            </w:r>
            <w:r w:rsidRPr="009523E4">
              <w:rPr>
                <w:rFonts w:ascii="DM Sans" w:hAnsi="DM Sans"/>
                <w:color w:val="000000" w:themeColor="text1"/>
              </w:rPr>
              <w:t>a</w:t>
            </w:r>
            <w:r w:rsidR="0096198A" w:rsidRPr="009523E4">
              <w:rPr>
                <w:rFonts w:ascii="DM Sans" w:hAnsi="DM Sans"/>
                <w:color w:val="000000" w:themeColor="text1"/>
              </w:rPr>
              <w:t>nnakvar</w:t>
            </w:r>
            <w:r w:rsidR="00D84C60">
              <w:rPr>
                <w:rFonts w:ascii="DM Sans" w:hAnsi="DM Sans"/>
                <w:b/>
                <w:bCs/>
                <w:color w:val="000000" w:themeColor="text1"/>
              </w:rPr>
              <w:t xml:space="preserve"> </w:t>
            </w:r>
            <w:r w:rsidR="00743580" w:rsidRPr="0077050C">
              <w:rPr>
                <w:rFonts w:ascii="DM Sans" w:hAnsi="DM Sans"/>
                <w:b/>
                <w:bCs/>
                <w:color w:val="000000" w:themeColor="text1"/>
              </w:rPr>
              <w:t>Onsdag</w:t>
            </w:r>
            <w:r w:rsidR="00BD71A3" w:rsidRPr="0077050C">
              <w:rPr>
                <w:rFonts w:ascii="DM Sans" w:hAnsi="DM Sans"/>
                <w:b/>
                <w:bCs/>
                <w:color w:val="000000" w:themeColor="text1"/>
              </w:rPr>
              <w:t xml:space="preserve"> k</w:t>
            </w:r>
            <w:r w:rsidR="00743580" w:rsidRPr="0077050C">
              <w:rPr>
                <w:rFonts w:ascii="DM Sans" w:hAnsi="DM Sans"/>
                <w:b/>
                <w:bCs/>
                <w:color w:val="000000" w:themeColor="text1"/>
              </w:rPr>
              <w:t>l. 17</w:t>
            </w:r>
          </w:p>
          <w:p w14:paraId="369596C3" w14:textId="77777777" w:rsidR="00A55DE7" w:rsidRDefault="00A55DE7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</w:p>
          <w:p w14:paraId="4D6FD4AB" w14:textId="431C7A88" w:rsidR="00F035FD" w:rsidRDefault="00F035FD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  <w:r>
              <w:rPr>
                <w:rFonts w:ascii="DM Sans" w:hAnsi="DM Sans"/>
                <w:b/>
                <w:bCs/>
                <w:color w:val="000000" w:themeColor="text1"/>
              </w:rPr>
              <w:t>Syng med os</w:t>
            </w:r>
            <w:r w:rsidR="00FB6785">
              <w:rPr>
                <w:rFonts w:ascii="DM Sans" w:hAnsi="DM Sans"/>
                <w:b/>
                <w:bCs/>
                <w:color w:val="000000" w:themeColor="text1"/>
              </w:rPr>
              <w:t>s</w:t>
            </w:r>
          </w:p>
          <w:p w14:paraId="0863C921" w14:textId="77777777" w:rsidR="00851C89" w:rsidRDefault="005D7EB5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  <w:r>
              <w:rPr>
                <w:rFonts w:ascii="DM Sans" w:hAnsi="DM Sans"/>
                <w:b/>
                <w:bCs/>
                <w:color w:val="000000" w:themeColor="text1"/>
              </w:rPr>
              <w:t>eller</w:t>
            </w:r>
            <w:r w:rsidR="001A7F2A">
              <w:rPr>
                <w:rFonts w:ascii="DM Sans" w:hAnsi="DM Sans"/>
                <w:b/>
                <w:bCs/>
                <w:color w:val="000000" w:themeColor="text1"/>
              </w:rPr>
              <w:t xml:space="preserve"> </w:t>
            </w:r>
            <w:r w:rsidR="00446DF6">
              <w:rPr>
                <w:rFonts w:ascii="DM Sans" w:hAnsi="DM Sans"/>
                <w:b/>
                <w:bCs/>
                <w:color w:val="000000" w:themeColor="text1"/>
              </w:rPr>
              <w:t>Bingo</w:t>
            </w:r>
          </w:p>
          <w:p w14:paraId="1D3B6FF6" w14:textId="77777777" w:rsidR="005D7EB5" w:rsidRPr="009523E4" w:rsidRDefault="005D7EB5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 w:rsidRPr="009523E4">
              <w:rPr>
                <w:rFonts w:ascii="DM Sans" w:hAnsi="DM Sans"/>
                <w:color w:val="000000" w:themeColor="text1"/>
              </w:rPr>
              <w:t>Fyrste</w:t>
            </w:r>
            <w:r>
              <w:rPr>
                <w:rFonts w:ascii="DM Sans" w:hAnsi="DM Sans"/>
                <w:b/>
                <w:bCs/>
                <w:color w:val="000000" w:themeColor="text1"/>
              </w:rPr>
              <w:t xml:space="preserve"> onsdag </w:t>
            </w:r>
            <w:r w:rsidRPr="009523E4">
              <w:rPr>
                <w:rFonts w:ascii="DM Sans" w:hAnsi="DM Sans"/>
                <w:color w:val="000000" w:themeColor="text1"/>
              </w:rPr>
              <w:t>i</w:t>
            </w:r>
          </w:p>
          <w:p w14:paraId="0F980DC9" w14:textId="03C70937" w:rsidR="005D7EB5" w:rsidRPr="0077050C" w:rsidRDefault="001F5922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  <w:r w:rsidRPr="009523E4">
              <w:rPr>
                <w:rFonts w:ascii="DM Sans" w:hAnsi="DM Sans"/>
                <w:color w:val="000000" w:themeColor="text1"/>
              </w:rPr>
              <w:t>m</w:t>
            </w:r>
            <w:r w:rsidR="005D7EB5" w:rsidRPr="009523E4">
              <w:rPr>
                <w:rFonts w:ascii="DM Sans" w:hAnsi="DM Sans"/>
                <w:color w:val="000000" w:themeColor="text1"/>
              </w:rPr>
              <w:t>ånaden</w:t>
            </w:r>
            <w:r>
              <w:rPr>
                <w:rFonts w:ascii="DM Sans" w:hAnsi="DM Sans"/>
                <w:b/>
                <w:bCs/>
                <w:color w:val="000000" w:themeColor="text1"/>
              </w:rPr>
              <w:t xml:space="preserve">. </w:t>
            </w:r>
            <w:proofErr w:type="spellStart"/>
            <w:r>
              <w:rPr>
                <w:rFonts w:ascii="DM Sans" w:hAnsi="DM Sans"/>
                <w:b/>
                <w:bCs/>
                <w:color w:val="000000" w:themeColor="text1"/>
              </w:rPr>
              <w:t>Kl</w:t>
            </w:r>
            <w:proofErr w:type="spellEnd"/>
            <w:r>
              <w:rPr>
                <w:rFonts w:ascii="DM Sans" w:hAnsi="DM Sans"/>
                <w:b/>
                <w:bCs/>
                <w:color w:val="000000" w:themeColor="text1"/>
              </w:rPr>
              <w:t xml:space="preserve"> 17</w:t>
            </w:r>
          </w:p>
        </w:tc>
        <w:tc>
          <w:tcPr>
            <w:tcW w:w="2127" w:type="dxa"/>
            <w:shd w:val="clear" w:color="auto" w:fill="DCDDDB" w:themeFill="background2"/>
          </w:tcPr>
          <w:p w14:paraId="53248220" w14:textId="6EA01A51" w:rsidR="00743580" w:rsidRPr="003331A9" w:rsidRDefault="00743580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 w:rsidRPr="003331A9">
              <w:rPr>
                <w:rFonts w:ascii="DM Sans" w:hAnsi="DM Sans"/>
                <w:color w:val="000000" w:themeColor="text1"/>
              </w:rPr>
              <w:t>Granvin</w:t>
            </w:r>
            <w:r w:rsidR="007917AA" w:rsidRPr="003331A9">
              <w:rPr>
                <w:rFonts w:ascii="DM Sans" w:hAnsi="DM Sans"/>
                <w:color w:val="000000" w:themeColor="text1"/>
              </w:rPr>
              <w:t xml:space="preserve"> sjukeheim</w:t>
            </w:r>
          </w:p>
          <w:p w14:paraId="57558679" w14:textId="5E9CD607" w:rsidR="0065017E" w:rsidRPr="0077050C" w:rsidRDefault="00DE7255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  <w:r w:rsidRPr="003331A9">
              <w:rPr>
                <w:rFonts w:ascii="DM Sans" w:hAnsi="DM Sans"/>
                <w:color w:val="000000" w:themeColor="text1"/>
              </w:rPr>
              <w:t>i kantina</w:t>
            </w:r>
            <w:r w:rsidR="009F60DB" w:rsidRPr="003331A9">
              <w:rPr>
                <w:rFonts w:ascii="DM Sans" w:hAnsi="DM Sans"/>
                <w:color w:val="000000" w:themeColor="text1"/>
              </w:rPr>
              <w:t>,</w:t>
            </w:r>
            <w:r w:rsidR="009F60DB">
              <w:rPr>
                <w:rFonts w:ascii="DM Sans" w:hAnsi="DM Sans"/>
                <w:b/>
                <w:bCs/>
                <w:color w:val="000000" w:themeColor="text1"/>
              </w:rPr>
              <w:t xml:space="preserve"> </w:t>
            </w:r>
            <w:r w:rsidR="009F60DB" w:rsidRPr="009F60DB">
              <w:rPr>
                <w:rFonts w:ascii="DM Sans" w:hAnsi="DM Sans"/>
                <w:color w:val="000000" w:themeColor="text1"/>
              </w:rPr>
              <w:t>ope for alle</w:t>
            </w:r>
          </w:p>
        </w:tc>
        <w:tc>
          <w:tcPr>
            <w:tcW w:w="3118" w:type="dxa"/>
            <w:tcBorders>
              <w:right w:val="single" w:sz="4" w:space="0" w:color="EBE6D6"/>
            </w:tcBorders>
            <w:shd w:val="clear" w:color="auto" w:fill="DCDDDB" w:themeFill="background2"/>
          </w:tcPr>
          <w:p w14:paraId="051B32BD" w14:textId="77777777" w:rsidR="00743580" w:rsidRDefault="00743580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  <w:r w:rsidRPr="0077050C">
              <w:rPr>
                <w:rFonts w:ascii="DM Sans" w:hAnsi="DM Sans"/>
                <w:b/>
                <w:bCs/>
                <w:color w:val="000000" w:themeColor="text1"/>
              </w:rPr>
              <w:t>Granvin helselag</w:t>
            </w:r>
          </w:p>
          <w:p w14:paraId="575B9A1E" w14:textId="252ED7C7" w:rsidR="00DE7255" w:rsidRPr="003331A9" w:rsidRDefault="00DE7255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proofErr w:type="spellStart"/>
            <w:r w:rsidRPr="003331A9">
              <w:rPr>
                <w:rFonts w:ascii="DM Sans" w:hAnsi="DM Sans"/>
                <w:color w:val="000000" w:themeColor="text1"/>
              </w:rPr>
              <w:t>T</w:t>
            </w:r>
            <w:r w:rsidR="00E30DB3" w:rsidRPr="003331A9">
              <w:rPr>
                <w:rFonts w:ascii="DM Sans" w:hAnsi="DM Sans"/>
                <w:color w:val="000000" w:themeColor="text1"/>
              </w:rPr>
              <w:t>lf</w:t>
            </w:r>
            <w:proofErr w:type="spellEnd"/>
            <w:r w:rsidR="00E30DB3" w:rsidRPr="003331A9">
              <w:rPr>
                <w:rFonts w:ascii="DM Sans" w:hAnsi="DM Sans"/>
                <w:color w:val="000000" w:themeColor="text1"/>
              </w:rPr>
              <w:t>: 907 81</w:t>
            </w:r>
            <w:r w:rsidR="000B74E3" w:rsidRPr="003331A9">
              <w:rPr>
                <w:rFonts w:ascii="DM Sans" w:hAnsi="DM Sans"/>
                <w:color w:val="000000" w:themeColor="text1"/>
              </w:rPr>
              <w:t> </w:t>
            </w:r>
            <w:r w:rsidR="00E30DB3" w:rsidRPr="003331A9">
              <w:rPr>
                <w:rFonts w:ascii="DM Sans" w:hAnsi="DM Sans"/>
                <w:color w:val="000000" w:themeColor="text1"/>
              </w:rPr>
              <w:t>017</w:t>
            </w:r>
          </w:p>
          <w:p w14:paraId="5F9F815F" w14:textId="77777777" w:rsidR="000B74E3" w:rsidRPr="003331A9" w:rsidRDefault="000B74E3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 w:rsidRPr="003331A9">
              <w:rPr>
                <w:rFonts w:ascii="DM Sans" w:hAnsi="DM Sans"/>
                <w:color w:val="000000" w:themeColor="text1"/>
              </w:rPr>
              <w:t>Voss.friskus.com</w:t>
            </w:r>
          </w:p>
          <w:p w14:paraId="0714C17A" w14:textId="1B456F2F" w:rsidR="000B74E3" w:rsidRPr="0077050C" w:rsidRDefault="000B74E3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</w:p>
        </w:tc>
        <w:tc>
          <w:tcPr>
            <w:tcW w:w="4253" w:type="dxa"/>
            <w:tcBorders>
              <w:left w:val="single" w:sz="4" w:space="0" w:color="EBE6D6"/>
            </w:tcBorders>
            <w:shd w:val="clear" w:color="auto" w:fill="DCDDDB" w:themeFill="background2"/>
          </w:tcPr>
          <w:p w14:paraId="46F440AA" w14:textId="5B6BC246" w:rsidR="00743580" w:rsidRPr="00C170C6" w:rsidRDefault="001D2F13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proofErr w:type="spellStart"/>
            <w:r w:rsidRPr="00C170C6">
              <w:rPr>
                <w:rFonts w:ascii="DM Sans" w:hAnsi="DM Sans"/>
                <w:color w:val="000000" w:themeColor="text1"/>
              </w:rPr>
              <w:t>Karakaffi</w:t>
            </w:r>
            <w:proofErr w:type="spellEnd"/>
            <w:r w:rsidR="00752FE7" w:rsidRPr="00C170C6">
              <w:rPr>
                <w:rFonts w:ascii="DM Sans" w:hAnsi="DM Sans"/>
                <w:color w:val="000000" w:themeColor="text1"/>
              </w:rPr>
              <w:t xml:space="preserve"> f</w:t>
            </w:r>
            <w:r w:rsidR="00743580" w:rsidRPr="00C170C6">
              <w:rPr>
                <w:rFonts w:ascii="DM Sans" w:hAnsi="DM Sans"/>
                <w:color w:val="000000" w:themeColor="text1"/>
              </w:rPr>
              <w:t>or karar over 60å</w:t>
            </w:r>
            <w:r w:rsidR="000162A8" w:rsidRPr="00C170C6">
              <w:rPr>
                <w:rFonts w:ascii="DM Sans" w:hAnsi="DM Sans"/>
                <w:color w:val="000000" w:themeColor="text1"/>
              </w:rPr>
              <w:t>r.</w:t>
            </w:r>
          </w:p>
          <w:p w14:paraId="016D2669" w14:textId="77777777" w:rsidR="000162A8" w:rsidRPr="00304B8D" w:rsidRDefault="000162A8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0B38F538" w14:textId="77777777" w:rsidR="002B31B3" w:rsidRDefault="002B31B3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615E7160" w14:textId="6926A947" w:rsidR="004656B2" w:rsidRDefault="004656B2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 w:rsidRPr="004656B2">
              <w:rPr>
                <w:rFonts w:ascii="DM Sans" w:hAnsi="DM Sans"/>
                <w:color w:val="000000" w:themeColor="text1"/>
              </w:rPr>
              <w:t>På</w:t>
            </w:r>
            <w:r>
              <w:rPr>
                <w:rFonts w:ascii="DM Sans" w:hAnsi="DM Sans"/>
                <w:b/>
                <w:bCs/>
                <w:color w:val="000000" w:themeColor="text1"/>
              </w:rPr>
              <w:t xml:space="preserve"> </w:t>
            </w:r>
            <w:r w:rsidRPr="00451024">
              <w:rPr>
                <w:rFonts w:ascii="DM Sans" w:hAnsi="DM Sans"/>
                <w:color w:val="000000" w:themeColor="text1"/>
              </w:rPr>
              <w:t>Syng me oss</w:t>
            </w:r>
            <w:r w:rsidR="007F3B81">
              <w:rPr>
                <w:rFonts w:ascii="DM Sans" w:hAnsi="DM Sans"/>
                <w:b/>
                <w:bCs/>
                <w:color w:val="000000" w:themeColor="text1"/>
              </w:rPr>
              <w:t xml:space="preserve"> </w:t>
            </w:r>
            <w:r w:rsidR="007F3B81" w:rsidRPr="007F3B81">
              <w:rPr>
                <w:rFonts w:ascii="DM Sans" w:hAnsi="DM Sans"/>
                <w:color w:val="000000" w:themeColor="text1"/>
              </w:rPr>
              <w:t>syng me kjente og kjære songar saman</w:t>
            </w:r>
          </w:p>
          <w:p w14:paraId="424F1FEA" w14:textId="788F84F9" w:rsidR="00462BDF" w:rsidRPr="00451024" w:rsidRDefault="00462BDF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 w:rsidRPr="00451024">
              <w:rPr>
                <w:rFonts w:ascii="DM Sans" w:hAnsi="DM Sans"/>
                <w:color w:val="000000" w:themeColor="text1"/>
              </w:rPr>
              <w:t>Bingo</w:t>
            </w:r>
            <w:r w:rsidR="00C541EA" w:rsidRPr="00451024">
              <w:rPr>
                <w:rFonts w:ascii="DM Sans" w:hAnsi="DM Sans"/>
                <w:color w:val="000000" w:themeColor="text1"/>
              </w:rPr>
              <w:t>.</w:t>
            </w:r>
          </w:p>
        </w:tc>
      </w:tr>
      <w:tr w:rsidR="00D04FE7" w14:paraId="4CFDBEC7" w14:textId="77777777" w:rsidTr="003C1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right w:val="single" w:sz="4" w:space="0" w:color="EBE6D6"/>
            </w:tcBorders>
            <w:shd w:val="clear" w:color="auto" w:fill="auto"/>
          </w:tcPr>
          <w:p w14:paraId="1D73265A" w14:textId="16470A8A" w:rsidR="009550C8" w:rsidRDefault="00E830DE" w:rsidP="0050077F">
            <w:pPr>
              <w:spacing w:line="240" w:lineRule="auto"/>
              <w:jc w:val="left"/>
              <w:rPr>
                <w:rFonts w:ascii="DM Sans" w:hAnsi="DM Sans"/>
                <w:b w:val="0"/>
                <w:iCs w:val="0"/>
                <w:color w:val="000000" w:themeColor="text1"/>
              </w:rPr>
            </w:pPr>
            <w:r>
              <w:rPr>
                <w:rFonts w:ascii="DM Sans" w:hAnsi="DM Sans"/>
                <w:color w:val="000000" w:themeColor="text1"/>
              </w:rPr>
              <w:t xml:space="preserve"> </w:t>
            </w:r>
          </w:p>
          <w:p w14:paraId="645C2928" w14:textId="77777777" w:rsidR="004B7096" w:rsidRDefault="004B7096" w:rsidP="0050077F">
            <w:pPr>
              <w:spacing w:line="240" w:lineRule="auto"/>
              <w:jc w:val="left"/>
              <w:rPr>
                <w:rFonts w:ascii="DM Sans" w:hAnsi="DM Sans"/>
                <w:b w:val="0"/>
                <w:iCs w:val="0"/>
                <w:color w:val="000000" w:themeColor="text1"/>
                <w:sz w:val="28"/>
                <w:szCs w:val="28"/>
              </w:rPr>
            </w:pPr>
          </w:p>
          <w:p w14:paraId="18967640" w14:textId="0B194AED" w:rsidR="00247CCB" w:rsidRPr="00BC40D8" w:rsidRDefault="00247CCB" w:rsidP="0050077F">
            <w:pPr>
              <w:spacing w:line="240" w:lineRule="auto"/>
              <w:jc w:val="left"/>
              <w:rPr>
                <w:rFonts w:ascii="DM Sans" w:hAnsi="DM Sans"/>
                <w:color w:val="EBE6D6"/>
                <w:sz w:val="28"/>
                <w:szCs w:val="28"/>
              </w:rPr>
            </w:pPr>
            <w:r w:rsidRPr="00BC40D8">
              <w:rPr>
                <w:rFonts w:ascii="DM Sans" w:hAnsi="DM Sans"/>
                <w:color w:val="000000" w:themeColor="text1"/>
                <w:sz w:val="28"/>
                <w:szCs w:val="28"/>
              </w:rPr>
              <w:t>Veterankaffi</w:t>
            </w:r>
          </w:p>
        </w:tc>
        <w:tc>
          <w:tcPr>
            <w:tcW w:w="2126" w:type="dxa"/>
            <w:tcBorders>
              <w:left w:val="single" w:sz="4" w:space="0" w:color="EBE6D6"/>
            </w:tcBorders>
            <w:shd w:val="clear" w:color="auto" w:fill="auto"/>
          </w:tcPr>
          <w:p w14:paraId="56A307D3" w14:textId="3E6C0B07" w:rsidR="009550C8" w:rsidRDefault="00A83211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  <w:r w:rsidRPr="00002F0F">
              <w:rPr>
                <w:rFonts w:ascii="DM Sans" w:hAnsi="DM Sans"/>
                <w:b/>
                <w:bCs/>
                <w:noProof/>
                <w:color w:val="FFFFFF" w:themeColor="background1"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61824" behindDoc="1" locked="0" layoutInCell="1" allowOverlap="1" wp14:anchorId="276CB322" wp14:editId="5C6BDF57">
                      <wp:simplePos x="0" y="0"/>
                      <wp:positionH relativeFrom="column">
                        <wp:posOffset>-1871345</wp:posOffset>
                      </wp:positionH>
                      <wp:positionV relativeFrom="page">
                        <wp:posOffset>-6350</wp:posOffset>
                      </wp:positionV>
                      <wp:extent cx="9843135" cy="6228080"/>
                      <wp:effectExtent l="0" t="0" r="5715" b="1270"/>
                      <wp:wrapNone/>
                      <wp:docPr id="107" name="Rektangel: Avrunda hjørne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3135" cy="6228080"/>
                              </a:xfrm>
                              <a:prstGeom prst="roundRect">
                                <a:avLst>
                                  <a:gd name="adj" fmla="val 398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E828D4" id="Rektangel: Avrunda hjørne 107" o:spid="_x0000_s1026" style="position:absolute;margin-left:-147.35pt;margin-top:-.5pt;width:775.05pt;height:490.4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26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" fillcolor="white [3212]" stroked="f" strokeweight="1pt">
                      <v:stroke joinstyle="miter"/>
                      <w10:wrap anchory="page"/>
                    </v:roundrect>
                  </w:pict>
                </mc:Fallback>
              </mc:AlternateContent>
            </w:r>
          </w:p>
          <w:p w14:paraId="2DE9318D" w14:textId="77777777" w:rsidR="004B7096" w:rsidRDefault="004B7096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</w:p>
          <w:p w14:paraId="089F719F" w14:textId="77777777" w:rsidR="003C189E" w:rsidRDefault="003C189E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</w:p>
          <w:p w14:paraId="5F43389C" w14:textId="67D68DF1" w:rsidR="00E70D3D" w:rsidRPr="005D26E9" w:rsidRDefault="009038B4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>
              <w:rPr>
                <w:rFonts w:ascii="DM Sans" w:hAnsi="DM Sans"/>
                <w:b/>
                <w:bCs/>
                <w:color w:val="000000" w:themeColor="text1"/>
              </w:rPr>
              <w:t>Torsdag</w:t>
            </w:r>
            <w:r w:rsidR="00C731A7">
              <w:rPr>
                <w:rFonts w:ascii="DM Sans" w:hAnsi="DM Sans"/>
                <w:b/>
                <w:bCs/>
                <w:color w:val="000000" w:themeColor="text1"/>
              </w:rPr>
              <w:t xml:space="preserve"> 19-21</w:t>
            </w:r>
          </w:p>
        </w:tc>
        <w:tc>
          <w:tcPr>
            <w:tcW w:w="2127" w:type="dxa"/>
            <w:shd w:val="clear" w:color="auto" w:fill="auto"/>
          </w:tcPr>
          <w:p w14:paraId="2EB310EA" w14:textId="77777777" w:rsidR="009550C8" w:rsidRPr="00451024" w:rsidRDefault="009550C8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49D3B952" w14:textId="77777777" w:rsidR="00706337" w:rsidRDefault="00706337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10C8096A" w14:textId="77777777" w:rsidR="003C189E" w:rsidRDefault="003C189E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6C17C375" w14:textId="6D813480" w:rsidR="009038B4" w:rsidRPr="00451024" w:rsidRDefault="009A692A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 w:rsidRPr="00451024">
              <w:rPr>
                <w:rFonts w:ascii="DM Sans" w:hAnsi="DM Sans"/>
                <w:color w:val="000000" w:themeColor="text1"/>
              </w:rPr>
              <w:t>Vaktbua Bømoen</w:t>
            </w:r>
          </w:p>
          <w:p w14:paraId="136B1187" w14:textId="63C429B3" w:rsidR="00997645" w:rsidRPr="00451024" w:rsidRDefault="00313B19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>
              <w:rPr>
                <w:rFonts w:ascii="DM Sans" w:hAnsi="DM Sans"/>
                <w:color w:val="000000" w:themeColor="text1"/>
              </w:rPr>
              <w:t>(</w:t>
            </w:r>
            <w:r w:rsidR="00E72D5F" w:rsidRPr="00451024">
              <w:rPr>
                <w:rFonts w:ascii="DM Sans" w:hAnsi="DM Sans"/>
                <w:color w:val="000000" w:themeColor="text1"/>
              </w:rPr>
              <w:t>Voss Bowling når kompani Lauritzen</w:t>
            </w:r>
          </w:p>
          <w:p w14:paraId="30DF9DD4" w14:textId="77809EE7" w:rsidR="00E72D5F" w:rsidRPr="00451024" w:rsidRDefault="0010300A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 w:rsidRPr="00451024">
              <w:rPr>
                <w:rFonts w:ascii="DM Sans" w:hAnsi="DM Sans"/>
                <w:color w:val="000000" w:themeColor="text1"/>
              </w:rPr>
              <w:t>låner vaktbua</w:t>
            </w:r>
            <w:r w:rsidR="00313B19">
              <w:rPr>
                <w:rFonts w:ascii="DM Sans" w:hAnsi="DM Sans"/>
                <w:color w:val="000000" w:themeColor="text1"/>
              </w:rPr>
              <w:t>)</w:t>
            </w:r>
          </w:p>
        </w:tc>
        <w:tc>
          <w:tcPr>
            <w:tcW w:w="3118" w:type="dxa"/>
            <w:tcBorders>
              <w:right w:val="single" w:sz="4" w:space="0" w:color="EBE6D6"/>
            </w:tcBorders>
            <w:shd w:val="clear" w:color="auto" w:fill="auto"/>
          </w:tcPr>
          <w:p w14:paraId="620A12EC" w14:textId="77777777" w:rsidR="009550C8" w:rsidRDefault="009550C8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7AE57A31" w14:textId="77777777" w:rsidR="00706337" w:rsidRDefault="00706337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</w:p>
          <w:p w14:paraId="46EDB5A1" w14:textId="77777777" w:rsidR="003C189E" w:rsidRDefault="003C189E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</w:p>
          <w:p w14:paraId="757A6964" w14:textId="651DE52C" w:rsidR="009038B4" w:rsidRDefault="000E6965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 w:rsidRPr="00451024">
              <w:rPr>
                <w:rFonts w:ascii="DM Sans" w:hAnsi="DM Sans"/>
                <w:b/>
                <w:bCs/>
                <w:color w:val="000000" w:themeColor="text1"/>
              </w:rPr>
              <w:t xml:space="preserve">Anders </w:t>
            </w:r>
            <w:proofErr w:type="spellStart"/>
            <w:r w:rsidRPr="00451024">
              <w:rPr>
                <w:rFonts w:ascii="DM Sans" w:hAnsi="DM Sans"/>
                <w:b/>
                <w:bCs/>
                <w:color w:val="000000" w:themeColor="text1"/>
              </w:rPr>
              <w:t>Ronve</w:t>
            </w:r>
            <w:proofErr w:type="spellEnd"/>
            <w:r w:rsidRPr="00451024">
              <w:rPr>
                <w:rFonts w:ascii="DM Sans" w:hAnsi="DM Sans"/>
                <w:b/>
                <w:bCs/>
                <w:color w:val="000000" w:themeColor="text1"/>
              </w:rPr>
              <w:t>:</w:t>
            </w:r>
            <w:r>
              <w:rPr>
                <w:rFonts w:ascii="DM Sans" w:hAnsi="DM Sans"/>
                <w:color w:val="000000" w:themeColor="text1"/>
              </w:rPr>
              <w:t xml:space="preserve"> </w:t>
            </w:r>
            <w:proofErr w:type="spellStart"/>
            <w:r w:rsidR="00F46922">
              <w:rPr>
                <w:rFonts w:ascii="DM Sans" w:hAnsi="DM Sans"/>
                <w:color w:val="000000" w:themeColor="text1"/>
              </w:rPr>
              <w:t>tlf</w:t>
            </w:r>
            <w:proofErr w:type="spellEnd"/>
            <w:r w:rsidR="00F46922">
              <w:rPr>
                <w:rFonts w:ascii="DM Sans" w:hAnsi="DM Sans"/>
                <w:color w:val="000000" w:themeColor="text1"/>
              </w:rPr>
              <w:t xml:space="preserve"> </w:t>
            </w:r>
            <w:r w:rsidR="00671C77">
              <w:rPr>
                <w:rFonts w:ascii="DM Sans" w:hAnsi="DM Sans"/>
                <w:color w:val="000000" w:themeColor="text1"/>
              </w:rPr>
              <w:t>913</w:t>
            </w:r>
            <w:r w:rsidR="00F46922">
              <w:rPr>
                <w:rFonts w:ascii="DM Sans" w:hAnsi="DM Sans"/>
                <w:color w:val="000000" w:themeColor="text1"/>
              </w:rPr>
              <w:t xml:space="preserve"> 75 022</w:t>
            </w:r>
          </w:p>
          <w:p w14:paraId="0B4A5EB7" w14:textId="52892F6D" w:rsidR="009038B4" w:rsidRDefault="00DC4D5E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>
              <w:rPr>
                <w:rFonts w:ascii="DM Sans" w:hAnsi="DM Sans"/>
                <w:color w:val="000000" w:themeColor="text1"/>
              </w:rPr>
              <w:t>NVIO Voss</w:t>
            </w:r>
          </w:p>
          <w:p w14:paraId="5342A405" w14:textId="77777777" w:rsidR="009038B4" w:rsidRDefault="009038B4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658BF129" w14:textId="77777777" w:rsidR="009038B4" w:rsidRDefault="009038B4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0DB689BD" w14:textId="75BD8A02" w:rsidR="009038B4" w:rsidRPr="005D26E9" w:rsidRDefault="009038B4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</w:p>
        </w:tc>
        <w:tc>
          <w:tcPr>
            <w:tcW w:w="4253" w:type="dxa"/>
            <w:tcBorders>
              <w:left w:val="single" w:sz="4" w:space="0" w:color="EBE6D6"/>
            </w:tcBorders>
            <w:shd w:val="clear" w:color="auto" w:fill="auto"/>
          </w:tcPr>
          <w:p w14:paraId="7B8E2F4A" w14:textId="77777777" w:rsidR="005814BA" w:rsidRDefault="005814BA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6785E5AD" w14:textId="77777777" w:rsidR="00706337" w:rsidRDefault="00706337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3115FE19" w14:textId="77777777" w:rsidR="003C189E" w:rsidRDefault="003C189E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</w:p>
          <w:p w14:paraId="2ECEC239" w14:textId="285DC9DD" w:rsidR="00C731A7" w:rsidRPr="005D26E9" w:rsidRDefault="00C731A7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>
              <w:rPr>
                <w:rFonts w:ascii="DM Sans" w:hAnsi="DM Sans"/>
                <w:color w:val="000000" w:themeColor="text1"/>
              </w:rPr>
              <w:t>NVIO</w:t>
            </w:r>
            <w:r w:rsidR="00304167">
              <w:rPr>
                <w:rFonts w:ascii="DM Sans" w:hAnsi="DM Sans"/>
                <w:color w:val="000000" w:themeColor="text1"/>
              </w:rPr>
              <w:t xml:space="preserve"> </w:t>
            </w:r>
            <w:r w:rsidR="00E830DE">
              <w:rPr>
                <w:rFonts w:ascii="DM Sans" w:hAnsi="DM Sans"/>
                <w:color w:val="000000" w:themeColor="text1"/>
              </w:rPr>
              <w:t>inviterer</w:t>
            </w:r>
            <w:r w:rsidR="00304167">
              <w:rPr>
                <w:rFonts w:ascii="DM Sans" w:hAnsi="DM Sans"/>
                <w:color w:val="000000" w:themeColor="text1"/>
              </w:rPr>
              <w:t xml:space="preserve"> alle veteranar </w:t>
            </w:r>
            <w:r w:rsidR="00D84B40">
              <w:rPr>
                <w:rFonts w:ascii="DM Sans" w:hAnsi="DM Sans"/>
                <w:color w:val="000000" w:themeColor="text1"/>
              </w:rPr>
              <w:t xml:space="preserve">som har tenestegjort </w:t>
            </w:r>
            <w:r w:rsidR="00BB4931">
              <w:rPr>
                <w:rFonts w:ascii="DM Sans" w:hAnsi="DM Sans"/>
                <w:color w:val="000000" w:themeColor="text1"/>
              </w:rPr>
              <w:t xml:space="preserve">for forsvaret </w:t>
            </w:r>
            <w:r w:rsidR="00D84B40">
              <w:rPr>
                <w:rFonts w:ascii="DM Sans" w:hAnsi="DM Sans"/>
                <w:color w:val="000000" w:themeColor="text1"/>
              </w:rPr>
              <w:t xml:space="preserve">i utlandet </w:t>
            </w:r>
            <w:r w:rsidR="00304167">
              <w:rPr>
                <w:rFonts w:ascii="DM Sans" w:hAnsi="DM Sans"/>
                <w:color w:val="000000" w:themeColor="text1"/>
              </w:rPr>
              <w:t>på kaffi og prat</w:t>
            </w:r>
            <w:r w:rsidR="0066305A">
              <w:rPr>
                <w:rFonts w:ascii="DM Sans" w:hAnsi="DM Sans"/>
                <w:color w:val="000000" w:themeColor="text1"/>
              </w:rPr>
              <w:t xml:space="preserve"> kvar torsdag. </w:t>
            </w:r>
          </w:p>
        </w:tc>
      </w:tr>
      <w:tr w:rsidR="00366A08" w:rsidRPr="00002F0F" w14:paraId="2E7A1967" w14:textId="77777777" w:rsidTr="001E423D">
        <w:trPr>
          <w:trHeight w:val="1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right w:val="single" w:sz="4" w:space="0" w:color="EBE6D6"/>
            </w:tcBorders>
            <w:shd w:val="clear" w:color="auto" w:fill="EBE6D6"/>
          </w:tcPr>
          <w:p w14:paraId="3D83DED6" w14:textId="48BC91E8" w:rsidR="00366A08" w:rsidRPr="00366A08" w:rsidRDefault="00366A08" w:rsidP="00DE0453">
            <w:pPr>
              <w:spacing w:line="240" w:lineRule="auto"/>
              <w:jc w:val="center"/>
              <w:rPr>
                <w:rFonts w:ascii="DM Sans" w:hAnsi="DM Sans"/>
                <w:noProof/>
                <w:color w:val="auto"/>
              </w:rPr>
            </w:pPr>
            <w:r w:rsidRPr="00366A08">
              <w:rPr>
                <w:rFonts w:ascii="DM Sans" w:hAnsi="DM Sans"/>
                <w:noProof/>
                <w:color w:val="auto"/>
              </w:rPr>
              <w:t>KØYRETØYHISTORISK KLUBB VOSS</w:t>
            </w:r>
          </w:p>
        </w:tc>
        <w:tc>
          <w:tcPr>
            <w:tcW w:w="2126" w:type="dxa"/>
            <w:tcBorders>
              <w:left w:val="single" w:sz="4" w:space="0" w:color="EBE6D6"/>
            </w:tcBorders>
            <w:shd w:val="clear" w:color="auto" w:fill="EBE6D6"/>
          </w:tcPr>
          <w:p w14:paraId="12352EDD" w14:textId="37EC85ED" w:rsidR="00366A08" w:rsidRPr="00366A08" w:rsidRDefault="00366A08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366A08">
              <w:rPr>
                <w:rFonts w:ascii="DM Sans" w:hAnsi="DM Sans"/>
                <w:color w:val="auto"/>
              </w:rPr>
              <w:t>Fleire gongar i veka dagtid</w:t>
            </w:r>
            <w:r w:rsidR="00FA14DD">
              <w:rPr>
                <w:rFonts w:ascii="DM Sans" w:hAnsi="DM Sans"/>
                <w:color w:val="auto"/>
              </w:rPr>
              <w:t>.</w:t>
            </w:r>
          </w:p>
          <w:p w14:paraId="0708988E" w14:textId="07DAA400" w:rsidR="00366A08" w:rsidRPr="00366A08" w:rsidRDefault="00FA14DD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>
              <w:rPr>
                <w:rFonts w:ascii="DM Sans" w:hAnsi="DM Sans"/>
                <w:color w:val="auto"/>
              </w:rPr>
              <w:t>K</w:t>
            </w:r>
            <w:r w:rsidR="00366A08" w:rsidRPr="00366A08">
              <w:rPr>
                <w:rFonts w:ascii="DM Sans" w:hAnsi="DM Sans"/>
                <w:color w:val="auto"/>
              </w:rPr>
              <w:t>lubbmøte ein gong i månaden</w:t>
            </w:r>
            <w:r>
              <w:rPr>
                <w:rFonts w:ascii="DM Sans" w:hAnsi="DM Sans"/>
                <w:color w:val="auto"/>
              </w:rPr>
              <w:t>.</w:t>
            </w:r>
          </w:p>
        </w:tc>
        <w:tc>
          <w:tcPr>
            <w:tcW w:w="2127" w:type="dxa"/>
            <w:shd w:val="clear" w:color="auto" w:fill="EBE6D6"/>
          </w:tcPr>
          <w:p w14:paraId="6FD126C5" w14:textId="74F6AE15" w:rsidR="00366A08" w:rsidRPr="00390F69" w:rsidRDefault="00366A08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390F69">
              <w:rPr>
                <w:rFonts w:ascii="DM Sans" w:hAnsi="DM Sans"/>
                <w:color w:val="auto"/>
              </w:rPr>
              <w:t>Klubbhuset på Istad</w:t>
            </w:r>
          </w:p>
        </w:tc>
        <w:tc>
          <w:tcPr>
            <w:tcW w:w="3118" w:type="dxa"/>
            <w:tcBorders>
              <w:right w:val="single" w:sz="4" w:space="0" w:color="EBE6D6"/>
            </w:tcBorders>
            <w:shd w:val="clear" w:color="auto" w:fill="EBE6D6"/>
          </w:tcPr>
          <w:p w14:paraId="590AA700" w14:textId="728D4C64" w:rsidR="00366A08" w:rsidRPr="00390F69" w:rsidRDefault="00366A08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  <w:r w:rsidRPr="00390F69">
              <w:rPr>
                <w:rFonts w:ascii="DM Sans" w:hAnsi="DM Sans"/>
                <w:b/>
                <w:bCs/>
                <w:color w:val="auto"/>
              </w:rPr>
              <w:t xml:space="preserve">Rolf </w:t>
            </w:r>
            <w:proofErr w:type="spellStart"/>
            <w:r w:rsidRPr="00390F69">
              <w:rPr>
                <w:rFonts w:ascii="DM Sans" w:hAnsi="DM Sans"/>
                <w:b/>
                <w:bCs/>
                <w:color w:val="auto"/>
              </w:rPr>
              <w:t>Jersin</w:t>
            </w:r>
            <w:proofErr w:type="spellEnd"/>
          </w:p>
          <w:p w14:paraId="4423C9F1" w14:textId="239A33AA" w:rsidR="00366A08" w:rsidRDefault="00366A08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>
              <w:rPr>
                <w:rFonts w:ascii="DM Sans" w:hAnsi="DM Sans"/>
                <w:color w:val="auto"/>
              </w:rPr>
              <w:t>Tlf. 952 13 835</w:t>
            </w:r>
          </w:p>
          <w:p w14:paraId="63218411" w14:textId="77777777" w:rsidR="00366A08" w:rsidRPr="00366A08" w:rsidRDefault="00061D38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hyperlink r:id="rId67" w:history="1">
              <w:r w:rsidR="00366A08" w:rsidRPr="00366A08">
                <w:rPr>
                  <w:rStyle w:val="Hyperkopling"/>
                  <w:rFonts w:ascii="DM Sans" w:hAnsi="DM Sans"/>
                  <w:color w:val="auto"/>
                </w:rPr>
                <w:t>rjersin@online.no</w:t>
              </w:r>
            </w:hyperlink>
            <w:r w:rsidR="00366A08" w:rsidRPr="00366A08">
              <w:rPr>
                <w:rFonts w:ascii="DM Sans" w:hAnsi="DM Sans"/>
                <w:color w:val="auto"/>
              </w:rPr>
              <w:t xml:space="preserve"> </w:t>
            </w:r>
          </w:p>
          <w:p w14:paraId="45C953B2" w14:textId="40DBB6E3" w:rsidR="00366A08" w:rsidRPr="00366A08" w:rsidRDefault="006938F3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>
              <w:rPr>
                <w:rFonts w:ascii="DM Sans" w:hAnsi="DM Sans"/>
                <w:color w:val="auto"/>
              </w:rPr>
              <w:t>Sjå Facebook</w:t>
            </w:r>
          </w:p>
        </w:tc>
        <w:tc>
          <w:tcPr>
            <w:tcW w:w="4253" w:type="dxa"/>
            <w:tcBorders>
              <w:left w:val="single" w:sz="4" w:space="0" w:color="EBE6D6"/>
            </w:tcBorders>
            <w:shd w:val="clear" w:color="auto" w:fill="EBE6D6"/>
          </w:tcPr>
          <w:p w14:paraId="579C9E84" w14:textId="5DA980C1" w:rsidR="00366A08" w:rsidRPr="00366A08" w:rsidRDefault="006938F3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>
              <w:rPr>
                <w:rFonts w:ascii="DM Sans" w:hAnsi="DM Sans"/>
                <w:color w:val="auto"/>
              </w:rPr>
              <w:t>Sosial møteplass for køyretøysinteresserte. Det er klubbkveldar og lufteturar med køyretøya. Du må ikkje ha eige køyretøy for å vera med.</w:t>
            </w:r>
          </w:p>
        </w:tc>
      </w:tr>
      <w:tr w:rsidR="007D33A7" w:rsidRPr="00002F0F" w14:paraId="56809632" w14:textId="17CF6B08" w:rsidTr="001E4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right w:val="single" w:sz="4" w:space="0" w:color="EBE6D6"/>
            </w:tcBorders>
            <w:shd w:val="clear" w:color="auto" w:fill="auto"/>
          </w:tcPr>
          <w:p w14:paraId="52FBB2BB" w14:textId="77777777" w:rsidR="00B65D5B" w:rsidRDefault="00B65D5B" w:rsidP="00DE0453">
            <w:pPr>
              <w:spacing w:line="240" w:lineRule="auto"/>
              <w:jc w:val="center"/>
              <w:rPr>
                <w:rFonts w:ascii="DM Sans" w:hAnsi="DM Sans"/>
                <w:b w:val="0"/>
                <w:iCs w:val="0"/>
                <w:color w:val="auto"/>
              </w:rPr>
            </w:pPr>
          </w:p>
          <w:p w14:paraId="1545072F" w14:textId="77777777" w:rsidR="006B5FD4" w:rsidRDefault="006B5FD4" w:rsidP="00DE0453">
            <w:pPr>
              <w:spacing w:line="240" w:lineRule="auto"/>
              <w:jc w:val="center"/>
              <w:rPr>
                <w:rFonts w:ascii="DM Sans" w:hAnsi="DM Sans"/>
                <w:b w:val="0"/>
                <w:iCs w:val="0"/>
                <w:color w:val="auto"/>
              </w:rPr>
            </w:pPr>
          </w:p>
          <w:p w14:paraId="2DAA845C" w14:textId="1EAE06BB" w:rsidR="007D33A7" w:rsidRPr="00002F0F" w:rsidRDefault="00743580" w:rsidP="00DE0453">
            <w:pPr>
              <w:spacing w:line="240" w:lineRule="auto"/>
              <w:jc w:val="center"/>
              <w:rPr>
                <w:rFonts w:ascii="DM Sans" w:hAnsi="DM Sans"/>
                <w:color w:val="auto"/>
              </w:rPr>
            </w:pPr>
            <w:r w:rsidRPr="00002F0F">
              <w:rPr>
                <w:rFonts w:ascii="DM Sans" w:hAnsi="DM Sans"/>
                <w:color w:val="auto"/>
              </w:rPr>
              <w:t>TEMAKAFÈ FOR KREFTSJUKE/</w:t>
            </w:r>
          </w:p>
          <w:p w14:paraId="53B118FE" w14:textId="50DA151B" w:rsidR="00743580" w:rsidRPr="00002F0F" w:rsidRDefault="00983E09" w:rsidP="00DE0453">
            <w:pPr>
              <w:spacing w:line="240" w:lineRule="auto"/>
              <w:jc w:val="center"/>
              <w:rPr>
                <w:rFonts w:ascii="DM Sans" w:hAnsi="DM Sans"/>
                <w:color w:val="auto"/>
              </w:rPr>
            </w:pPr>
            <w:r w:rsidRPr="00002F0F">
              <w:rPr>
                <w:rFonts w:ascii="DM Sans" w:hAnsi="DM Sans"/>
                <w:noProof/>
              </w:rPr>
              <w:drawing>
                <wp:anchor distT="0" distB="0" distL="114300" distR="114300" simplePos="0" relativeHeight="251659776" behindDoc="0" locked="0" layoutInCell="1" allowOverlap="1" wp14:anchorId="005EB4BB" wp14:editId="7FF4F736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85090</wp:posOffset>
                  </wp:positionV>
                  <wp:extent cx="594360" cy="594360"/>
                  <wp:effectExtent l="0" t="0" r="0" b="0"/>
                  <wp:wrapNone/>
                  <wp:docPr id="2" name="Bilete 2" descr="CrossFit Tromsø samler inn penger til Vardesenter Tromsø | Spleis fra  SpareBan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rossFit Tromsø samler inn penger til Vardesenter Tromsø | Spleis fra  SpareBan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3580" w:rsidRPr="00002F0F">
              <w:rPr>
                <w:rFonts w:ascii="DM Sans" w:hAnsi="DM Sans"/>
                <w:color w:val="auto"/>
              </w:rPr>
              <w:t>PÅRØRANDE</w:t>
            </w:r>
          </w:p>
          <w:p w14:paraId="517597C7" w14:textId="7AF0E9BE" w:rsidR="00743580" w:rsidRPr="00002F0F" w:rsidRDefault="00743580" w:rsidP="00DE0453">
            <w:pPr>
              <w:spacing w:line="240" w:lineRule="auto"/>
              <w:jc w:val="center"/>
              <w:rPr>
                <w:rFonts w:ascii="DM Sans" w:hAnsi="DM Sans"/>
                <w:color w:val="auto"/>
                <w:sz w:val="18"/>
                <w:szCs w:val="22"/>
              </w:rPr>
            </w:pPr>
          </w:p>
        </w:tc>
        <w:tc>
          <w:tcPr>
            <w:tcW w:w="2126" w:type="dxa"/>
            <w:tcBorders>
              <w:left w:val="single" w:sz="4" w:space="0" w:color="EBE6D6"/>
            </w:tcBorders>
            <w:shd w:val="clear" w:color="auto" w:fill="auto"/>
          </w:tcPr>
          <w:p w14:paraId="5DCE4B32" w14:textId="77777777" w:rsidR="00131487" w:rsidRDefault="00131487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15448B31" w14:textId="77777777" w:rsidR="00490172" w:rsidRDefault="00490172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15D72B7E" w14:textId="2AF5081A" w:rsidR="00310489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002F0F">
              <w:rPr>
                <w:rFonts w:ascii="DM Sans" w:hAnsi="DM Sans"/>
                <w:color w:val="auto"/>
              </w:rPr>
              <w:t xml:space="preserve">Ein gong i månaden, </w:t>
            </w:r>
            <w:r w:rsidRPr="00002F0F">
              <w:rPr>
                <w:rFonts w:ascii="DM Sans" w:hAnsi="DM Sans"/>
                <w:b/>
                <w:bCs/>
                <w:color w:val="auto"/>
              </w:rPr>
              <w:t>torsdag</w:t>
            </w:r>
            <w:r w:rsidRPr="00002F0F">
              <w:rPr>
                <w:rFonts w:ascii="DM Sans" w:hAnsi="DM Sans"/>
                <w:color w:val="auto"/>
              </w:rPr>
              <w:t xml:space="preserve"> </w:t>
            </w:r>
          </w:p>
          <w:p w14:paraId="2CF44582" w14:textId="0D053B82" w:rsidR="00743580" w:rsidRPr="00490172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  <w:sz w:val="18"/>
                <w:szCs w:val="18"/>
              </w:rPr>
            </w:pPr>
            <w:r w:rsidRPr="00490172">
              <w:rPr>
                <w:rFonts w:ascii="DM Sans" w:hAnsi="DM Sans"/>
                <w:b/>
                <w:bCs/>
                <w:color w:val="auto"/>
                <w:sz w:val="18"/>
                <w:szCs w:val="18"/>
              </w:rPr>
              <w:t>kl. 18</w:t>
            </w:r>
            <w:r w:rsidR="00310489" w:rsidRPr="00490172">
              <w:rPr>
                <w:rFonts w:ascii="DM Sans" w:hAnsi="DM Sans"/>
                <w:b/>
                <w:bCs/>
                <w:color w:val="auto"/>
                <w:sz w:val="18"/>
                <w:szCs w:val="18"/>
              </w:rPr>
              <w:t>.00</w:t>
            </w:r>
            <w:r w:rsidRPr="00490172">
              <w:rPr>
                <w:rFonts w:ascii="DM Sans" w:hAnsi="DM Sans"/>
                <w:b/>
                <w:bCs/>
                <w:color w:val="auto"/>
                <w:sz w:val="18"/>
                <w:szCs w:val="18"/>
              </w:rPr>
              <w:t>–20</w:t>
            </w:r>
            <w:r w:rsidR="00310489" w:rsidRPr="00490172">
              <w:rPr>
                <w:rFonts w:ascii="DM Sans" w:hAnsi="DM Sans"/>
                <w:b/>
                <w:bCs/>
                <w:color w:val="auto"/>
                <w:sz w:val="18"/>
                <w:szCs w:val="18"/>
              </w:rPr>
              <w:t>.00</w:t>
            </w:r>
          </w:p>
          <w:p w14:paraId="4455D75E" w14:textId="2609A75D" w:rsidR="00E612FB" w:rsidRDefault="00E612FB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>
              <w:rPr>
                <w:rFonts w:ascii="DM Sans" w:hAnsi="DM Sans"/>
                <w:color w:val="auto"/>
              </w:rPr>
              <w:t>Sjå lysing i avisa Hordaland</w:t>
            </w:r>
            <w:r w:rsidR="00FA14DD">
              <w:rPr>
                <w:rFonts w:ascii="DM Sans" w:hAnsi="DM Sans"/>
                <w:color w:val="auto"/>
              </w:rPr>
              <w:t xml:space="preserve"> eller</w:t>
            </w:r>
          </w:p>
          <w:p w14:paraId="274C9585" w14:textId="3FB6B736" w:rsidR="00B455B0" w:rsidRPr="00002F0F" w:rsidRDefault="00061D38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hyperlink r:id="rId69" w:history="1">
              <w:r w:rsidR="00B455B0" w:rsidRPr="00B455B0">
                <w:rPr>
                  <w:rStyle w:val="Hyperkopling"/>
                  <w:rFonts w:ascii="DM Sans" w:hAnsi="DM Sans"/>
                  <w:color w:val="000000" w:themeColor="text1"/>
                </w:rPr>
                <w:t>www.friskus.com</w:t>
              </w:r>
            </w:hyperlink>
            <w:r w:rsidR="00B455B0">
              <w:rPr>
                <w:rFonts w:ascii="DM Sans" w:hAnsi="DM Sans"/>
                <w:color w:val="auto"/>
              </w:rPr>
              <w:t xml:space="preserve"> </w:t>
            </w:r>
          </w:p>
        </w:tc>
        <w:tc>
          <w:tcPr>
            <w:tcW w:w="2127" w:type="dxa"/>
            <w:shd w:val="clear" w:color="auto" w:fill="auto"/>
          </w:tcPr>
          <w:p w14:paraId="61EC9B1C" w14:textId="77777777" w:rsidR="00131487" w:rsidRDefault="00131487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6D47E956" w14:textId="77777777" w:rsidR="00490172" w:rsidRDefault="00490172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5F8C09F9" w14:textId="019C8932" w:rsidR="006D3AE3" w:rsidRPr="002816C4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2816C4">
              <w:rPr>
                <w:rFonts w:ascii="DM Sans" w:hAnsi="DM Sans"/>
                <w:color w:val="auto"/>
              </w:rPr>
              <w:t xml:space="preserve">Sosialbygget </w:t>
            </w:r>
          </w:p>
          <w:p w14:paraId="4010DC31" w14:textId="188C75B3" w:rsidR="00743580" w:rsidRPr="00002F0F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proofErr w:type="spellStart"/>
            <w:r w:rsidRPr="00002F0F">
              <w:rPr>
                <w:rFonts w:ascii="DM Sans" w:hAnsi="DM Sans"/>
                <w:color w:val="auto"/>
              </w:rPr>
              <w:t>Miltzows</w:t>
            </w:r>
            <w:proofErr w:type="spellEnd"/>
            <w:r w:rsidRPr="00002F0F">
              <w:rPr>
                <w:rFonts w:ascii="DM Sans" w:hAnsi="DM Sans"/>
                <w:color w:val="auto"/>
              </w:rPr>
              <w:t xml:space="preserve"> gata 2</w:t>
            </w:r>
          </w:p>
        </w:tc>
        <w:tc>
          <w:tcPr>
            <w:tcW w:w="3118" w:type="dxa"/>
            <w:tcBorders>
              <w:right w:val="single" w:sz="4" w:space="0" w:color="EBE6D6"/>
            </w:tcBorders>
            <w:shd w:val="clear" w:color="auto" w:fill="auto"/>
          </w:tcPr>
          <w:p w14:paraId="2EE4EC22" w14:textId="77777777" w:rsidR="00131487" w:rsidRDefault="00131487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</w:p>
          <w:p w14:paraId="06F5E78D" w14:textId="77777777" w:rsidR="00490172" w:rsidRDefault="00490172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</w:p>
          <w:p w14:paraId="7C56C9FC" w14:textId="7ACF8A34" w:rsidR="00743580" w:rsidRPr="002816C4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  <w:r w:rsidRPr="002816C4">
              <w:rPr>
                <w:rFonts w:ascii="DM Sans" w:hAnsi="DM Sans"/>
                <w:b/>
                <w:bCs/>
                <w:color w:val="auto"/>
              </w:rPr>
              <w:t>Kreftkoordinator</w:t>
            </w:r>
          </w:p>
          <w:p w14:paraId="2F99798D" w14:textId="3D4EDD14" w:rsidR="00743580" w:rsidRPr="00002F0F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2816C4">
              <w:rPr>
                <w:rFonts w:ascii="DM Sans" w:hAnsi="DM Sans"/>
                <w:b/>
                <w:bCs/>
                <w:color w:val="auto"/>
              </w:rPr>
              <w:t>i Voss herad</w:t>
            </w:r>
          </w:p>
          <w:p w14:paraId="61DC2B93" w14:textId="007BD6A0" w:rsidR="00743580" w:rsidRPr="00002F0F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002F0F">
              <w:rPr>
                <w:rFonts w:ascii="DM Sans" w:hAnsi="DM Sans"/>
                <w:color w:val="auto"/>
              </w:rPr>
              <w:t>tlf. 976 55</w:t>
            </w:r>
            <w:r w:rsidR="00131487">
              <w:rPr>
                <w:rFonts w:ascii="DM Sans" w:hAnsi="DM Sans"/>
                <w:color w:val="auto"/>
              </w:rPr>
              <w:t> </w:t>
            </w:r>
            <w:r w:rsidRPr="00002F0F">
              <w:rPr>
                <w:rFonts w:ascii="DM Sans" w:hAnsi="DM Sans"/>
                <w:color w:val="auto"/>
              </w:rPr>
              <w:t>132</w:t>
            </w:r>
          </w:p>
        </w:tc>
        <w:tc>
          <w:tcPr>
            <w:tcW w:w="4253" w:type="dxa"/>
            <w:tcBorders>
              <w:left w:val="single" w:sz="4" w:space="0" w:color="EBE6D6"/>
            </w:tcBorders>
            <w:shd w:val="clear" w:color="auto" w:fill="auto"/>
          </w:tcPr>
          <w:p w14:paraId="629CD643" w14:textId="77777777" w:rsidR="00131487" w:rsidRDefault="00131487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5986B0AE" w14:textId="77777777" w:rsidR="00490172" w:rsidRDefault="00490172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46381A87" w14:textId="22C0CD0A" w:rsidR="00743580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002F0F">
              <w:rPr>
                <w:rFonts w:ascii="DM Sans" w:hAnsi="DM Sans"/>
                <w:color w:val="auto"/>
              </w:rPr>
              <w:t>Her kan du møt</w:t>
            </w:r>
            <w:r w:rsidR="00D86B29">
              <w:rPr>
                <w:rFonts w:ascii="DM Sans" w:hAnsi="DM Sans"/>
                <w:color w:val="auto"/>
              </w:rPr>
              <w:t>a</w:t>
            </w:r>
            <w:r w:rsidRPr="00002F0F">
              <w:rPr>
                <w:rFonts w:ascii="DM Sans" w:hAnsi="DM Sans"/>
                <w:color w:val="auto"/>
              </w:rPr>
              <w:t xml:space="preserve"> nokon å del</w:t>
            </w:r>
            <w:r w:rsidR="00D86B29">
              <w:rPr>
                <w:rFonts w:ascii="DM Sans" w:hAnsi="DM Sans"/>
                <w:color w:val="auto"/>
              </w:rPr>
              <w:t>a</w:t>
            </w:r>
            <w:r w:rsidRPr="00002F0F">
              <w:rPr>
                <w:rFonts w:ascii="DM Sans" w:hAnsi="DM Sans"/>
                <w:color w:val="auto"/>
              </w:rPr>
              <w:t xml:space="preserve"> tankar, </w:t>
            </w:r>
            <w:r w:rsidR="0B4911F2" w:rsidRPr="404DDAFC">
              <w:rPr>
                <w:rFonts w:ascii="DM Sans" w:hAnsi="DM Sans"/>
                <w:color w:val="auto"/>
              </w:rPr>
              <w:t>kjensler</w:t>
            </w:r>
            <w:r w:rsidRPr="00002F0F">
              <w:rPr>
                <w:rFonts w:ascii="DM Sans" w:hAnsi="DM Sans"/>
                <w:color w:val="auto"/>
              </w:rPr>
              <w:t xml:space="preserve"> og erfaringar med. Nokre gonger vil det ver</w:t>
            </w:r>
            <w:r w:rsidR="00D86B29">
              <w:rPr>
                <w:rFonts w:ascii="DM Sans" w:hAnsi="DM Sans"/>
                <w:color w:val="auto"/>
              </w:rPr>
              <w:t>a</w:t>
            </w:r>
            <w:r w:rsidRPr="00002F0F">
              <w:rPr>
                <w:rFonts w:ascii="DM Sans" w:hAnsi="DM Sans"/>
                <w:color w:val="auto"/>
              </w:rPr>
              <w:t xml:space="preserve"> f</w:t>
            </w:r>
            <w:r w:rsidR="00D86B29">
              <w:rPr>
                <w:rFonts w:ascii="DM Sans" w:hAnsi="DM Sans"/>
                <w:color w:val="auto"/>
              </w:rPr>
              <w:t>ø</w:t>
            </w:r>
            <w:r w:rsidRPr="00002F0F">
              <w:rPr>
                <w:rFonts w:ascii="DM Sans" w:hAnsi="DM Sans"/>
                <w:color w:val="auto"/>
              </w:rPr>
              <w:t>redrag og mogelegheit til å still</w:t>
            </w:r>
            <w:r w:rsidR="00905D2D">
              <w:rPr>
                <w:rFonts w:ascii="DM Sans" w:hAnsi="DM Sans"/>
                <w:color w:val="auto"/>
              </w:rPr>
              <w:t>a</w:t>
            </w:r>
            <w:r w:rsidRPr="00002F0F">
              <w:rPr>
                <w:rFonts w:ascii="DM Sans" w:hAnsi="DM Sans"/>
                <w:color w:val="auto"/>
              </w:rPr>
              <w:t xml:space="preserve"> spørsmål til ulike fagpersonar, eller kulturelle innslag til glede og inspirasjon.</w:t>
            </w:r>
          </w:p>
          <w:p w14:paraId="551E1E9B" w14:textId="77777777" w:rsidR="008E361C" w:rsidRDefault="008E361C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4586CEC0" w14:textId="77777777" w:rsidR="008E361C" w:rsidRDefault="008E361C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781FD8A0" w14:textId="77777777" w:rsidR="008E361C" w:rsidRDefault="008E361C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5F80EE85" w14:textId="77777777" w:rsidR="008E361C" w:rsidRDefault="008E361C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12AA8A0D" w14:textId="77777777" w:rsidR="008E361C" w:rsidRDefault="008E361C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21322572" w14:textId="77777777" w:rsidR="008E361C" w:rsidRDefault="008E361C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1166713F" w14:textId="77777777" w:rsidR="008E361C" w:rsidRDefault="008E361C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0B49D259" w14:textId="483A9879" w:rsidR="008E361C" w:rsidRPr="00002F0F" w:rsidRDefault="008E361C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</w:tc>
      </w:tr>
      <w:tr w:rsidR="00D04FE7" w:rsidRPr="00002F0F" w14:paraId="38E0CB57" w14:textId="70FCC4D2" w:rsidTr="001E423D">
        <w:trPr>
          <w:trHeight w:val="10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right w:val="single" w:sz="4" w:space="0" w:color="EBE6D6"/>
            </w:tcBorders>
            <w:shd w:val="clear" w:color="auto" w:fill="EBE6D6"/>
          </w:tcPr>
          <w:p w14:paraId="4B27B305" w14:textId="77777777" w:rsidR="00743580" w:rsidRPr="00002F0F" w:rsidRDefault="00743580" w:rsidP="00DE0453">
            <w:pPr>
              <w:spacing w:line="240" w:lineRule="auto"/>
              <w:jc w:val="center"/>
              <w:rPr>
                <w:rFonts w:ascii="DM Sans" w:hAnsi="DM Sans"/>
                <w:color w:val="auto"/>
              </w:rPr>
            </w:pPr>
            <w:r w:rsidRPr="00002F0F">
              <w:rPr>
                <w:rFonts w:ascii="DM Sans" w:hAnsi="DM Sans"/>
                <w:color w:val="auto"/>
              </w:rPr>
              <w:lastRenderedPageBreak/>
              <w:t>TEMAMØTE</w:t>
            </w:r>
          </w:p>
          <w:p w14:paraId="37D6C397" w14:textId="7AEBF954" w:rsidR="00743580" w:rsidRPr="00002F0F" w:rsidRDefault="00743580" w:rsidP="00DE0453">
            <w:pPr>
              <w:spacing w:line="240" w:lineRule="auto"/>
              <w:jc w:val="center"/>
              <w:rPr>
                <w:rFonts w:ascii="DM Sans" w:hAnsi="DM Sans"/>
                <w:color w:val="FF0000"/>
              </w:rPr>
            </w:pPr>
            <w:r w:rsidRPr="00002F0F">
              <w:rPr>
                <w:rFonts w:ascii="DM Sans" w:hAnsi="DM Sans"/>
                <w:noProof/>
                <w:color w:val="FF0000"/>
              </w:rPr>
              <w:drawing>
                <wp:inline distT="0" distB="0" distL="0" distR="0" wp14:anchorId="49C9031A" wp14:editId="2C4DD2B3">
                  <wp:extent cx="541020" cy="529392"/>
                  <wp:effectExtent l="0" t="0" r="0" b="4445"/>
                  <wp:docPr id="32" name="Bilete 32" descr="Eid frivilligsentral - Eid Pensjonistlag sin tysdagskafè, 28.09.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id frivilligsentral - Eid Pensjonistlag sin tysdagskafè, 28.09.20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237"/>
                          <a:stretch/>
                        </pic:blipFill>
                        <pic:spPr bwMode="auto">
                          <a:xfrm>
                            <a:off x="0" y="0"/>
                            <a:ext cx="555887" cy="543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left w:val="single" w:sz="4" w:space="0" w:color="EBE6D6"/>
            </w:tcBorders>
            <w:shd w:val="clear" w:color="auto" w:fill="EBE6D6"/>
          </w:tcPr>
          <w:p w14:paraId="65D39B8F" w14:textId="02A8AAB4" w:rsidR="00743580" w:rsidRPr="00002F0F" w:rsidRDefault="00743580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002F0F">
              <w:rPr>
                <w:rFonts w:ascii="DM Sans" w:hAnsi="DM Sans"/>
                <w:color w:val="auto"/>
              </w:rPr>
              <w:t xml:space="preserve">Fyrste </w:t>
            </w:r>
            <w:r w:rsidRPr="00002F0F">
              <w:rPr>
                <w:rFonts w:ascii="DM Sans" w:hAnsi="DM Sans"/>
                <w:b/>
                <w:bCs/>
                <w:color w:val="auto"/>
              </w:rPr>
              <w:t>torsdag</w:t>
            </w:r>
            <w:r w:rsidRPr="00002F0F">
              <w:rPr>
                <w:rFonts w:ascii="DM Sans" w:hAnsi="DM Sans"/>
                <w:color w:val="auto"/>
              </w:rPr>
              <w:t xml:space="preserve"> i månaden.</w:t>
            </w:r>
          </w:p>
          <w:p w14:paraId="451A56DE" w14:textId="158C0D7C" w:rsidR="00743580" w:rsidRPr="00952219" w:rsidRDefault="00983E09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FF0000"/>
                <w:sz w:val="18"/>
                <w:szCs w:val="18"/>
              </w:rPr>
            </w:pPr>
            <w:r w:rsidRPr="00952219">
              <w:rPr>
                <w:rFonts w:ascii="DM Sans" w:hAnsi="DM Sans"/>
                <w:b/>
                <w:bCs/>
                <w:color w:val="auto"/>
                <w:sz w:val="18"/>
                <w:szCs w:val="18"/>
              </w:rPr>
              <w:t>k</w:t>
            </w:r>
            <w:r w:rsidR="00743580" w:rsidRPr="00952219">
              <w:rPr>
                <w:rFonts w:ascii="DM Sans" w:hAnsi="DM Sans"/>
                <w:b/>
                <w:bCs/>
                <w:color w:val="auto"/>
                <w:sz w:val="18"/>
                <w:szCs w:val="18"/>
              </w:rPr>
              <w:t>l. 1</w:t>
            </w:r>
            <w:r w:rsidR="00211D73" w:rsidRPr="00952219">
              <w:rPr>
                <w:rFonts w:ascii="DM Sans" w:hAnsi="DM Sans"/>
                <w:b/>
                <w:bCs/>
                <w:color w:val="auto"/>
                <w:sz w:val="18"/>
                <w:szCs w:val="18"/>
              </w:rPr>
              <w:t>6</w:t>
            </w:r>
            <w:r w:rsidR="003D0F56" w:rsidRPr="00952219">
              <w:rPr>
                <w:rFonts w:ascii="DM Sans" w:hAnsi="DM Sans"/>
                <w:b/>
                <w:bCs/>
                <w:color w:val="auto"/>
                <w:sz w:val="18"/>
                <w:szCs w:val="18"/>
              </w:rPr>
              <w:t>.00</w:t>
            </w:r>
            <w:r w:rsidR="00211D73" w:rsidRPr="00952219">
              <w:rPr>
                <w:rFonts w:ascii="DM Sans" w:hAnsi="DM Sans"/>
                <w:b/>
                <w:bCs/>
                <w:color w:val="auto"/>
                <w:sz w:val="18"/>
                <w:szCs w:val="18"/>
              </w:rPr>
              <w:t xml:space="preserve"> – 18</w:t>
            </w:r>
            <w:r w:rsidR="003D0F56" w:rsidRPr="00952219">
              <w:rPr>
                <w:rFonts w:ascii="DM Sans" w:hAnsi="DM Sans"/>
                <w:b/>
                <w:bCs/>
                <w:color w:val="auto"/>
                <w:sz w:val="18"/>
                <w:szCs w:val="18"/>
              </w:rPr>
              <w:t>.00</w:t>
            </w:r>
          </w:p>
        </w:tc>
        <w:tc>
          <w:tcPr>
            <w:tcW w:w="2127" w:type="dxa"/>
            <w:shd w:val="clear" w:color="auto" w:fill="EBE6D6"/>
          </w:tcPr>
          <w:p w14:paraId="6A13A2C2" w14:textId="77777777" w:rsidR="003D0F56" w:rsidRPr="00185927" w:rsidRDefault="00743580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185927">
              <w:rPr>
                <w:rFonts w:ascii="DM Sans" w:hAnsi="DM Sans"/>
                <w:color w:val="auto"/>
              </w:rPr>
              <w:t>Velferdssentralen</w:t>
            </w:r>
          </w:p>
          <w:p w14:paraId="1E834DE1" w14:textId="3BE562FF" w:rsidR="00743580" w:rsidRPr="00002F0F" w:rsidRDefault="00743580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FF0000"/>
              </w:rPr>
            </w:pPr>
            <w:r w:rsidRPr="00002F0F">
              <w:rPr>
                <w:rFonts w:ascii="DM Sans" w:hAnsi="DM Sans"/>
                <w:color w:val="auto"/>
              </w:rPr>
              <w:t xml:space="preserve">3 etg. i Sosialbygget, </w:t>
            </w:r>
            <w:proofErr w:type="spellStart"/>
            <w:r w:rsidRPr="00002F0F">
              <w:rPr>
                <w:rFonts w:ascii="DM Sans" w:hAnsi="DM Sans"/>
                <w:color w:val="auto"/>
              </w:rPr>
              <w:t>Miltzowsgt</w:t>
            </w:r>
            <w:proofErr w:type="spellEnd"/>
            <w:r w:rsidRPr="00002F0F">
              <w:rPr>
                <w:rFonts w:ascii="DM Sans" w:hAnsi="DM Sans"/>
                <w:color w:val="auto"/>
              </w:rPr>
              <w:t>. 2</w:t>
            </w:r>
          </w:p>
        </w:tc>
        <w:tc>
          <w:tcPr>
            <w:tcW w:w="3118" w:type="dxa"/>
            <w:tcBorders>
              <w:right w:val="single" w:sz="4" w:space="0" w:color="EBE6D6"/>
            </w:tcBorders>
            <w:shd w:val="clear" w:color="auto" w:fill="EBE6D6"/>
          </w:tcPr>
          <w:p w14:paraId="6D120F8B" w14:textId="201BBD91" w:rsidR="00743580" w:rsidRPr="00002F0F" w:rsidRDefault="00743580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  <w:r w:rsidRPr="00002F0F">
              <w:rPr>
                <w:rFonts w:ascii="DM Sans" w:hAnsi="DM Sans"/>
                <w:b/>
                <w:bCs/>
                <w:color w:val="auto"/>
              </w:rPr>
              <w:t>Pensjonist</w:t>
            </w:r>
            <w:r w:rsidR="0001310D" w:rsidRPr="00002F0F">
              <w:rPr>
                <w:rFonts w:ascii="DM Sans" w:hAnsi="DM Sans"/>
                <w:b/>
                <w:bCs/>
                <w:color w:val="auto"/>
              </w:rPr>
              <w:t xml:space="preserve">forbundet </w:t>
            </w:r>
            <w:r w:rsidRPr="00002F0F">
              <w:rPr>
                <w:rFonts w:ascii="DM Sans" w:hAnsi="DM Sans"/>
                <w:b/>
                <w:bCs/>
                <w:color w:val="auto"/>
              </w:rPr>
              <w:t xml:space="preserve"> Voss</w:t>
            </w:r>
          </w:p>
          <w:p w14:paraId="0CC2300F" w14:textId="58D2DDEC" w:rsidR="00743580" w:rsidRPr="00002F0F" w:rsidRDefault="00743580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002F0F">
              <w:rPr>
                <w:rFonts w:ascii="DM Sans" w:hAnsi="DM Sans"/>
                <w:color w:val="auto"/>
              </w:rPr>
              <w:t>Ågot Himle</w:t>
            </w:r>
          </w:p>
          <w:p w14:paraId="2E4F724D" w14:textId="0D30740D" w:rsidR="00743580" w:rsidRPr="00002F0F" w:rsidRDefault="00743580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FF0000"/>
              </w:rPr>
            </w:pPr>
            <w:r w:rsidRPr="00002F0F">
              <w:rPr>
                <w:rFonts w:ascii="DM Sans" w:hAnsi="DM Sans"/>
                <w:color w:val="auto"/>
              </w:rPr>
              <w:t>tlf. 477 18 800</w:t>
            </w:r>
          </w:p>
        </w:tc>
        <w:tc>
          <w:tcPr>
            <w:tcW w:w="4253" w:type="dxa"/>
            <w:tcBorders>
              <w:left w:val="single" w:sz="4" w:space="0" w:color="EBE6D6"/>
            </w:tcBorders>
            <w:shd w:val="clear" w:color="auto" w:fill="EBE6D6"/>
          </w:tcPr>
          <w:p w14:paraId="73EA0CDC" w14:textId="7C16FC61" w:rsidR="008E5AD7" w:rsidRPr="00002F0F" w:rsidRDefault="00983E09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>
              <w:rPr>
                <w:rFonts w:ascii="DM Sans" w:hAnsi="DM Sans"/>
                <w:color w:val="auto"/>
              </w:rPr>
              <w:t>Ingen</w:t>
            </w:r>
            <w:r w:rsidR="00DF153D" w:rsidRPr="00002F0F">
              <w:rPr>
                <w:rFonts w:ascii="DM Sans" w:hAnsi="DM Sans"/>
                <w:color w:val="auto"/>
              </w:rPr>
              <w:t xml:space="preserve"> møter i </w:t>
            </w:r>
            <w:r w:rsidR="00211D73" w:rsidRPr="00002F0F">
              <w:rPr>
                <w:rFonts w:ascii="DM Sans" w:hAnsi="DM Sans"/>
                <w:color w:val="auto"/>
              </w:rPr>
              <w:t>sommarmånad</w:t>
            </w:r>
            <w:r w:rsidR="00DF153D" w:rsidRPr="00002F0F">
              <w:rPr>
                <w:rFonts w:ascii="DM Sans" w:hAnsi="DM Sans"/>
                <w:color w:val="auto"/>
              </w:rPr>
              <w:t>ane</w:t>
            </w:r>
            <w:r w:rsidR="00211D73" w:rsidRPr="00002F0F">
              <w:rPr>
                <w:rFonts w:ascii="DM Sans" w:hAnsi="DM Sans"/>
                <w:color w:val="auto"/>
              </w:rPr>
              <w:t xml:space="preserve"> juni</w:t>
            </w:r>
            <w:r w:rsidR="00DF153D" w:rsidRPr="00002F0F">
              <w:rPr>
                <w:rFonts w:ascii="DM Sans" w:hAnsi="DM Sans"/>
                <w:color w:val="auto"/>
              </w:rPr>
              <w:t>, juli og august.</w:t>
            </w:r>
          </w:p>
          <w:p w14:paraId="2C178F0C" w14:textId="77777777" w:rsidR="00743580" w:rsidRPr="00002F0F" w:rsidRDefault="00743580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FF0000"/>
              </w:rPr>
            </w:pPr>
          </w:p>
        </w:tc>
      </w:tr>
      <w:tr w:rsidR="007D33A7" w:rsidRPr="00002F0F" w14:paraId="29638AB7" w14:textId="11A5BE29" w:rsidTr="001E4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right w:val="single" w:sz="4" w:space="0" w:color="EBE6D6"/>
            </w:tcBorders>
            <w:shd w:val="clear" w:color="auto" w:fill="EBE6D6"/>
          </w:tcPr>
          <w:p w14:paraId="6528AC2F" w14:textId="2369A012" w:rsidR="00743580" w:rsidRPr="00002F0F" w:rsidRDefault="00743580" w:rsidP="00DE0453">
            <w:pPr>
              <w:spacing w:line="240" w:lineRule="auto"/>
              <w:jc w:val="center"/>
              <w:rPr>
                <w:rFonts w:ascii="DM Sans" w:hAnsi="DM Sans"/>
                <w:color w:val="auto"/>
              </w:rPr>
            </w:pPr>
            <w:r w:rsidRPr="00002F0F">
              <w:rPr>
                <w:rFonts w:ascii="DM Sans" w:hAnsi="DM Sans"/>
                <w:color w:val="auto"/>
              </w:rPr>
              <w:t>ELDRETREFF</w:t>
            </w:r>
          </w:p>
          <w:p w14:paraId="1370118A" w14:textId="37EB9E67" w:rsidR="00743580" w:rsidRPr="00002F0F" w:rsidRDefault="00743580" w:rsidP="00DE0453">
            <w:pPr>
              <w:spacing w:line="240" w:lineRule="auto"/>
              <w:jc w:val="center"/>
              <w:rPr>
                <w:rFonts w:ascii="DM Sans" w:hAnsi="DM Sans"/>
                <w:color w:val="auto"/>
              </w:rPr>
            </w:pPr>
            <w:r w:rsidRPr="00002F0F">
              <w:rPr>
                <w:rFonts w:ascii="DM Sans" w:hAnsi="DM Sans"/>
                <w:noProof/>
              </w:rPr>
              <w:drawing>
                <wp:inline distT="0" distB="0" distL="0" distR="0" wp14:anchorId="2614B6A9" wp14:editId="1CEB0A40">
                  <wp:extent cx="525780" cy="514478"/>
                  <wp:effectExtent l="0" t="0" r="7620" b="0"/>
                  <wp:docPr id="31" name="Bilete 31" descr="Eid frivilligsentral - Eid Pensjonistlag sin tysdagskafè, 28.09.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id frivilligsentral - Eid Pensjonistlag sin tysdagskafè, 28.09.20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237"/>
                          <a:stretch/>
                        </pic:blipFill>
                        <pic:spPr bwMode="auto">
                          <a:xfrm>
                            <a:off x="0" y="0"/>
                            <a:ext cx="539100" cy="527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left w:val="single" w:sz="4" w:space="0" w:color="EBE6D6"/>
            </w:tcBorders>
            <w:shd w:val="clear" w:color="auto" w:fill="EBE6D6"/>
          </w:tcPr>
          <w:p w14:paraId="2E1D9005" w14:textId="01017593" w:rsidR="00743580" w:rsidRPr="00002F0F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002F0F">
              <w:rPr>
                <w:rFonts w:ascii="DM Sans" w:hAnsi="DM Sans"/>
                <w:color w:val="auto"/>
              </w:rPr>
              <w:t xml:space="preserve">Ein gong i månaden, </w:t>
            </w:r>
            <w:r w:rsidRPr="00952219">
              <w:rPr>
                <w:rFonts w:ascii="DM Sans" w:hAnsi="DM Sans"/>
                <w:b/>
                <w:bCs/>
                <w:color w:val="auto"/>
                <w:sz w:val="18"/>
                <w:szCs w:val="18"/>
              </w:rPr>
              <w:t>fredag</w:t>
            </w:r>
            <w:r w:rsidR="0071268C" w:rsidRPr="00952219">
              <w:rPr>
                <w:rFonts w:ascii="DM Sans" w:hAnsi="DM Sans"/>
                <w:color w:val="auto"/>
                <w:sz w:val="18"/>
                <w:szCs w:val="18"/>
              </w:rPr>
              <w:t xml:space="preserve"> </w:t>
            </w:r>
            <w:r w:rsidR="0071268C" w:rsidRPr="00952219">
              <w:rPr>
                <w:rFonts w:ascii="DM Sans" w:hAnsi="DM Sans"/>
                <w:b/>
                <w:bCs/>
                <w:color w:val="auto"/>
                <w:sz w:val="18"/>
                <w:szCs w:val="18"/>
              </w:rPr>
              <w:t>k</w:t>
            </w:r>
            <w:r w:rsidRPr="00952219">
              <w:rPr>
                <w:rFonts w:ascii="DM Sans" w:hAnsi="DM Sans"/>
                <w:b/>
                <w:bCs/>
                <w:color w:val="auto"/>
                <w:sz w:val="18"/>
                <w:szCs w:val="18"/>
              </w:rPr>
              <w:t>l. 11</w:t>
            </w:r>
            <w:r w:rsidR="00952219" w:rsidRPr="00952219">
              <w:rPr>
                <w:rFonts w:ascii="DM Sans" w:hAnsi="DM Sans"/>
                <w:b/>
                <w:bCs/>
                <w:color w:val="auto"/>
                <w:sz w:val="18"/>
                <w:szCs w:val="18"/>
              </w:rPr>
              <w:t>.00</w:t>
            </w:r>
            <w:r w:rsidRPr="00952219">
              <w:rPr>
                <w:rFonts w:ascii="DM Sans" w:hAnsi="DM Sans"/>
                <w:b/>
                <w:bCs/>
                <w:color w:val="auto"/>
                <w:sz w:val="18"/>
                <w:szCs w:val="18"/>
              </w:rPr>
              <w:t>–14</w:t>
            </w:r>
            <w:r w:rsidR="00952219" w:rsidRPr="00952219">
              <w:rPr>
                <w:rFonts w:ascii="DM Sans" w:hAnsi="DM Sans"/>
                <w:b/>
                <w:bCs/>
                <w:color w:val="auto"/>
                <w:sz w:val="18"/>
                <w:szCs w:val="18"/>
              </w:rPr>
              <w:t>.00</w:t>
            </w:r>
          </w:p>
          <w:p w14:paraId="4D5D8AF0" w14:textId="57C4A5E8" w:rsidR="00743580" w:rsidRPr="00002F0F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002F0F">
              <w:rPr>
                <w:rFonts w:ascii="DM Sans" w:hAnsi="DM Sans"/>
                <w:color w:val="auto"/>
              </w:rPr>
              <w:t>Sjå lysing i avisa Hordaland.</w:t>
            </w:r>
          </w:p>
        </w:tc>
        <w:tc>
          <w:tcPr>
            <w:tcW w:w="2127" w:type="dxa"/>
            <w:shd w:val="clear" w:color="auto" w:fill="EBE6D6"/>
          </w:tcPr>
          <w:p w14:paraId="01C681D4" w14:textId="2779E6F1" w:rsidR="00FC6380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983E09">
              <w:rPr>
                <w:rFonts w:ascii="DM Sans" w:hAnsi="DM Sans"/>
                <w:b/>
                <w:bCs/>
                <w:color w:val="auto"/>
              </w:rPr>
              <w:t>Vossestrand</w:t>
            </w:r>
            <w:r w:rsidR="00FC6380">
              <w:rPr>
                <w:rFonts w:ascii="DM Sans" w:hAnsi="DM Sans"/>
                <w:color w:val="auto"/>
              </w:rPr>
              <w:t>,</w:t>
            </w:r>
          </w:p>
          <w:p w14:paraId="18A7EEAF" w14:textId="376F5AD0" w:rsidR="00743580" w:rsidRPr="00002F0F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002F0F">
              <w:rPr>
                <w:rFonts w:ascii="DM Sans" w:hAnsi="DM Sans"/>
                <w:color w:val="auto"/>
              </w:rPr>
              <w:t>Sambygg på Vinje</w:t>
            </w:r>
          </w:p>
        </w:tc>
        <w:tc>
          <w:tcPr>
            <w:tcW w:w="3118" w:type="dxa"/>
            <w:tcBorders>
              <w:right w:val="single" w:sz="4" w:space="0" w:color="EBE6D6"/>
            </w:tcBorders>
            <w:shd w:val="clear" w:color="auto" w:fill="EBE6D6"/>
          </w:tcPr>
          <w:p w14:paraId="40232678" w14:textId="226FB61D" w:rsidR="00743580" w:rsidRPr="00002F0F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  <w:r w:rsidRPr="00002F0F">
              <w:rPr>
                <w:rFonts w:ascii="DM Sans" w:hAnsi="DM Sans"/>
                <w:b/>
                <w:bCs/>
                <w:color w:val="auto"/>
              </w:rPr>
              <w:t>Pensjonistlaget på Vossestrand</w:t>
            </w:r>
          </w:p>
          <w:p w14:paraId="67E9D625" w14:textId="3ED34121" w:rsidR="00743580" w:rsidRPr="00002F0F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002F0F">
              <w:rPr>
                <w:rFonts w:ascii="DM Sans" w:hAnsi="DM Sans"/>
                <w:bCs/>
                <w:color w:val="auto"/>
              </w:rPr>
              <w:t>Tove Nordli Ødegård,</w:t>
            </w:r>
            <w:r w:rsidRPr="00002F0F">
              <w:rPr>
                <w:rFonts w:ascii="DM Sans" w:hAnsi="DM Sans"/>
                <w:color w:val="auto"/>
              </w:rPr>
              <w:t xml:space="preserve"> </w:t>
            </w:r>
          </w:p>
          <w:p w14:paraId="7D7C6CB6" w14:textId="4E5CBE23" w:rsidR="00743580" w:rsidRPr="00002F0F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  <w:r w:rsidRPr="00002F0F">
              <w:rPr>
                <w:rFonts w:ascii="DM Sans" w:hAnsi="DM Sans"/>
                <w:color w:val="auto"/>
              </w:rPr>
              <w:t xml:space="preserve">tlf. </w:t>
            </w:r>
            <w:r w:rsidR="00C507A5">
              <w:rPr>
                <w:rFonts w:ascii="DM Sans" w:hAnsi="DM Sans"/>
                <w:color w:val="auto"/>
              </w:rPr>
              <w:t>907 32 953</w:t>
            </w:r>
          </w:p>
        </w:tc>
        <w:tc>
          <w:tcPr>
            <w:tcW w:w="4253" w:type="dxa"/>
            <w:tcBorders>
              <w:left w:val="single" w:sz="4" w:space="0" w:color="EBE6D6"/>
            </w:tcBorders>
            <w:shd w:val="clear" w:color="auto" w:fill="EBE6D6"/>
          </w:tcPr>
          <w:p w14:paraId="1E7CD3F5" w14:textId="758192AE" w:rsidR="00743580" w:rsidRPr="00002F0F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</w:p>
        </w:tc>
      </w:tr>
      <w:tr w:rsidR="00DC6A05" w14:paraId="51A90EAF" w14:textId="77777777" w:rsidTr="001E423D">
        <w:trPr>
          <w:trHeight w:val="10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1BEC46D2" w14:textId="77777777" w:rsidR="00E57D35" w:rsidRPr="00DA48F6" w:rsidRDefault="00E57D35" w:rsidP="001F7D0E">
            <w:pPr>
              <w:spacing w:before="40" w:line="240" w:lineRule="auto"/>
              <w:jc w:val="center"/>
              <w:rPr>
                <w:rFonts w:ascii="DM Sans" w:hAnsi="DM Sans"/>
                <w:color w:val="auto"/>
              </w:rPr>
            </w:pPr>
            <w:r w:rsidRPr="00DA48F6">
              <w:rPr>
                <w:rFonts w:ascii="DM Sans" w:hAnsi="DM Sans"/>
                <w:color w:val="auto"/>
              </w:rPr>
              <w:t>DEI OVER 60</w:t>
            </w:r>
          </w:p>
          <w:p w14:paraId="526598DD" w14:textId="77777777" w:rsidR="00E57D35" w:rsidRPr="00DA48F6" w:rsidRDefault="00E57D35" w:rsidP="001F7D0E">
            <w:pPr>
              <w:spacing w:line="240" w:lineRule="auto"/>
              <w:jc w:val="center"/>
              <w:rPr>
                <w:rFonts w:ascii="DM Sans" w:hAnsi="DM Sans"/>
                <w:color w:val="auto"/>
              </w:rPr>
            </w:pPr>
            <w:r w:rsidRPr="00DA48F6">
              <w:rPr>
                <w:rFonts w:ascii="DM Sans" w:hAnsi="DM Sans"/>
                <w:noProof/>
              </w:rPr>
              <w:drawing>
                <wp:inline distT="0" distB="0" distL="0" distR="0" wp14:anchorId="5DA531F4" wp14:editId="257A4A70">
                  <wp:extent cx="495300" cy="559429"/>
                  <wp:effectExtent l="0" t="0" r="0" b="0"/>
                  <wp:docPr id="25" name="Bilete 25" descr="FA-Handel@frelsesarmeen.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A-Handel@frelsesarmeen.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102"/>
                          <a:stretch/>
                        </pic:blipFill>
                        <pic:spPr bwMode="auto">
                          <a:xfrm>
                            <a:off x="0" y="0"/>
                            <a:ext cx="495300" cy="559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EA6476E" w14:textId="77777777" w:rsidR="00E57D35" w:rsidRPr="00DA48F6" w:rsidRDefault="00E57D35" w:rsidP="001F7D0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DA48F6">
              <w:rPr>
                <w:rFonts w:ascii="DM Sans" w:hAnsi="DM Sans"/>
                <w:color w:val="auto"/>
              </w:rPr>
              <w:t xml:space="preserve">Siste </w:t>
            </w:r>
            <w:r w:rsidRPr="00DA48F6">
              <w:rPr>
                <w:rFonts w:ascii="DM Sans" w:hAnsi="DM Sans"/>
                <w:b/>
                <w:bCs/>
                <w:color w:val="auto"/>
              </w:rPr>
              <w:t>fredag</w:t>
            </w:r>
            <w:r w:rsidRPr="00DA48F6">
              <w:rPr>
                <w:rFonts w:ascii="DM Sans" w:hAnsi="DM Sans"/>
                <w:color w:val="auto"/>
              </w:rPr>
              <w:t xml:space="preserve"> i månaden.</w:t>
            </w:r>
          </w:p>
          <w:p w14:paraId="6C0F0513" w14:textId="77777777" w:rsidR="00E57D35" w:rsidRPr="00DA48F6" w:rsidRDefault="00E57D35" w:rsidP="001F7D0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  <w:r w:rsidRPr="00DA48F6">
              <w:rPr>
                <w:rFonts w:ascii="DM Sans" w:hAnsi="DM Sans"/>
                <w:b/>
                <w:bCs/>
                <w:color w:val="auto"/>
              </w:rPr>
              <w:t>kl. 15</w:t>
            </w:r>
            <w:r>
              <w:rPr>
                <w:rFonts w:ascii="DM Sans" w:hAnsi="DM Sans"/>
                <w:b/>
                <w:bCs/>
                <w:color w:val="auto"/>
              </w:rPr>
              <w:t>.00</w:t>
            </w:r>
            <w:r w:rsidRPr="00DA48F6">
              <w:rPr>
                <w:rFonts w:ascii="DM Sans" w:hAnsi="DM Sans"/>
                <w:b/>
                <w:bCs/>
                <w:color w:val="auto"/>
              </w:rPr>
              <w:t>-17</w:t>
            </w:r>
            <w:r>
              <w:rPr>
                <w:rFonts w:ascii="DM Sans" w:hAnsi="DM Sans"/>
                <w:b/>
                <w:bCs/>
                <w:color w:val="auto"/>
              </w:rPr>
              <w:t>.00</w:t>
            </w:r>
          </w:p>
        </w:tc>
        <w:tc>
          <w:tcPr>
            <w:tcW w:w="2127" w:type="dxa"/>
          </w:tcPr>
          <w:p w14:paraId="174299FF" w14:textId="77777777" w:rsidR="00E57D35" w:rsidRPr="003331A9" w:rsidRDefault="00E57D35" w:rsidP="001F7D0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Cs/>
                <w:color w:val="auto"/>
              </w:rPr>
            </w:pPr>
            <w:r w:rsidRPr="003331A9">
              <w:rPr>
                <w:rFonts w:ascii="DM Sans" w:hAnsi="DM Sans"/>
                <w:bCs/>
                <w:color w:val="auto"/>
              </w:rPr>
              <w:t>Frelsesarmeen</w:t>
            </w:r>
          </w:p>
          <w:p w14:paraId="711A9B48" w14:textId="77777777" w:rsidR="00E57D35" w:rsidRPr="002C7D02" w:rsidRDefault="00E57D35" w:rsidP="001F7D0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  <w:highlight w:val="yellow"/>
              </w:rPr>
            </w:pPr>
            <w:r w:rsidRPr="404DDAFC">
              <w:rPr>
                <w:rFonts w:ascii="DM Sans" w:hAnsi="DM Sans"/>
                <w:color w:val="auto"/>
              </w:rPr>
              <w:t xml:space="preserve">Lekvemoen 11 </w:t>
            </w:r>
          </w:p>
        </w:tc>
        <w:tc>
          <w:tcPr>
            <w:tcW w:w="3118" w:type="dxa"/>
          </w:tcPr>
          <w:p w14:paraId="24C41C95" w14:textId="77777777" w:rsidR="00E57D35" w:rsidRPr="002C7D02" w:rsidRDefault="00E57D35" w:rsidP="001F7D0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color w:val="auto"/>
              </w:rPr>
            </w:pPr>
            <w:r w:rsidRPr="404DDAFC">
              <w:rPr>
                <w:rFonts w:ascii="DM Sans" w:hAnsi="DM Sans"/>
                <w:b/>
                <w:color w:val="auto"/>
              </w:rPr>
              <w:t xml:space="preserve">Frelsesarmeen på Voss </w:t>
            </w:r>
          </w:p>
          <w:p w14:paraId="12894AB0" w14:textId="77777777" w:rsidR="00E57D35" w:rsidRDefault="00E57D35" w:rsidP="001F7D0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404DDAFC">
              <w:rPr>
                <w:rFonts w:ascii="DM Sans" w:hAnsi="DM Sans"/>
                <w:color w:val="auto"/>
              </w:rPr>
              <w:t xml:space="preserve">Katherine </w:t>
            </w:r>
            <w:proofErr w:type="spellStart"/>
            <w:r w:rsidRPr="404DDAFC">
              <w:rPr>
                <w:rFonts w:ascii="DM Sans" w:hAnsi="DM Sans"/>
                <w:color w:val="auto"/>
              </w:rPr>
              <w:t>Seedell</w:t>
            </w:r>
            <w:proofErr w:type="spellEnd"/>
          </w:p>
          <w:p w14:paraId="3802EB26" w14:textId="77777777" w:rsidR="00E57D35" w:rsidRPr="002C7D02" w:rsidRDefault="00E57D35" w:rsidP="001F7D0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color w:val="auto"/>
              </w:rPr>
            </w:pPr>
            <w:r w:rsidRPr="404DDAFC">
              <w:rPr>
                <w:rFonts w:ascii="DM Sans" w:hAnsi="DM Sans"/>
                <w:color w:val="auto"/>
              </w:rPr>
              <w:t xml:space="preserve">tlf. 488 97 935 </w:t>
            </w:r>
          </w:p>
          <w:p w14:paraId="6303E6E5" w14:textId="77777777" w:rsidR="00E57D35" w:rsidRPr="002C7D02" w:rsidRDefault="00E57D35" w:rsidP="001F7D0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Open Sans" w:hAnsi="Open Sans" w:cs="Open Sans"/>
                <w:color w:val="292827"/>
                <w:sz w:val="27"/>
                <w:szCs w:val="27"/>
              </w:rPr>
            </w:pPr>
          </w:p>
        </w:tc>
        <w:tc>
          <w:tcPr>
            <w:tcW w:w="4253" w:type="dxa"/>
          </w:tcPr>
          <w:p w14:paraId="27BDD415" w14:textId="77777777" w:rsidR="00E57D35" w:rsidRPr="002C7D02" w:rsidRDefault="00E57D35" w:rsidP="001F7D0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  <w:highlight w:val="yellow"/>
              </w:rPr>
            </w:pPr>
          </w:p>
          <w:p w14:paraId="387DEAE4" w14:textId="77777777" w:rsidR="00E57D35" w:rsidRPr="002C7D02" w:rsidRDefault="00E57D35" w:rsidP="001F7D0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auto"/>
                <w:highlight w:val="yellow"/>
              </w:rPr>
            </w:pPr>
          </w:p>
        </w:tc>
      </w:tr>
      <w:tr w:rsidR="00D04FE7" w:rsidRPr="00002F0F" w14:paraId="3EBFD20F" w14:textId="77777777" w:rsidTr="001E4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right w:val="single" w:sz="4" w:space="0" w:color="EBE6D6"/>
            </w:tcBorders>
            <w:shd w:val="clear" w:color="auto" w:fill="auto"/>
          </w:tcPr>
          <w:p w14:paraId="33D678F5" w14:textId="77777777" w:rsidR="00E57D35" w:rsidRDefault="00E57D35" w:rsidP="00DC6A05">
            <w:pPr>
              <w:spacing w:line="240" w:lineRule="auto"/>
              <w:jc w:val="left"/>
              <w:rPr>
                <w:rFonts w:ascii="DM Sans" w:hAnsi="DM Sans"/>
                <w:color w:val="auto"/>
              </w:rPr>
            </w:pPr>
            <w:bookmarkStart w:id="4" w:name="_Hlk99694292"/>
            <w:bookmarkStart w:id="5" w:name="_Hlk102031649"/>
          </w:p>
          <w:p w14:paraId="67D8ABAB" w14:textId="77777777" w:rsidR="00E57D35" w:rsidRDefault="00E57D35" w:rsidP="00DE0453">
            <w:pPr>
              <w:spacing w:line="240" w:lineRule="auto"/>
              <w:jc w:val="center"/>
              <w:rPr>
                <w:rFonts w:ascii="DM Sans" w:hAnsi="DM Sans"/>
                <w:color w:val="auto"/>
              </w:rPr>
            </w:pPr>
          </w:p>
          <w:p w14:paraId="467ADBD1" w14:textId="05136398" w:rsidR="00743580" w:rsidRPr="00002F0F" w:rsidRDefault="00743580" w:rsidP="00E76E8C">
            <w:pPr>
              <w:spacing w:line="240" w:lineRule="auto"/>
              <w:jc w:val="left"/>
              <w:rPr>
                <w:rFonts w:ascii="DM Sans" w:hAnsi="DM Sans"/>
                <w:color w:val="auto"/>
              </w:rPr>
            </w:pPr>
            <w:r w:rsidRPr="00002F0F">
              <w:rPr>
                <w:rFonts w:ascii="DM Sans" w:hAnsi="DM Sans"/>
                <w:color w:val="auto"/>
              </w:rPr>
              <w:t>SORGGRUPPE</w:t>
            </w:r>
          </w:p>
        </w:tc>
        <w:tc>
          <w:tcPr>
            <w:tcW w:w="2126" w:type="dxa"/>
            <w:tcBorders>
              <w:left w:val="single" w:sz="4" w:space="0" w:color="EBE6D6"/>
            </w:tcBorders>
            <w:shd w:val="clear" w:color="auto" w:fill="auto"/>
          </w:tcPr>
          <w:p w14:paraId="065B81C1" w14:textId="77777777" w:rsidR="00E76E8C" w:rsidRDefault="00E76E8C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</w:p>
          <w:p w14:paraId="68E27FF0" w14:textId="77777777" w:rsidR="00E57D35" w:rsidRDefault="00E57D35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</w:p>
          <w:p w14:paraId="724FBB49" w14:textId="0CF725F4" w:rsidR="00743580" w:rsidRPr="00002F0F" w:rsidRDefault="00D14F33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  <w:r>
              <w:rPr>
                <w:rFonts w:ascii="DM Sans" w:hAnsi="DM Sans"/>
                <w:b/>
                <w:bCs/>
                <w:color w:val="auto"/>
              </w:rPr>
              <w:t>Ein gong i månaden</w:t>
            </w:r>
          </w:p>
        </w:tc>
        <w:tc>
          <w:tcPr>
            <w:tcW w:w="2127" w:type="dxa"/>
            <w:shd w:val="clear" w:color="auto" w:fill="auto"/>
          </w:tcPr>
          <w:p w14:paraId="705950E4" w14:textId="77777777" w:rsidR="00E76E8C" w:rsidRDefault="00E76E8C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5D28091C" w14:textId="77777777" w:rsidR="00E57D35" w:rsidRDefault="00E57D35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77D0E1F7" w14:textId="016CAC7E" w:rsidR="00743580" w:rsidRPr="00185927" w:rsidRDefault="00D14F33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185927">
              <w:rPr>
                <w:rFonts w:ascii="DM Sans" w:hAnsi="DM Sans"/>
                <w:color w:val="auto"/>
              </w:rPr>
              <w:t>Preste</w:t>
            </w:r>
            <w:r w:rsidR="007A2E1B" w:rsidRPr="00185927">
              <w:rPr>
                <w:rFonts w:ascii="DM Sans" w:hAnsi="DM Sans"/>
                <w:color w:val="auto"/>
              </w:rPr>
              <w:t>garden</w:t>
            </w:r>
          </w:p>
        </w:tc>
        <w:tc>
          <w:tcPr>
            <w:tcW w:w="3118" w:type="dxa"/>
            <w:tcBorders>
              <w:right w:val="single" w:sz="4" w:space="0" w:color="EBE6D6"/>
            </w:tcBorders>
            <w:shd w:val="clear" w:color="auto" w:fill="auto"/>
          </w:tcPr>
          <w:p w14:paraId="4D6725D5" w14:textId="77777777" w:rsidR="00E76E8C" w:rsidRDefault="00E76E8C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569DC2FF" w14:textId="77777777" w:rsidR="00E57D35" w:rsidRDefault="00E57D35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2379CA13" w14:textId="71262114" w:rsidR="00743580" w:rsidRPr="006938F3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  <w:r w:rsidRPr="00983E09">
              <w:rPr>
                <w:rFonts w:ascii="DM Sans" w:hAnsi="DM Sans"/>
                <w:color w:val="auto"/>
              </w:rPr>
              <w:t>Anja Slåtten</w:t>
            </w:r>
            <w:r w:rsidR="006938F3" w:rsidRPr="00983E09">
              <w:rPr>
                <w:rFonts w:ascii="DM Sans" w:hAnsi="DM Sans"/>
                <w:color w:val="auto"/>
              </w:rPr>
              <w:t>,</w:t>
            </w:r>
            <w:r w:rsidR="006938F3">
              <w:rPr>
                <w:rFonts w:ascii="DM Sans" w:hAnsi="DM Sans"/>
                <w:b/>
                <w:bCs/>
                <w:color w:val="auto"/>
              </w:rPr>
              <w:t xml:space="preserve"> </w:t>
            </w:r>
            <w:r w:rsidR="006938F3">
              <w:rPr>
                <w:rFonts w:ascii="DM Sans" w:hAnsi="DM Sans"/>
                <w:color w:val="auto"/>
              </w:rPr>
              <w:t>t</w:t>
            </w:r>
            <w:r w:rsidRPr="00002F0F">
              <w:rPr>
                <w:rFonts w:ascii="DM Sans" w:hAnsi="DM Sans"/>
                <w:color w:val="auto"/>
              </w:rPr>
              <w:t>lf. 417 04</w:t>
            </w:r>
            <w:r w:rsidR="00E76E8C">
              <w:rPr>
                <w:rFonts w:ascii="DM Sans" w:hAnsi="DM Sans"/>
                <w:color w:val="auto"/>
              </w:rPr>
              <w:t> </w:t>
            </w:r>
            <w:r w:rsidRPr="00002F0F">
              <w:rPr>
                <w:rFonts w:ascii="DM Sans" w:hAnsi="DM Sans"/>
                <w:color w:val="auto"/>
              </w:rPr>
              <w:t>958</w:t>
            </w:r>
          </w:p>
        </w:tc>
        <w:tc>
          <w:tcPr>
            <w:tcW w:w="4253" w:type="dxa"/>
            <w:tcBorders>
              <w:left w:val="single" w:sz="4" w:space="0" w:color="EBE6D6"/>
            </w:tcBorders>
            <w:shd w:val="clear" w:color="auto" w:fill="auto"/>
          </w:tcPr>
          <w:p w14:paraId="586CEB14" w14:textId="77777777" w:rsidR="00E76E8C" w:rsidRDefault="00E76E8C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3C0BCAB3" w14:textId="77777777" w:rsidR="00E57D35" w:rsidRDefault="00E57D35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506911D5" w14:textId="77777777" w:rsidR="00743580" w:rsidRDefault="007A2E1B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0236A4">
              <w:rPr>
                <w:rFonts w:ascii="DM Sans" w:hAnsi="DM Sans"/>
                <w:color w:val="auto"/>
              </w:rPr>
              <w:t>Ta kontakt, ope for alle</w:t>
            </w:r>
            <w:r w:rsidR="001133A9">
              <w:rPr>
                <w:rFonts w:ascii="DM Sans" w:hAnsi="DM Sans"/>
                <w:color w:val="auto"/>
              </w:rPr>
              <w:t>.</w:t>
            </w:r>
          </w:p>
          <w:p w14:paraId="124A12CC" w14:textId="73A942E6" w:rsidR="0050276C" w:rsidRPr="000236A4" w:rsidRDefault="0050276C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</w:tc>
      </w:tr>
      <w:tr w:rsidR="00002F0F" w:rsidRPr="00002F0F" w14:paraId="2B32F3FE" w14:textId="77777777" w:rsidTr="00877A02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right w:val="single" w:sz="4" w:space="0" w:color="EBE6D6"/>
            </w:tcBorders>
            <w:shd w:val="clear" w:color="auto" w:fill="DCDDDC" w:themeFill="text2" w:themeFillTint="33"/>
          </w:tcPr>
          <w:p w14:paraId="29110590" w14:textId="1F03248D" w:rsidR="00743580" w:rsidRPr="00002F0F" w:rsidRDefault="00743580" w:rsidP="00D92EF8">
            <w:pPr>
              <w:spacing w:line="240" w:lineRule="auto"/>
              <w:jc w:val="left"/>
              <w:rPr>
                <w:rFonts w:ascii="DM Sans" w:hAnsi="DM Sans"/>
                <w:color w:val="auto"/>
              </w:rPr>
            </w:pPr>
            <w:r w:rsidRPr="00002F0F">
              <w:rPr>
                <w:rFonts w:ascii="DM Sans" w:hAnsi="DM Sans"/>
                <w:color w:val="auto"/>
              </w:rPr>
              <w:t>SOMMARKONSERT</w:t>
            </w:r>
          </w:p>
        </w:tc>
        <w:tc>
          <w:tcPr>
            <w:tcW w:w="2126" w:type="dxa"/>
            <w:tcBorders>
              <w:left w:val="single" w:sz="4" w:space="0" w:color="EBE6D6"/>
            </w:tcBorders>
            <w:shd w:val="clear" w:color="auto" w:fill="EBE6D6"/>
          </w:tcPr>
          <w:p w14:paraId="0D0F3C9B" w14:textId="6CF9BBE5" w:rsidR="00743580" w:rsidRPr="00002F0F" w:rsidRDefault="00743580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  <w:r w:rsidRPr="00002F0F">
              <w:rPr>
                <w:rFonts w:ascii="DM Sans" w:hAnsi="DM Sans"/>
                <w:b/>
                <w:bCs/>
                <w:color w:val="auto"/>
              </w:rPr>
              <w:t>Onsdagar kl. 14</w:t>
            </w:r>
            <w:r w:rsidR="00185927">
              <w:rPr>
                <w:rFonts w:ascii="DM Sans" w:hAnsi="DM Sans"/>
                <w:b/>
                <w:bCs/>
                <w:color w:val="auto"/>
              </w:rPr>
              <w:t>.00</w:t>
            </w:r>
          </w:p>
        </w:tc>
        <w:tc>
          <w:tcPr>
            <w:tcW w:w="2127" w:type="dxa"/>
            <w:shd w:val="clear" w:color="auto" w:fill="EBE6D6"/>
          </w:tcPr>
          <w:p w14:paraId="1C94D13D" w14:textId="10351846" w:rsidR="00743580" w:rsidRPr="00002F0F" w:rsidRDefault="00743580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  <w:r w:rsidRPr="00002F0F">
              <w:rPr>
                <w:rFonts w:ascii="DM Sans" w:hAnsi="DM Sans"/>
                <w:b/>
                <w:bCs/>
                <w:color w:val="auto"/>
              </w:rPr>
              <w:t>Vangskyrkja</w:t>
            </w:r>
          </w:p>
        </w:tc>
        <w:tc>
          <w:tcPr>
            <w:tcW w:w="3118" w:type="dxa"/>
            <w:tcBorders>
              <w:right w:val="single" w:sz="4" w:space="0" w:color="EBE6D6"/>
            </w:tcBorders>
            <w:shd w:val="clear" w:color="auto" w:fill="EBE6D6"/>
          </w:tcPr>
          <w:p w14:paraId="142BDD37" w14:textId="3F1D28EF" w:rsidR="00743580" w:rsidRPr="00983E09" w:rsidRDefault="00743580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983E09">
              <w:rPr>
                <w:rFonts w:ascii="DM Sans" w:hAnsi="DM Sans"/>
                <w:color w:val="auto"/>
              </w:rPr>
              <w:t>Kantor Astrid Gjestvang</w:t>
            </w:r>
          </w:p>
        </w:tc>
        <w:tc>
          <w:tcPr>
            <w:tcW w:w="4253" w:type="dxa"/>
            <w:tcBorders>
              <w:left w:val="single" w:sz="4" w:space="0" w:color="EBE6D6"/>
            </w:tcBorders>
            <w:shd w:val="clear" w:color="auto" w:fill="EBE6D6"/>
          </w:tcPr>
          <w:p w14:paraId="71D24877" w14:textId="77777777" w:rsidR="00743580" w:rsidRPr="00002F0F" w:rsidRDefault="00743580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</w:p>
        </w:tc>
      </w:tr>
      <w:bookmarkEnd w:id="4"/>
      <w:bookmarkEnd w:id="5"/>
      <w:tr w:rsidR="00D04FE7" w:rsidRPr="00002F0F" w14:paraId="2B6C8A45" w14:textId="77777777" w:rsidTr="001E4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 w:val="restart"/>
            <w:tcBorders>
              <w:right w:val="single" w:sz="4" w:space="0" w:color="EBE6D6"/>
            </w:tcBorders>
            <w:shd w:val="clear" w:color="auto" w:fill="auto"/>
          </w:tcPr>
          <w:p w14:paraId="1A4F3F5B" w14:textId="77777777" w:rsidR="00D92EF8" w:rsidRDefault="00D92EF8" w:rsidP="00DE0453">
            <w:pPr>
              <w:spacing w:line="240" w:lineRule="auto"/>
              <w:jc w:val="center"/>
              <w:rPr>
                <w:rFonts w:ascii="DM Sans" w:hAnsi="DM Sans"/>
                <w:b w:val="0"/>
                <w:iCs w:val="0"/>
                <w:color w:val="auto"/>
              </w:rPr>
            </w:pPr>
          </w:p>
          <w:p w14:paraId="46EFCC17" w14:textId="138CC431" w:rsidR="00743580" w:rsidRPr="00002F0F" w:rsidRDefault="00743580" w:rsidP="00D92EF8">
            <w:pPr>
              <w:spacing w:line="240" w:lineRule="auto"/>
              <w:jc w:val="left"/>
              <w:rPr>
                <w:rFonts w:ascii="DM Sans" w:hAnsi="DM Sans"/>
                <w:color w:val="auto"/>
              </w:rPr>
            </w:pPr>
            <w:r w:rsidRPr="00002F0F">
              <w:rPr>
                <w:rFonts w:ascii="DM Sans" w:hAnsi="DM Sans"/>
                <w:color w:val="auto"/>
              </w:rPr>
              <w:t>SENIORTREFF</w:t>
            </w:r>
          </w:p>
          <w:p w14:paraId="787568A4" w14:textId="77777777" w:rsidR="00743580" w:rsidRPr="00002F0F" w:rsidRDefault="00743580" w:rsidP="00DE0453">
            <w:pPr>
              <w:spacing w:line="240" w:lineRule="auto"/>
              <w:jc w:val="center"/>
              <w:rPr>
                <w:rFonts w:ascii="DM Sans" w:hAnsi="DM Sans"/>
                <w:color w:val="auto"/>
              </w:rPr>
            </w:pPr>
          </w:p>
          <w:p w14:paraId="473B76B2" w14:textId="77777777" w:rsidR="007752DA" w:rsidRDefault="007752DA" w:rsidP="00DE0453">
            <w:pPr>
              <w:spacing w:line="240" w:lineRule="auto"/>
              <w:jc w:val="center"/>
              <w:rPr>
                <w:rFonts w:ascii="DM Sans" w:hAnsi="DM Sans"/>
                <w:b w:val="0"/>
                <w:iCs w:val="0"/>
                <w:color w:val="auto"/>
              </w:rPr>
            </w:pPr>
          </w:p>
          <w:p w14:paraId="4B3C570F" w14:textId="3AA42C12" w:rsidR="00743580" w:rsidRPr="00002F0F" w:rsidRDefault="00743580" w:rsidP="00DE0453">
            <w:pPr>
              <w:spacing w:line="240" w:lineRule="auto"/>
              <w:jc w:val="center"/>
              <w:rPr>
                <w:rFonts w:ascii="DM Sans" w:hAnsi="DM Sans"/>
                <w:color w:val="auto"/>
              </w:rPr>
            </w:pPr>
            <w:r w:rsidRPr="00002F0F">
              <w:rPr>
                <w:rFonts w:ascii="DM Sans" w:hAnsi="DM Sans"/>
                <w:color w:val="auto"/>
              </w:rPr>
              <w:t>DEN NORSKE KYRKJA</w:t>
            </w:r>
          </w:p>
          <w:p w14:paraId="10811823" w14:textId="760DE115" w:rsidR="00743580" w:rsidRPr="00002F0F" w:rsidRDefault="00743580" w:rsidP="00DE0453">
            <w:pPr>
              <w:spacing w:line="240" w:lineRule="auto"/>
              <w:jc w:val="center"/>
              <w:rPr>
                <w:rFonts w:ascii="DM Sans" w:hAnsi="DM Sans"/>
              </w:rPr>
            </w:pPr>
            <w:r w:rsidRPr="00002F0F">
              <w:rPr>
                <w:rFonts w:ascii="DM Sans" w:hAnsi="DM Sans"/>
                <w:noProof/>
              </w:rPr>
              <w:drawing>
                <wp:inline distT="0" distB="0" distL="0" distR="0" wp14:anchorId="36DF35CB" wp14:editId="1E77F854">
                  <wp:extent cx="733425" cy="828326"/>
                  <wp:effectExtent l="0" t="0" r="0" b="0"/>
                  <wp:docPr id="33" name="Bilete 33" descr="Den norske kirke –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en norske kirke –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469" cy="87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left w:val="single" w:sz="4" w:space="0" w:color="EBE6D6"/>
            </w:tcBorders>
            <w:shd w:val="clear" w:color="auto" w:fill="auto"/>
          </w:tcPr>
          <w:p w14:paraId="07041084" w14:textId="77777777" w:rsidR="00D92EF8" w:rsidRDefault="00D92EF8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</w:p>
          <w:p w14:paraId="4387AF96" w14:textId="6D3E3855" w:rsidR="00743580" w:rsidRPr="00002F0F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</w:rPr>
            </w:pPr>
            <w:r w:rsidRPr="00002F0F">
              <w:rPr>
                <w:rFonts w:ascii="DM Sans" w:hAnsi="DM Sans"/>
                <w:b/>
                <w:bCs/>
                <w:color w:val="auto"/>
              </w:rPr>
              <w:t xml:space="preserve">Tysdagar kl. 12 – 14 </w:t>
            </w:r>
          </w:p>
        </w:tc>
        <w:tc>
          <w:tcPr>
            <w:tcW w:w="2127" w:type="dxa"/>
            <w:shd w:val="clear" w:color="auto" w:fill="auto"/>
          </w:tcPr>
          <w:p w14:paraId="38831FC6" w14:textId="77777777" w:rsidR="00D92EF8" w:rsidRDefault="00D92EF8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70DFE2C2" w14:textId="41FA4057" w:rsidR="00743580" w:rsidRPr="008A6999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8A6999">
              <w:rPr>
                <w:rFonts w:ascii="DM Sans" w:hAnsi="DM Sans"/>
                <w:color w:val="auto"/>
              </w:rPr>
              <w:t>Voss</w:t>
            </w:r>
          </w:p>
          <w:p w14:paraId="4767E229" w14:textId="580B196C" w:rsidR="00743580" w:rsidRPr="00002F0F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</w:rPr>
            </w:pPr>
            <w:r w:rsidRPr="00002F0F">
              <w:rPr>
                <w:rFonts w:ascii="DM Sans" w:hAnsi="DM Sans"/>
                <w:color w:val="auto"/>
              </w:rPr>
              <w:t>Vonheim</w:t>
            </w:r>
          </w:p>
        </w:tc>
        <w:tc>
          <w:tcPr>
            <w:tcW w:w="3118" w:type="dxa"/>
            <w:tcBorders>
              <w:right w:val="single" w:sz="4" w:space="0" w:color="EBE6D6"/>
            </w:tcBorders>
            <w:shd w:val="clear" w:color="auto" w:fill="auto"/>
          </w:tcPr>
          <w:p w14:paraId="168A46BE" w14:textId="77777777" w:rsidR="00D92EF8" w:rsidRDefault="00D92EF8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3CDB2245" w14:textId="1966C46D" w:rsidR="00743580" w:rsidRPr="00002F0F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002F0F">
              <w:rPr>
                <w:rFonts w:ascii="DM Sans" w:hAnsi="DM Sans"/>
                <w:color w:val="auto"/>
              </w:rPr>
              <w:t>Diakon Sigrid Djukas</w:t>
            </w:r>
            <w:r w:rsidR="00D55088">
              <w:rPr>
                <w:rFonts w:ascii="DM Sans" w:hAnsi="DM Sans"/>
                <w:color w:val="auto"/>
              </w:rPr>
              <w:t>tein</w:t>
            </w:r>
            <w:r w:rsidRPr="00002F0F">
              <w:rPr>
                <w:rFonts w:ascii="DM Sans" w:hAnsi="DM Sans"/>
                <w:color w:val="auto"/>
              </w:rPr>
              <w:t xml:space="preserve"> Mala, tlf. 478 49 134</w:t>
            </w:r>
          </w:p>
          <w:p w14:paraId="775C2279" w14:textId="3DBE8955" w:rsidR="00743580" w:rsidRPr="00002F0F" w:rsidRDefault="00061D38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</w:rPr>
            </w:pPr>
            <w:hyperlink r:id="rId74" w:history="1">
              <w:r w:rsidR="00743580" w:rsidRPr="00002F0F">
                <w:rPr>
                  <w:rStyle w:val="Hyperkopling"/>
                  <w:rFonts w:ascii="DM Sans" w:hAnsi="DM Sans"/>
                  <w:color w:val="auto"/>
                </w:rPr>
                <w:t>sm435@kyrkja.no</w:t>
              </w:r>
            </w:hyperlink>
          </w:p>
        </w:tc>
        <w:tc>
          <w:tcPr>
            <w:tcW w:w="4253" w:type="dxa"/>
            <w:vMerge w:val="restart"/>
            <w:tcBorders>
              <w:left w:val="single" w:sz="4" w:space="0" w:color="EBE6D6"/>
            </w:tcBorders>
            <w:shd w:val="clear" w:color="auto" w:fill="auto"/>
          </w:tcPr>
          <w:p w14:paraId="248BA68A" w14:textId="75EB4EB9" w:rsidR="00743580" w:rsidRPr="00002F0F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1136B5D4" w14:textId="2DF17961" w:rsidR="00743580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191DE3B1" w14:textId="77777777" w:rsidR="00D92EF8" w:rsidRPr="00002F0F" w:rsidRDefault="00D92EF8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073C21FC" w14:textId="1B102279" w:rsidR="00743580" w:rsidRPr="00002F0F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131680C4" w14:textId="47FF9088" w:rsidR="00743580" w:rsidRPr="00002F0F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002F0F">
              <w:rPr>
                <w:rFonts w:ascii="DM Sans" w:hAnsi="DM Sans"/>
                <w:color w:val="auto"/>
              </w:rPr>
              <w:t xml:space="preserve">Ope for alle. </w:t>
            </w:r>
            <w:r w:rsidR="00983E09" w:rsidRPr="00002F0F">
              <w:rPr>
                <w:rFonts w:ascii="DM Sans" w:hAnsi="DM Sans"/>
                <w:color w:val="auto"/>
              </w:rPr>
              <w:t>Sosialt</w:t>
            </w:r>
            <w:r w:rsidR="00983E09">
              <w:rPr>
                <w:rFonts w:ascii="DM Sans" w:hAnsi="DM Sans"/>
                <w:color w:val="auto"/>
              </w:rPr>
              <w:t xml:space="preserve">, </w:t>
            </w:r>
            <w:r w:rsidR="00983E09" w:rsidRPr="00002F0F">
              <w:rPr>
                <w:rFonts w:ascii="DM Sans" w:hAnsi="DM Sans"/>
                <w:color w:val="auto"/>
              </w:rPr>
              <w:t>kulturelt</w:t>
            </w:r>
            <w:r w:rsidR="00983E09">
              <w:rPr>
                <w:rFonts w:ascii="DM Sans" w:hAnsi="DM Sans"/>
                <w:color w:val="auto"/>
              </w:rPr>
              <w:t xml:space="preserve"> og m</w:t>
            </w:r>
            <w:r w:rsidRPr="00002F0F">
              <w:rPr>
                <w:rFonts w:ascii="DM Sans" w:hAnsi="DM Sans"/>
                <w:color w:val="auto"/>
              </w:rPr>
              <w:t>åltidsfellesskap.</w:t>
            </w:r>
          </w:p>
          <w:p w14:paraId="01C04133" w14:textId="77777777" w:rsidR="00FA5199" w:rsidRDefault="00FA5199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66F021DC" w14:textId="6850E078" w:rsidR="00743580" w:rsidRPr="00002F0F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</w:rPr>
            </w:pPr>
            <w:r w:rsidRPr="00002F0F">
              <w:rPr>
                <w:rFonts w:ascii="DM Sans" w:hAnsi="DM Sans"/>
                <w:color w:val="auto"/>
              </w:rPr>
              <w:t>Kontakt diakon ved behov for skyss.</w:t>
            </w:r>
          </w:p>
          <w:p w14:paraId="254FF533" w14:textId="77777777" w:rsidR="00743580" w:rsidRPr="00002F0F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077E7E2C" w14:textId="77777777" w:rsidR="00743580" w:rsidRPr="00002F0F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24A36529" w14:textId="61569BE5" w:rsidR="00743580" w:rsidRPr="00002F0F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</w:rPr>
            </w:pPr>
          </w:p>
        </w:tc>
      </w:tr>
      <w:tr w:rsidR="000D267A" w:rsidRPr="00002F0F" w14:paraId="0C2C6829" w14:textId="77777777" w:rsidTr="001E423D">
        <w:trPr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14:paraId="13A52A76" w14:textId="77777777" w:rsidR="00743580" w:rsidRPr="00002F0F" w:rsidRDefault="00743580" w:rsidP="00DE0453">
            <w:pPr>
              <w:spacing w:line="240" w:lineRule="auto"/>
              <w:jc w:val="center"/>
              <w:rPr>
                <w:rFonts w:ascii="DM Sans" w:hAnsi="DM Sans"/>
              </w:rPr>
            </w:pPr>
          </w:p>
        </w:tc>
        <w:tc>
          <w:tcPr>
            <w:tcW w:w="2126" w:type="dxa"/>
            <w:tcBorders>
              <w:left w:val="single" w:sz="4" w:space="0" w:color="EBE6D6"/>
            </w:tcBorders>
            <w:shd w:val="clear" w:color="auto" w:fill="EBE6D6"/>
          </w:tcPr>
          <w:p w14:paraId="7C230631" w14:textId="77777777" w:rsidR="00743580" w:rsidRPr="00002F0F" w:rsidRDefault="00743580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  <w:r w:rsidRPr="00002F0F">
              <w:rPr>
                <w:rFonts w:ascii="DM Sans" w:hAnsi="DM Sans"/>
                <w:b/>
                <w:bCs/>
                <w:color w:val="auto"/>
              </w:rPr>
              <w:t>1 gong i månaden</w:t>
            </w:r>
          </w:p>
          <w:p w14:paraId="425A9B20" w14:textId="017DA469" w:rsidR="00743580" w:rsidRPr="00002F0F" w:rsidRDefault="00743580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</w:rPr>
            </w:pPr>
            <w:r w:rsidRPr="00002F0F">
              <w:rPr>
                <w:rFonts w:ascii="DM Sans" w:hAnsi="DM Sans"/>
                <w:b/>
                <w:bCs/>
                <w:color w:val="auto"/>
              </w:rPr>
              <w:t>kl. 11</w:t>
            </w:r>
            <w:r w:rsidR="008A6999">
              <w:rPr>
                <w:rFonts w:ascii="DM Sans" w:hAnsi="DM Sans"/>
                <w:b/>
                <w:bCs/>
                <w:color w:val="auto"/>
              </w:rPr>
              <w:t>.00</w:t>
            </w:r>
            <w:r w:rsidRPr="00002F0F">
              <w:rPr>
                <w:rFonts w:ascii="DM Sans" w:hAnsi="DM Sans"/>
                <w:b/>
                <w:bCs/>
                <w:color w:val="auto"/>
              </w:rPr>
              <w:t>-13</w:t>
            </w:r>
            <w:r w:rsidR="008A6999">
              <w:rPr>
                <w:rFonts w:ascii="DM Sans" w:hAnsi="DM Sans"/>
                <w:b/>
                <w:bCs/>
                <w:color w:val="auto"/>
              </w:rPr>
              <w:t>.00</w:t>
            </w:r>
          </w:p>
        </w:tc>
        <w:tc>
          <w:tcPr>
            <w:tcW w:w="2127" w:type="dxa"/>
            <w:shd w:val="clear" w:color="auto" w:fill="EBE6D6"/>
          </w:tcPr>
          <w:p w14:paraId="42A56F2A" w14:textId="2B36E3BB" w:rsidR="00743580" w:rsidRPr="00002F0F" w:rsidRDefault="00743580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  <w:r w:rsidRPr="00002F0F">
              <w:rPr>
                <w:rFonts w:ascii="DM Sans" w:hAnsi="DM Sans"/>
                <w:b/>
                <w:bCs/>
                <w:color w:val="auto"/>
              </w:rPr>
              <w:t>Evanger</w:t>
            </w:r>
          </w:p>
          <w:p w14:paraId="28FE058D" w14:textId="49A71E01" w:rsidR="00743580" w:rsidRPr="00002F0F" w:rsidRDefault="00743580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</w:rPr>
            </w:pPr>
            <w:r w:rsidRPr="00002F0F">
              <w:rPr>
                <w:rFonts w:ascii="DM Sans" w:hAnsi="DM Sans"/>
                <w:color w:val="auto"/>
              </w:rPr>
              <w:t>Bedehus</w:t>
            </w:r>
          </w:p>
        </w:tc>
        <w:tc>
          <w:tcPr>
            <w:tcW w:w="3118" w:type="dxa"/>
            <w:tcBorders>
              <w:right w:val="single" w:sz="4" w:space="0" w:color="EBE6D6"/>
            </w:tcBorders>
            <w:shd w:val="clear" w:color="auto" w:fill="EBE6D6"/>
          </w:tcPr>
          <w:p w14:paraId="41AD1D71" w14:textId="7F532062" w:rsidR="000D267A" w:rsidRPr="006938F3" w:rsidRDefault="00743580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  <w:r w:rsidRPr="00002F0F">
              <w:rPr>
                <w:rFonts w:ascii="DM Sans" w:hAnsi="DM Sans"/>
                <w:b/>
                <w:bCs/>
                <w:color w:val="auto"/>
              </w:rPr>
              <w:t>Soknerådet</w:t>
            </w:r>
            <w:r w:rsidR="006938F3">
              <w:rPr>
                <w:rFonts w:ascii="DM Sans" w:hAnsi="DM Sans"/>
                <w:b/>
                <w:bCs/>
                <w:color w:val="auto"/>
              </w:rPr>
              <w:t xml:space="preserve">, </w:t>
            </w:r>
            <w:proofErr w:type="spellStart"/>
            <w:r w:rsidRPr="00002F0F">
              <w:rPr>
                <w:rFonts w:ascii="DM Sans" w:hAnsi="DM Sans"/>
                <w:color w:val="auto"/>
              </w:rPr>
              <w:t>Orlaug</w:t>
            </w:r>
            <w:proofErr w:type="spellEnd"/>
            <w:r w:rsidRPr="00002F0F">
              <w:rPr>
                <w:rFonts w:ascii="DM Sans" w:hAnsi="DM Sans"/>
                <w:color w:val="auto"/>
              </w:rPr>
              <w:t xml:space="preserve"> Styve, </w:t>
            </w:r>
          </w:p>
          <w:p w14:paraId="3427AD6B" w14:textId="637CB15D" w:rsidR="00743580" w:rsidRPr="00002F0F" w:rsidRDefault="00743580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</w:rPr>
            </w:pPr>
            <w:r w:rsidRPr="00002F0F">
              <w:rPr>
                <w:rFonts w:ascii="DM Sans" w:hAnsi="DM Sans"/>
                <w:color w:val="auto"/>
              </w:rPr>
              <w:t>tlf. 901 12 538</w:t>
            </w:r>
          </w:p>
        </w:tc>
        <w:tc>
          <w:tcPr>
            <w:tcW w:w="4253" w:type="dxa"/>
            <w:vMerge/>
          </w:tcPr>
          <w:p w14:paraId="7134A860" w14:textId="77777777" w:rsidR="00743580" w:rsidRPr="00002F0F" w:rsidRDefault="00743580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</w:rPr>
            </w:pPr>
          </w:p>
        </w:tc>
      </w:tr>
      <w:tr w:rsidR="007D33A7" w:rsidRPr="00002F0F" w14:paraId="2B943A72" w14:textId="6E353F45" w:rsidTr="001E4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</w:tcPr>
          <w:p w14:paraId="74D4431D" w14:textId="240ECA87" w:rsidR="00743580" w:rsidRPr="00002F0F" w:rsidRDefault="00743580" w:rsidP="00DE0453">
            <w:pPr>
              <w:spacing w:line="240" w:lineRule="auto"/>
              <w:jc w:val="center"/>
              <w:rPr>
                <w:rFonts w:ascii="DM Sans" w:hAnsi="DM Sans"/>
                <w:color w:val="auto"/>
              </w:rPr>
            </w:pPr>
            <w:bookmarkStart w:id="6" w:name="_Hlk99355395"/>
          </w:p>
        </w:tc>
        <w:tc>
          <w:tcPr>
            <w:tcW w:w="2126" w:type="dxa"/>
            <w:tcBorders>
              <w:left w:val="single" w:sz="4" w:space="0" w:color="EBE6D6"/>
            </w:tcBorders>
            <w:shd w:val="clear" w:color="auto" w:fill="auto"/>
          </w:tcPr>
          <w:p w14:paraId="436A0BAE" w14:textId="77777777" w:rsidR="00743580" w:rsidRPr="00002F0F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002F0F">
              <w:rPr>
                <w:rFonts w:ascii="DM Sans" w:hAnsi="DM Sans"/>
                <w:color w:val="auto"/>
              </w:rPr>
              <w:t xml:space="preserve">Den andre </w:t>
            </w:r>
            <w:r w:rsidRPr="00002F0F">
              <w:rPr>
                <w:rFonts w:ascii="DM Sans" w:hAnsi="DM Sans"/>
                <w:b/>
                <w:bCs/>
                <w:color w:val="auto"/>
              </w:rPr>
              <w:t>onsdagen</w:t>
            </w:r>
            <w:r w:rsidRPr="00002F0F">
              <w:rPr>
                <w:rFonts w:ascii="DM Sans" w:hAnsi="DM Sans"/>
                <w:color w:val="auto"/>
              </w:rPr>
              <w:t xml:space="preserve"> i månaden.</w:t>
            </w:r>
          </w:p>
          <w:p w14:paraId="0E1FA57A" w14:textId="639A679F" w:rsidR="00743580" w:rsidRPr="00002F0F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  <w:r w:rsidRPr="00002F0F">
              <w:rPr>
                <w:rFonts w:ascii="DM Sans" w:hAnsi="DM Sans"/>
                <w:b/>
                <w:bCs/>
                <w:color w:val="auto"/>
              </w:rPr>
              <w:t>kl. 11</w:t>
            </w:r>
            <w:r w:rsidR="00EA1D55">
              <w:rPr>
                <w:rFonts w:ascii="DM Sans" w:hAnsi="DM Sans"/>
                <w:b/>
                <w:bCs/>
                <w:color w:val="auto"/>
              </w:rPr>
              <w:t>.</w:t>
            </w:r>
            <w:r w:rsidRPr="00002F0F">
              <w:rPr>
                <w:rFonts w:ascii="DM Sans" w:hAnsi="DM Sans"/>
                <w:b/>
                <w:bCs/>
                <w:color w:val="auto"/>
              </w:rPr>
              <w:t>00–13</w:t>
            </w:r>
            <w:r w:rsidR="00EA1D55">
              <w:rPr>
                <w:rFonts w:ascii="DM Sans" w:hAnsi="DM Sans"/>
                <w:b/>
                <w:bCs/>
                <w:color w:val="auto"/>
              </w:rPr>
              <w:t>.</w:t>
            </w:r>
            <w:r w:rsidRPr="00002F0F">
              <w:rPr>
                <w:rFonts w:ascii="DM Sans" w:hAnsi="DM Sans"/>
                <w:b/>
                <w:bCs/>
                <w:color w:val="auto"/>
              </w:rPr>
              <w:t>30</w:t>
            </w:r>
          </w:p>
        </w:tc>
        <w:tc>
          <w:tcPr>
            <w:tcW w:w="2127" w:type="dxa"/>
            <w:shd w:val="clear" w:color="auto" w:fill="auto"/>
          </w:tcPr>
          <w:p w14:paraId="2B0D4EE2" w14:textId="77777777" w:rsidR="00FA5199" w:rsidRDefault="00FA5199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</w:p>
          <w:p w14:paraId="2EDEE815" w14:textId="1F7372F1" w:rsidR="00743580" w:rsidRPr="00002F0F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  <w:r w:rsidRPr="00002F0F">
              <w:rPr>
                <w:rFonts w:ascii="DM Sans" w:hAnsi="DM Sans"/>
                <w:b/>
                <w:bCs/>
                <w:color w:val="auto"/>
              </w:rPr>
              <w:t>Raundalen</w:t>
            </w:r>
            <w:r w:rsidR="00983E09">
              <w:rPr>
                <w:rFonts w:ascii="DM Sans" w:hAnsi="DM Sans"/>
                <w:b/>
                <w:bCs/>
                <w:color w:val="auto"/>
              </w:rPr>
              <w:t>,</w:t>
            </w:r>
          </w:p>
          <w:p w14:paraId="6F1BE932" w14:textId="3683FD89" w:rsidR="00743580" w:rsidRPr="00002F0F" w:rsidRDefault="00A61FF2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>
              <w:rPr>
                <w:rFonts w:ascii="DM Sans" w:hAnsi="DM Sans"/>
                <w:color w:val="auto"/>
              </w:rPr>
              <w:t>Kyrkjestova</w:t>
            </w:r>
            <w:r w:rsidR="00323449">
              <w:rPr>
                <w:rFonts w:ascii="DM Sans" w:hAnsi="DM Sans"/>
                <w:color w:val="auto"/>
              </w:rPr>
              <w:t xml:space="preserve">, </w:t>
            </w:r>
            <w:proofErr w:type="spellStart"/>
            <w:r w:rsidR="00323449">
              <w:rPr>
                <w:rFonts w:ascii="DM Sans" w:hAnsi="DM Sans"/>
                <w:color w:val="auto"/>
              </w:rPr>
              <w:t>Raundalskyrkja</w:t>
            </w:r>
            <w:proofErr w:type="spellEnd"/>
          </w:p>
        </w:tc>
        <w:tc>
          <w:tcPr>
            <w:tcW w:w="3118" w:type="dxa"/>
            <w:tcBorders>
              <w:right w:val="single" w:sz="4" w:space="0" w:color="EBE6D6"/>
            </w:tcBorders>
            <w:shd w:val="clear" w:color="auto" w:fill="auto"/>
          </w:tcPr>
          <w:p w14:paraId="3BE8AD65" w14:textId="77777777" w:rsidR="00FA5199" w:rsidRDefault="00FA5199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</w:p>
          <w:p w14:paraId="40EBE39D" w14:textId="38980AF2" w:rsidR="006938F3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002F0F">
              <w:rPr>
                <w:rFonts w:ascii="DM Sans" w:hAnsi="DM Sans"/>
                <w:b/>
                <w:bCs/>
                <w:color w:val="auto"/>
              </w:rPr>
              <w:t>Soknerådet</w:t>
            </w:r>
            <w:r w:rsidR="006938F3">
              <w:rPr>
                <w:rFonts w:ascii="DM Sans" w:hAnsi="DM Sans"/>
                <w:b/>
                <w:bCs/>
                <w:color w:val="auto"/>
              </w:rPr>
              <w:t xml:space="preserve">, </w:t>
            </w:r>
            <w:r w:rsidRPr="00002F0F">
              <w:rPr>
                <w:rFonts w:ascii="DM Sans" w:hAnsi="DM Sans"/>
                <w:color w:val="auto"/>
              </w:rPr>
              <w:t>Nanna Nordahl,</w:t>
            </w:r>
          </w:p>
          <w:p w14:paraId="1CCE25FE" w14:textId="379DEF23" w:rsidR="00743580" w:rsidRPr="006938F3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  <w:r w:rsidRPr="00002F0F">
              <w:rPr>
                <w:rFonts w:ascii="DM Sans" w:hAnsi="DM Sans"/>
                <w:color w:val="auto"/>
              </w:rPr>
              <w:t xml:space="preserve"> tlf. 917 58 826</w:t>
            </w:r>
          </w:p>
        </w:tc>
        <w:tc>
          <w:tcPr>
            <w:tcW w:w="4253" w:type="dxa"/>
            <w:vMerge/>
          </w:tcPr>
          <w:p w14:paraId="0BC922F8" w14:textId="19CEA3E8" w:rsidR="00743580" w:rsidRPr="00002F0F" w:rsidRDefault="00743580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</w:tc>
      </w:tr>
    </w:tbl>
    <w:bookmarkEnd w:id="6"/>
    <w:p w14:paraId="724B9FF4" w14:textId="67DAB529" w:rsidR="004F2EBB" w:rsidRPr="00002F0F" w:rsidRDefault="004D20F1" w:rsidP="00DE0453">
      <w:pPr>
        <w:spacing w:line="240" w:lineRule="auto"/>
        <w:rPr>
          <w:rFonts w:ascii="DM Sans" w:hAnsi="DM Sans"/>
        </w:rPr>
      </w:pPr>
      <w:r>
        <w:rPr>
          <w:rFonts w:ascii="DM Sans" w:hAnsi="DM Sans"/>
          <w:b/>
          <w:bCs/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7E776F79" wp14:editId="53C64A5B">
                <wp:simplePos x="0" y="0"/>
                <wp:positionH relativeFrom="margin">
                  <wp:align>center</wp:align>
                </wp:positionH>
                <wp:positionV relativeFrom="page">
                  <wp:posOffset>-33867</wp:posOffset>
                </wp:positionV>
                <wp:extent cx="10921789" cy="7814734"/>
                <wp:effectExtent l="0" t="0" r="0" b="0"/>
                <wp:wrapNone/>
                <wp:docPr id="120" name="Rektangel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1789" cy="78147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74BF6" id="Rektangel 120" o:spid="_x0000_s1026" style="position:absolute;margin-left:0;margin-top:-2.65pt;width:860pt;height:615.35pt;z-index:-251675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" fillcolor="white [3212]" stroked="f" strokeweight="1pt">
                <w10:wrap anchorx="margin" anchory="page"/>
              </v:rect>
            </w:pict>
          </mc:Fallback>
        </mc:AlternateContent>
      </w:r>
      <w:r w:rsidR="00971E2B"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42FAEA42" wp14:editId="2BF3C26A">
                <wp:simplePos x="0" y="0"/>
                <wp:positionH relativeFrom="margin">
                  <wp:posOffset>336550</wp:posOffset>
                </wp:positionH>
                <wp:positionV relativeFrom="page">
                  <wp:posOffset>5735165</wp:posOffset>
                </wp:positionV>
                <wp:extent cx="8639175" cy="1017905"/>
                <wp:effectExtent l="0" t="0" r="0" b="506095"/>
                <wp:wrapNone/>
                <wp:docPr id="55" name="Gruppe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9175" cy="1017905"/>
                          <a:chOff x="0" y="0"/>
                          <a:chExt cx="8639175" cy="1074420"/>
                        </a:xfrm>
                      </wpg:grpSpPr>
                      <pic:pic xmlns:pic="http://schemas.openxmlformats.org/drawingml/2006/picture">
                        <pic:nvPicPr>
                          <pic:cNvPr id="60" name="Grafikk 60" descr="Forest scen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2760" y="9144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61" name="Gruppe 61"/>
                        <wpg:cNvGrpSpPr/>
                        <wpg:grpSpPr>
                          <a:xfrm>
                            <a:off x="0" y="0"/>
                            <a:ext cx="8639175" cy="1074420"/>
                            <a:chOff x="0" y="0"/>
                            <a:chExt cx="8639175" cy="1074420"/>
                          </a:xfrm>
                        </wpg:grpSpPr>
                        <wpg:grpSp>
                          <wpg:cNvPr id="69" name="Gruppe 69"/>
                          <wpg:cNvGrpSpPr/>
                          <wpg:grpSpPr>
                            <a:xfrm>
                              <a:off x="998220" y="0"/>
                              <a:ext cx="7640955" cy="1066800"/>
                              <a:chOff x="-2019300" y="0"/>
                              <a:chExt cx="7640955" cy="1066800"/>
                            </a:xfrm>
                            <a:effectLst/>
                          </wpg:grpSpPr>
                          <wpg:grpSp>
                            <wpg:cNvPr id="70" name="Gruppe 70"/>
                            <wpg:cNvGrpSpPr/>
                            <wpg:grpSpPr>
                              <a:xfrm>
                                <a:off x="-2019300" y="0"/>
                                <a:ext cx="7640955" cy="1066800"/>
                                <a:chOff x="-2019376" y="0"/>
                                <a:chExt cx="7641242" cy="10672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" name="Grafikk 71" descr="Aspiration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07466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Grafikk 87" descr="Dance steps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370086">
                                  <a:off x="4292603" y="499533"/>
                                  <a:ext cx="567055" cy="567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Grafikk 73" descr="Dancing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2207" y="33662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effectLst>
                                  <a:reflection blurRad="6350" stA="50000" endA="300" endPos="55000" dir="5400000" sy="-100000" algn="bl" rotWithShape="0"/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Grafikk 74" descr="Dance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39542" y="313276"/>
                                  <a:ext cx="702310" cy="702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Grafikk 75" descr="Cross country skiing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019376" y="125139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effectLst>
                                  <a:reflection blurRad="6350" stA="52000" endA="300" endPos="35000" dir="5400000" sy="-100000" algn="bl" rotWithShape="0"/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Grafikk 91" descr="Group success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51081" y="330623"/>
                                  <a:ext cx="736600" cy="736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77" name="Grafikk 77" descr="Swimming outlin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97466" y="143933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effectLst>
                                <a:reflection blurRad="6350" stA="50000" endA="300" endPos="55000" dir="5400000" sy="-100000" algn="bl" rotWithShape="0"/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78" name="Grafikk 78" descr="Yoga outlin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87600" y="160866"/>
                                <a:ext cx="770255" cy="7702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79" name="Grafikk 94" descr="Subtitles with solid fil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50070">
                              <a:off x="4861560" y="266700"/>
                              <a:ext cx="586105" cy="5861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0" name="Grafikk 95" descr="Comment Heart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097972">
                              <a:off x="1851660" y="45720"/>
                              <a:ext cx="534670" cy="5346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7" name="Grafikk 97" descr="Hill scene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60020"/>
                              <a:ext cx="914400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D05F1F" id="Gruppe 55" o:spid="_x0000_s1026" style="position:absolute;margin-left:26.5pt;margin-top:451.6pt;width:680.25pt;height:80.15pt;z-index:251672064;mso-position-horizontal-relative:margin;mso-position-vertical-relative:page;mso-height-relative:margin" coordsize="86391,107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">
                <v:shape id="Grafikk 60" o:spid="_x0000_s1027" type="#_x0000_t75" alt="Forest scene with solid fill" style="position:absolute;left:30327;top:914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">
                  <v:imagedata r:id="rId99" o:title="Forest scene with solid fill"/>
                </v:shape>
                <v:group id="Gruppe 61" o:spid="_x0000_s1028" style="position:absolute;width:86391;height:10744" coordsize="86391,1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group id="Gruppe 69" o:spid="_x0000_s1029" style="position:absolute;left:9982;width:76409;height:10668" coordorigin="-20193" coordsize="76409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<v:group id="Gruppe 70" o:spid="_x0000_s1030" style="position:absolute;left:-20193;width:76409;height:10668" coordorigin="-20193" coordsize="76412,10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<v:shape id="Grafikk 71" o:spid="_x0000_s1031" type="#_x0000_t75" alt="Aspiration outline" style="position:absolute;left:47074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">
                        <v:imagedata r:id="rId100" o:title="Aspiration outline"/>
                      </v:shape>
                      <v:shape id="Grafikk 87" o:spid="_x0000_s1032" type="#_x0000_t75" alt="Dance steps with solid fill" style="position:absolute;left:42926;top:4995;width:5670;height:5670;rotation:14964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">
                        <v:imagedata r:id="rId101" o:title="Dance steps with solid fill"/>
                      </v:shape>
                      <v:shape id="Grafikk 73" o:spid="_x0000_s1033" type="#_x0000_t75" alt="Dancing with solid fill" style="position:absolute;left:36322;top:336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">
                        <v:imagedata r:id="rId102" o:title="Dancing with solid fill"/>
                      </v:shape>
                      <v:shape id="Grafikk 74" o:spid="_x0000_s1034" type="#_x0000_t75" alt="Dance with solid fill" style="position:absolute;left:30395;top:3132;width:7023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">
                        <v:imagedata r:id="rId103" o:title="Dance with solid fill"/>
                      </v:shape>
                      <v:shape id="Grafikk 75" o:spid="_x0000_s1035" type="#_x0000_t75" alt="Cross country skiing with solid fill" style="position:absolute;left:-20193;top:1251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">
                        <v:imagedata r:id="rId104" o:title="Cross country skiing with solid fill"/>
                      </v:shape>
                      <v:shape id="Grafikk 91" o:spid="_x0000_s1036" type="#_x0000_t75" alt="Group success with solid fill" style="position:absolute;left:-7510;top:3306;width:7366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">
                        <v:imagedata r:id="rId105" o:title="Group success with solid fill"/>
                      </v:shape>
                    </v:group>
                    <v:shape id="Grafikk 77" o:spid="_x0000_s1037" type="#_x0000_t75" alt="Swimming outline" style="position:absolute;left:8974;top:1439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">
                      <v:imagedata r:id="rId106" o:title="Swimming outline"/>
                    </v:shape>
                    <v:shape id="Grafikk 78" o:spid="_x0000_s1038" type="#_x0000_t75" alt="Yoga outline" style="position:absolute;left:23876;top:1608;width:7702;height:7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">
                      <v:imagedata r:id="rId107" o:title="Yoga outline"/>
                    </v:shape>
                  </v:group>
                  <v:shape id="Grafikk 94" o:spid="_x0000_s1039" type="#_x0000_t75" alt="Subtitles with solid fill" style="position:absolute;left:48615;top:2667;width:5861;height:5861;rotation:7100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">
                    <v:imagedata r:id="rId108" o:title="Subtitles with solid fill"/>
                  </v:shape>
                  <v:shape id="Grafikk 95" o:spid="_x0000_s1040" type="#_x0000_t75" alt="Comment Heart outline" style="position:absolute;left:18516;top:457;width:5347;height:5346;rotation:-5483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">
                    <v:imagedata r:id="rId109" o:title="Comment Heart outline"/>
                  </v:shape>
                  <v:shape id="Grafikk 97" o:spid="_x0000_s1041" type="#_x0000_t75" alt="Hill scene outline" style="position:absolute;top:1600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">
                    <v:imagedata r:id="rId110" o:title="Hill scene outline"/>
                  </v:shape>
                </v:group>
                <w10:wrap anchorx="margin" anchory="page"/>
              </v:group>
            </w:pict>
          </mc:Fallback>
        </mc:AlternateContent>
      </w:r>
    </w:p>
    <w:p w14:paraId="301A22F9" w14:textId="065A8454" w:rsidR="004F2EBB" w:rsidRDefault="004F2EBB" w:rsidP="00086654"/>
    <w:p w14:paraId="07AAF5BD" w14:textId="36F257D6" w:rsidR="004F2EBB" w:rsidRDefault="004F2EBB" w:rsidP="00086654"/>
    <w:p w14:paraId="19F818DC" w14:textId="30A5C4D8" w:rsidR="004F2EBB" w:rsidRDefault="004F2EBB" w:rsidP="00086654"/>
    <w:p w14:paraId="6EC7F034" w14:textId="77777777" w:rsidR="00D65FE7" w:rsidRDefault="00D65FE7" w:rsidP="00086654">
      <w:pPr>
        <w:sectPr w:rsidR="00D65FE7" w:rsidSect="005E1938">
          <w:footerReference w:type="default" r:id="rId111"/>
          <w:pgSz w:w="16838" w:h="11906" w:orient="landscape" w:code="9"/>
          <w:pgMar w:top="1247" w:right="1134" w:bottom="1247" w:left="1134" w:header="397" w:footer="737" w:gutter="0"/>
          <w:pgNumType w:start="1"/>
          <w:cols w:space="708"/>
          <w:titlePg/>
          <w:docGrid w:linePitch="360"/>
        </w:sectPr>
      </w:pPr>
    </w:p>
    <w:p w14:paraId="7966F7C5" w14:textId="1B25E263" w:rsidR="00D65FE7" w:rsidRPr="00D7010C" w:rsidRDefault="006452E8" w:rsidP="00D65FE7">
      <w:pPr>
        <w:jc w:val="center"/>
        <w:rPr>
          <w:rFonts w:ascii="DM sans bold" w:hAnsi="DM sans bold"/>
          <w:b/>
          <w:bCs/>
          <w:color w:val="FFFFFF" w:themeColor="background1"/>
          <w:sz w:val="48"/>
          <w:szCs w:val="48"/>
        </w:rPr>
      </w:pPr>
      <w:r w:rsidRPr="000A5973">
        <w:rPr>
          <w:b/>
          <w:bCs/>
          <w:noProof/>
          <w:color w:val="996600"/>
          <w:sz w:val="44"/>
          <w:szCs w:val="44"/>
        </w:rPr>
        <w:lastRenderedPageBreak/>
        <w:drawing>
          <wp:anchor distT="0" distB="0" distL="114300" distR="114300" simplePos="0" relativeHeight="251650560" behindDoc="1" locked="0" layoutInCell="1" allowOverlap="1" wp14:anchorId="6BA87068" wp14:editId="176AA3E5">
            <wp:simplePos x="0" y="0"/>
            <wp:positionH relativeFrom="column">
              <wp:posOffset>-1206500</wp:posOffset>
            </wp:positionH>
            <wp:positionV relativeFrom="margin">
              <wp:align>center</wp:align>
            </wp:positionV>
            <wp:extent cx="11388725" cy="7595235"/>
            <wp:effectExtent l="0" t="0" r="3175" b="5715"/>
            <wp:wrapNone/>
            <wp:docPr id="114" name="Bilete 114" descr="Eit bilete som inneheld måltid&#10;&#10;Automatisk generert skild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ete 30" descr="Eit bilete som inneheld måltid&#10;&#10;Automatisk generert skildring"/>
                    <pic:cNvPicPr/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"/>
                    <a:stretch/>
                  </pic:blipFill>
                  <pic:spPr bwMode="auto">
                    <a:xfrm>
                      <a:off x="0" y="0"/>
                      <a:ext cx="11388725" cy="759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FE7" w:rsidRPr="00D7010C">
        <w:rPr>
          <w:rFonts w:ascii="DM sans bold" w:hAnsi="DM sans bold"/>
          <w:b/>
          <w:bCs/>
          <w:color w:val="FFFFFF" w:themeColor="background1"/>
          <w:sz w:val="48"/>
          <w:szCs w:val="48"/>
        </w:rPr>
        <w:t>HUSFLID, HANDVERK OG HANDARBEID</w:t>
      </w:r>
    </w:p>
    <w:tbl>
      <w:tblPr>
        <w:tblStyle w:val="Listetabell7fargerikuthevingsfarge6"/>
        <w:tblW w:w="14581" w:type="dxa"/>
        <w:tblLook w:val="04A0" w:firstRow="1" w:lastRow="0" w:firstColumn="1" w:lastColumn="0" w:noHBand="0" w:noVBand="1"/>
      </w:tblPr>
      <w:tblGrid>
        <w:gridCol w:w="2127"/>
        <w:gridCol w:w="1796"/>
        <w:gridCol w:w="2414"/>
        <w:gridCol w:w="3319"/>
        <w:gridCol w:w="4925"/>
      </w:tblGrid>
      <w:tr w:rsidR="007747A3" w14:paraId="7EBB3924" w14:textId="77777777" w:rsidTr="00DB02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27" w:type="dxa"/>
            <w:tcBorders>
              <w:bottom w:val="single" w:sz="4" w:space="0" w:color="FCFCFA"/>
              <w:right w:val="single" w:sz="4" w:space="0" w:color="EBE6D6"/>
            </w:tcBorders>
            <w:shd w:val="clear" w:color="auto" w:fill="auto"/>
          </w:tcPr>
          <w:p w14:paraId="7E3C409E" w14:textId="7749B6EF" w:rsidR="007747A3" w:rsidRPr="007747A3" w:rsidRDefault="007747A3" w:rsidP="007747A3">
            <w:pPr>
              <w:spacing w:line="240" w:lineRule="auto"/>
              <w:jc w:val="left"/>
              <w:rPr>
                <w:rFonts w:ascii="DM sans bold" w:hAnsi="DM sans bold"/>
                <w:color w:val="000000" w:themeColor="text1"/>
                <w:sz w:val="22"/>
                <w:szCs w:val="28"/>
              </w:rPr>
            </w:pPr>
            <w:r w:rsidRPr="007747A3">
              <w:rPr>
                <w:rFonts w:ascii="DM sans bold" w:hAnsi="DM sans bold"/>
                <w:color w:val="000000" w:themeColor="text1"/>
                <w:sz w:val="24"/>
                <w:szCs w:val="32"/>
              </w:rPr>
              <w:t>KVA</w:t>
            </w:r>
          </w:p>
        </w:tc>
        <w:tc>
          <w:tcPr>
            <w:tcW w:w="1796" w:type="dxa"/>
            <w:tcBorders>
              <w:left w:val="single" w:sz="4" w:space="0" w:color="EBE6D6"/>
              <w:bottom w:val="single" w:sz="4" w:space="0" w:color="FCFCFA"/>
            </w:tcBorders>
            <w:shd w:val="clear" w:color="auto" w:fill="auto"/>
          </w:tcPr>
          <w:p w14:paraId="6887D792" w14:textId="43EAF44E" w:rsidR="007747A3" w:rsidRPr="007747A3" w:rsidRDefault="007747A3" w:rsidP="007747A3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 bold" w:hAnsi="DM sans bold"/>
                <w:color w:val="000000" w:themeColor="text1"/>
                <w:sz w:val="22"/>
                <w:szCs w:val="28"/>
              </w:rPr>
            </w:pPr>
            <w:r w:rsidRPr="007747A3">
              <w:rPr>
                <w:rFonts w:ascii="DM sans bold" w:hAnsi="DM sans bold"/>
                <w:noProof/>
                <w:color w:val="000000" w:themeColor="text1"/>
                <w:sz w:val="24"/>
                <w:szCs w:val="32"/>
              </w:rPr>
              <w:drawing>
                <wp:inline distT="0" distB="0" distL="0" distR="0" wp14:anchorId="3F989FC1" wp14:editId="3A6EC67F">
                  <wp:extent cx="138546" cy="138546"/>
                  <wp:effectExtent l="0" t="0" r="0" b="0"/>
                  <wp:docPr id="87" name="Grafikk 87" descr="Clo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fikk 21" descr="Clock with solid fill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46" cy="138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47A3">
              <w:rPr>
                <w:rFonts w:ascii="DM sans bold" w:hAnsi="DM sans bold"/>
                <w:color w:val="000000" w:themeColor="text1"/>
                <w:sz w:val="24"/>
                <w:szCs w:val="32"/>
              </w:rPr>
              <w:t xml:space="preserve"> </w:t>
            </w:r>
            <w:r w:rsidR="00906D5D">
              <w:rPr>
                <w:rFonts w:ascii="DM sans bold" w:hAnsi="DM sans bold"/>
                <w:color w:val="000000" w:themeColor="text1"/>
                <w:sz w:val="24"/>
                <w:szCs w:val="32"/>
              </w:rPr>
              <w:t>NÅR</w:t>
            </w:r>
          </w:p>
        </w:tc>
        <w:tc>
          <w:tcPr>
            <w:tcW w:w="2414" w:type="dxa"/>
            <w:tcBorders>
              <w:bottom w:val="single" w:sz="4" w:space="0" w:color="FCFCFA"/>
            </w:tcBorders>
            <w:shd w:val="clear" w:color="auto" w:fill="auto"/>
          </w:tcPr>
          <w:p w14:paraId="3E65E4B7" w14:textId="6970A98C" w:rsidR="007747A3" w:rsidRPr="007747A3" w:rsidRDefault="007747A3" w:rsidP="007747A3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 bold" w:hAnsi="DM sans bold"/>
                <w:color w:val="000000" w:themeColor="text1"/>
                <w:sz w:val="22"/>
                <w:szCs w:val="22"/>
              </w:rPr>
            </w:pPr>
            <w:r w:rsidRPr="7C51F148">
              <w:rPr>
                <w:rFonts w:ascii="DM sans bold" w:hAnsi="DM sans bold"/>
                <w:color w:val="000000" w:themeColor="text1"/>
                <w:sz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062B75F" wp14:editId="4478F428">
                  <wp:extent cx="152285" cy="152285"/>
                  <wp:effectExtent l="0" t="0" r="635" b="635"/>
                  <wp:docPr id="91" name="Grafikk 91" descr="Marke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k 91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2285" cy="15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06D5D" w:rsidRPr="7C51F148">
              <w:rPr>
                <w:rFonts w:ascii="DM sans bold" w:hAnsi="DM sans bold"/>
                <w:color w:val="000000" w:themeColor="text1"/>
                <w:sz w:val="24"/>
              </w:rPr>
              <w:t>KVAR</w:t>
            </w:r>
          </w:p>
        </w:tc>
        <w:tc>
          <w:tcPr>
            <w:tcW w:w="3319" w:type="dxa"/>
            <w:tcBorders>
              <w:bottom w:val="single" w:sz="4" w:space="0" w:color="FCFCFA"/>
            </w:tcBorders>
            <w:shd w:val="clear" w:color="auto" w:fill="auto"/>
          </w:tcPr>
          <w:p w14:paraId="660410CD" w14:textId="3935E294" w:rsidR="007747A3" w:rsidRPr="007747A3" w:rsidRDefault="007747A3" w:rsidP="007747A3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 bold" w:hAnsi="DM sans bold"/>
                <w:color w:val="000000" w:themeColor="text1"/>
                <w:sz w:val="22"/>
                <w:szCs w:val="28"/>
              </w:rPr>
            </w:pPr>
            <w:r>
              <w:rPr>
                <w:rFonts w:ascii="DM sans bold" w:hAnsi="DM sans bold"/>
                <w:noProof/>
                <w:color w:val="FFFFFF" w:themeColor="background1"/>
                <w:sz w:val="24"/>
                <w:szCs w:val="32"/>
              </w:rPr>
              <w:drawing>
                <wp:inline distT="0" distB="0" distL="0" distR="0" wp14:anchorId="634210AB" wp14:editId="10C2649F">
                  <wp:extent cx="124691" cy="124691"/>
                  <wp:effectExtent l="0" t="0" r="8890" b="8890"/>
                  <wp:docPr id="103" name="Grafikk 103" descr="Receive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Grafikk 101" descr="Receiver with solid fill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82" cy="134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M sans bold" w:hAnsi="DM sans bold"/>
                <w:color w:val="FFFFFF" w:themeColor="background1"/>
                <w:sz w:val="24"/>
                <w:szCs w:val="32"/>
              </w:rPr>
              <w:t xml:space="preserve"> </w:t>
            </w:r>
            <w:r w:rsidRPr="007747A3">
              <w:rPr>
                <w:rFonts w:ascii="DM sans bold" w:hAnsi="DM sans bold"/>
                <w:color w:val="000000" w:themeColor="text1"/>
                <w:sz w:val="24"/>
                <w:szCs w:val="32"/>
              </w:rPr>
              <w:t>KONTAKT</w:t>
            </w:r>
          </w:p>
        </w:tc>
        <w:tc>
          <w:tcPr>
            <w:tcW w:w="4925" w:type="dxa"/>
            <w:tcBorders>
              <w:bottom w:val="single" w:sz="4" w:space="0" w:color="FCFCFA"/>
            </w:tcBorders>
            <w:shd w:val="clear" w:color="auto" w:fill="auto"/>
          </w:tcPr>
          <w:p w14:paraId="45057DE3" w14:textId="6BF512DC" w:rsidR="007747A3" w:rsidRPr="007747A3" w:rsidRDefault="007747A3" w:rsidP="007747A3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 bold" w:hAnsi="DM sans bold"/>
                <w:color w:val="000000" w:themeColor="text1"/>
                <w:sz w:val="22"/>
                <w:szCs w:val="28"/>
              </w:rPr>
            </w:pPr>
            <w:r w:rsidRPr="007747A3">
              <w:rPr>
                <w:rFonts w:ascii="DM sans bold" w:hAnsi="DM sans bold"/>
                <w:color w:val="000000" w:themeColor="text1"/>
                <w:sz w:val="24"/>
                <w:szCs w:val="32"/>
              </w:rPr>
              <w:t>OM TILBODET</w:t>
            </w:r>
          </w:p>
        </w:tc>
      </w:tr>
      <w:tr w:rsidR="002E1F9F" w14:paraId="4A190117" w14:textId="77777777" w:rsidTr="00BD7B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FCFCFA"/>
              <w:right w:val="single" w:sz="4" w:space="0" w:color="FCFCFA"/>
            </w:tcBorders>
            <w:shd w:val="clear" w:color="auto" w:fill="FCFCFA"/>
          </w:tcPr>
          <w:p w14:paraId="6F8C0573" w14:textId="77777777" w:rsidR="00D65FE7" w:rsidRDefault="00D65FE7" w:rsidP="00DE0453">
            <w:pPr>
              <w:spacing w:line="240" w:lineRule="auto"/>
              <w:jc w:val="center"/>
              <w:rPr>
                <w:rFonts w:ascii="DM Sans" w:hAnsi="DM Sans"/>
                <w:b w:val="0"/>
                <w:iCs w:val="0"/>
                <w:color w:val="000000" w:themeColor="text1"/>
                <w:sz w:val="22"/>
                <w:szCs w:val="22"/>
              </w:rPr>
            </w:pPr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>STRIKKEKAFÈ</w:t>
            </w:r>
          </w:p>
          <w:p w14:paraId="036F2F3A" w14:textId="77777777" w:rsidR="00BD7B72" w:rsidRPr="00D7010C" w:rsidRDefault="00BD7B72" w:rsidP="00DE0453">
            <w:pPr>
              <w:spacing w:line="240" w:lineRule="auto"/>
              <w:jc w:val="center"/>
              <w:rPr>
                <w:rFonts w:ascii="DM Sans" w:hAnsi="DM Sans"/>
                <w:b w:val="0"/>
                <w:bCs/>
                <w:color w:val="000000" w:themeColor="text1"/>
                <w:sz w:val="22"/>
                <w:szCs w:val="22"/>
              </w:rPr>
            </w:pPr>
          </w:p>
          <w:p w14:paraId="69B9F1DA" w14:textId="77777777" w:rsidR="00D65FE7" w:rsidRPr="00D7010C" w:rsidRDefault="00D65FE7" w:rsidP="00DE0453">
            <w:pPr>
              <w:spacing w:line="240" w:lineRule="auto"/>
              <w:jc w:val="center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 w:rsidRPr="00D7010C">
              <w:rPr>
                <w:rFonts w:ascii="DM Sans" w:hAnsi="DM Sans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2230027D" wp14:editId="0C9AE0EF">
                  <wp:extent cx="945769" cy="597877"/>
                  <wp:effectExtent l="0" t="0" r="6985" b="0"/>
                  <wp:docPr id="115" name="Bilete 115" descr="Voss frivilligsentral - Nabobeino - VOSS Frivilligsent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oss frivilligsentral - Nabobeino - VOSS Frivilligsent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297" cy="61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  <w:tcBorders>
              <w:top w:val="single" w:sz="4" w:space="0" w:color="FCFCFA"/>
              <w:left w:val="single" w:sz="4" w:space="0" w:color="FCFCFA"/>
            </w:tcBorders>
            <w:shd w:val="clear" w:color="auto" w:fill="FCFCFA"/>
          </w:tcPr>
          <w:p w14:paraId="1D8039C0" w14:textId="77777777" w:rsidR="00D65FE7" w:rsidRPr="00D7010C" w:rsidRDefault="00D65FE7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</w:pPr>
            <w:r w:rsidRPr="00D7010C"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  <w:t>Fredagar</w:t>
            </w:r>
          </w:p>
          <w:p w14:paraId="5B343066" w14:textId="4426717F" w:rsidR="00D65FE7" w:rsidRPr="00D7010C" w:rsidRDefault="00D65FE7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</w:pPr>
            <w:r w:rsidRPr="00D7010C"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  <w:t>kl. 13</w:t>
            </w:r>
            <w:r w:rsidR="00655FE9"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  <w:t>.00</w:t>
            </w:r>
            <w:r w:rsidRPr="00D7010C"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  <w:t>-15</w:t>
            </w:r>
            <w:r w:rsidR="00655FE9"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  <w:t>.00</w:t>
            </w:r>
          </w:p>
        </w:tc>
        <w:tc>
          <w:tcPr>
            <w:tcW w:w="2414" w:type="dxa"/>
            <w:tcBorders>
              <w:top w:val="single" w:sz="4" w:space="0" w:color="FCFCFA"/>
            </w:tcBorders>
            <w:shd w:val="clear" w:color="auto" w:fill="FCFCFA"/>
          </w:tcPr>
          <w:p w14:paraId="7C3194FD" w14:textId="1CD03189" w:rsidR="00D65FE7" w:rsidRPr="00D7010C" w:rsidRDefault="00D65FE7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 w:rsidRPr="00D7010C"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  <w:t>Voss Frivilligsentral</w:t>
            </w:r>
          </w:p>
          <w:p w14:paraId="152DA93F" w14:textId="77777777" w:rsidR="00D65FE7" w:rsidRPr="00D7010C" w:rsidRDefault="00D65FE7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proofErr w:type="spellStart"/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>Aad</w:t>
            </w:r>
            <w:proofErr w:type="spellEnd"/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>Gjellsgate</w:t>
            </w:r>
            <w:proofErr w:type="spellEnd"/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 6</w:t>
            </w:r>
          </w:p>
        </w:tc>
        <w:tc>
          <w:tcPr>
            <w:tcW w:w="3319" w:type="dxa"/>
            <w:tcBorders>
              <w:top w:val="single" w:sz="4" w:space="0" w:color="FCFCFA"/>
              <w:right w:val="single" w:sz="4" w:space="0" w:color="FCFCFA"/>
            </w:tcBorders>
            <w:shd w:val="clear" w:color="auto" w:fill="FCFCFA"/>
          </w:tcPr>
          <w:p w14:paraId="2905877E" w14:textId="559F0A50" w:rsidR="00D65FE7" w:rsidRPr="00D7010C" w:rsidRDefault="00DD2A9E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rFonts w:ascii="DM Sans" w:hAnsi="DM Sans"/>
                <w:color w:val="000000" w:themeColor="text1"/>
                <w:sz w:val="22"/>
                <w:szCs w:val="22"/>
              </w:rPr>
              <w:t>t</w:t>
            </w:r>
            <w:r w:rsidR="00D65FE7"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>lf</w:t>
            </w:r>
            <w:proofErr w:type="spellEnd"/>
            <w:r w:rsidR="00D65FE7"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>: 971 77 985</w:t>
            </w:r>
          </w:p>
          <w:p w14:paraId="542BC0C4" w14:textId="77777777" w:rsidR="00D65FE7" w:rsidRPr="00D7010C" w:rsidRDefault="00061D38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hyperlink r:id="rId119" w:history="1">
              <w:r w:rsidR="00D65FE7" w:rsidRPr="00D7010C">
                <w:rPr>
                  <w:rStyle w:val="Hyperkopling"/>
                  <w:rFonts w:ascii="DM Sans" w:hAnsi="DM Sans"/>
                  <w:color w:val="000000" w:themeColor="text1"/>
                  <w:sz w:val="22"/>
                  <w:szCs w:val="22"/>
                </w:rPr>
                <w:t>post@voss.frivilligsentral.no</w:t>
              </w:r>
            </w:hyperlink>
          </w:p>
          <w:p w14:paraId="2D8F10CC" w14:textId="77777777" w:rsidR="00D65FE7" w:rsidRPr="00D7010C" w:rsidRDefault="00061D38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hyperlink r:id="rId120" w:history="1">
              <w:r w:rsidR="00D65FE7" w:rsidRPr="00D7010C">
                <w:rPr>
                  <w:rStyle w:val="Hyperkopling"/>
                  <w:rFonts w:ascii="DM Sans" w:hAnsi="DM Sans"/>
                  <w:color w:val="000000" w:themeColor="text1"/>
                  <w:sz w:val="22"/>
                  <w:szCs w:val="22"/>
                </w:rPr>
                <w:t>www.voss.frivilligsentral.no</w:t>
              </w:r>
            </w:hyperlink>
          </w:p>
        </w:tc>
        <w:tc>
          <w:tcPr>
            <w:tcW w:w="4925" w:type="dxa"/>
            <w:tcBorders>
              <w:top w:val="single" w:sz="4" w:space="0" w:color="FCFCFA"/>
              <w:left w:val="single" w:sz="4" w:space="0" w:color="FCFCFA"/>
            </w:tcBorders>
            <w:shd w:val="clear" w:color="auto" w:fill="FCFCFA"/>
          </w:tcPr>
          <w:p w14:paraId="2BA29276" w14:textId="77777777" w:rsidR="00D65FE7" w:rsidRDefault="00D65FE7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 Strikkekafeen er ein sosial samlingsplass, og vert avslutta med vaflar og kaffi.</w:t>
            </w:r>
          </w:p>
          <w:p w14:paraId="3C5954DA" w14:textId="0BB52329" w:rsidR="001D2A4C" w:rsidRPr="001D2A4C" w:rsidRDefault="001D2A4C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>Ein treng ikkje ha med eige garn.</w:t>
            </w:r>
          </w:p>
        </w:tc>
      </w:tr>
      <w:tr w:rsidR="00D65FE7" w14:paraId="540C939D" w14:textId="77777777" w:rsidTr="005144EB">
        <w:trPr>
          <w:trHeight w:val="2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single" w:sz="4" w:space="0" w:color="FCFCFA"/>
            </w:tcBorders>
            <w:shd w:val="clear" w:color="auto" w:fill="auto"/>
          </w:tcPr>
          <w:p w14:paraId="7ED6CC2A" w14:textId="77777777" w:rsidR="00243AF8" w:rsidRDefault="00243AF8" w:rsidP="00DE0453">
            <w:pPr>
              <w:spacing w:line="240" w:lineRule="auto"/>
              <w:jc w:val="center"/>
              <w:rPr>
                <w:rFonts w:ascii="DM Sans" w:hAnsi="DM Sans"/>
                <w:b w:val="0"/>
                <w:iCs w:val="0"/>
                <w:color w:val="000000" w:themeColor="text1"/>
                <w:sz w:val="22"/>
                <w:szCs w:val="22"/>
              </w:rPr>
            </w:pPr>
          </w:p>
          <w:p w14:paraId="3C4BBDA7" w14:textId="7AADF682" w:rsidR="00D65FE7" w:rsidRPr="00D7010C" w:rsidRDefault="00D65FE7" w:rsidP="00DE0453">
            <w:pPr>
              <w:spacing w:line="240" w:lineRule="auto"/>
              <w:jc w:val="center"/>
              <w:rPr>
                <w:rFonts w:ascii="DM Sans" w:hAnsi="DM Sans"/>
                <w:b w:val="0"/>
                <w:bCs/>
                <w:color w:val="000000" w:themeColor="text1"/>
                <w:sz w:val="22"/>
                <w:szCs w:val="22"/>
              </w:rPr>
            </w:pPr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>TREBUA</w:t>
            </w:r>
          </w:p>
          <w:p w14:paraId="40B77188" w14:textId="77777777" w:rsidR="00D65FE7" w:rsidRPr="00D7010C" w:rsidRDefault="00D65FE7" w:rsidP="00DE0453">
            <w:pPr>
              <w:spacing w:line="240" w:lineRule="auto"/>
              <w:jc w:val="center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 w:rsidRPr="00D7010C">
              <w:rPr>
                <w:rFonts w:ascii="DM Sans" w:hAnsi="DM Sans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6A7A9735" wp14:editId="2CB3FB01">
                  <wp:extent cx="584054" cy="549890"/>
                  <wp:effectExtent l="0" t="0" r="6985" b="3175"/>
                  <wp:docPr id="116" name="Bilete 116" descr="Norges Husflidslag – Store norske leksik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orges Husflidslag – Store norske leksik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858"/>
                          <a:stretch/>
                        </pic:blipFill>
                        <pic:spPr bwMode="auto">
                          <a:xfrm>
                            <a:off x="0" y="0"/>
                            <a:ext cx="599430" cy="56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  <w:tcBorders>
              <w:left w:val="single" w:sz="4" w:space="0" w:color="FCFCFA"/>
            </w:tcBorders>
            <w:shd w:val="clear" w:color="auto" w:fill="auto"/>
          </w:tcPr>
          <w:p w14:paraId="2B740369" w14:textId="77777777" w:rsidR="00243AF8" w:rsidRDefault="00243AF8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</w:pPr>
          </w:p>
          <w:p w14:paraId="588B3B48" w14:textId="116359AD" w:rsidR="00D65FE7" w:rsidRPr="00D7010C" w:rsidRDefault="00365CD4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DM sans bold" w:hAnsi="DM sans bold"/>
                <w:b/>
                <w:bCs/>
                <w:noProof/>
                <w:color w:val="FFFFFF" w:themeColor="background1"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51584" behindDoc="1" locked="0" layoutInCell="1" allowOverlap="1" wp14:anchorId="01F062DE" wp14:editId="495D05C1">
                      <wp:simplePos x="0" y="0"/>
                      <wp:positionH relativeFrom="column">
                        <wp:posOffset>-1577340</wp:posOffset>
                      </wp:positionH>
                      <wp:positionV relativeFrom="page">
                        <wp:posOffset>-413385</wp:posOffset>
                      </wp:positionV>
                      <wp:extent cx="9631680" cy="4563110"/>
                      <wp:effectExtent l="0" t="0" r="7620" b="8890"/>
                      <wp:wrapNone/>
                      <wp:docPr id="113" name="Rektangel: Avrunda hjørn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31680" cy="4563110"/>
                              </a:xfrm>
                              <a:prstGeom prst="roundRect">
                                <a:avLst>
                                  <a:gd name="adj" fmla="val 3980"/>
                                </a:avLst>
                              </a:prstGeom>
                              <a:solidFill>
                                <a:srgbClr val="EBE6D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22090E" id="Rektangel: Avrunda hjørne 113" o:spid="_x0000_s1026" style="position:absolute;margin-left:-124.2pt;margin-top:-32.55pt;width:758.4pt;height:359.3pt;z-index:-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arcsize="26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" fillcolor="#ebe6d6" stroked="f" strokeweight="1pt">
                      <v:stroke joinstyle="miter"/>
                      <w10:wrap anchory="page"/>
                    </v:roundrect>
                  </w:pict>
                </mc:Fallback>
              </mc:AlternateContent>
            </w:r>
            <w:r w:rsidR="00905D2D"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  <w:t>M</w:t>
            </w:r>
            <w:r w:rsidR="00DD2A9E"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  <w:t>å</w:t>
            </w:r>
            <w:r w:rsidR="00D65FE7" w:rsidRPr="00D7010C"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  <w:t>n-</w:t>
            </w:r>
            <w:proofErr w:type="spellStart"/>
            <w:r w:rsidR="00D65FE7" w:rsidRPr="00D7010C"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  <w:t>fre</w:t>
            </w:r>
            <w:proofErr w:type="spellEnd"/>
            <w:r w:rsidR="00D65FE7" w:rsidRPr="00D7010C"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14:paraId="706E20EE" w14:textId="5E0682DC" w:rsidR="00D65FE7" w:rsidRPr="00655FE9" w:rsidRDefault="00D65FE7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Cs w:val="20"/>
              </w:rPr>
            </w:pPr>
            <w:r w:rsidRPr="00655FE9">
              <w:rPr>
                <w:rFonts w:ascii="DM Sans" w:hAnsi="DM Sans"/>
                <w:b/>
                <w:bCs/>
                <w:color w:val="000000" w:themeColor="text1"/>
                <w:szCs w:val="20"/>
              </w:rPr>
              <w:t xml:space="preserve">kl. </w:t>
            </w:r>
            <w:r w:rsidR="00655FE9" w:rsidRPr="00655FE9">
              <w:rPr>
                <w:rFonts w:ascii="DM Sans" w:hAnsi="DM Sans"/>
                <w:b/>
                <w:bCs/>
                <w:color w:val="000000" w:themeColor="text1"/>
                <w:szCs w:val="20"/>
              </w:rPr>
              <w:t>09.00</w:t>
            </w:r>
            <w:r w:rsidRPr="00655FE9">
              <w:rPr>
                <w:rFonts w:ascii="DM Sans" w:hAnsi="DM Sans"/>
                <w:b/>
                <w:bCs/>
                <w:color w:val="000000" w:themeColor="text1"/>
                <w:szCs w:val="20"/>
              </w:rPr>
              <w:t>-16</w:t>
            </w:r>
            <w:r w:rsidR="00655FE9" w:rsidRPr="00655FE9">
              <w:rPr>
                <w:rFonts w:ascii="DM Sans" w:hAnsi="DM Sans"/>
                <w:b/>
                <w:bCs/>
                <w:color w:val="000000" w:themeColor="text1"/>
                <w:szCs w:val="20"/>
              </w:rPr>
              <w:t>.00</w:t>
            </w:r>
          </w:p>
        </w:tc>
        <w:tc>
          <w:tcPr>
            <w:tcW w:w="2414" w:type="dxa"/>
            <w:shd w:val="clear" w:color="auto" w:fill="auto"/>
          </w:tcPr>
          <w:p w14:paraId="33A1357D" w14:textId="3D17A349" w:rsidR="00243AF8" w:rsidRDefault="00243AF8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</w:pPr>
            <w:r w:rsidRPr="00412412">
              <w:rPr>
                <w:rFonts w:ascii="DM sans bold" w:hAnsi="DM sans bold"/>
                <w:b/>
                <w:bCs/>
                <w:noProof/>
                <w:color w:val="FFFFFF" w:themeColor="background1"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63872" behindDoc="1" locked="0" layoutInCell="1" allowOverlap="1" wp14:anchorId="2946973E" wp14:editId="19A2962B">
                      <wp:simplePos x="0" y="0"/>
                      <wp:positionH relativeFrom="column">
                        <wp:posOffset>-2746375</wp:posOffset>
                      </wp:positionH>
                      <wp:positionV relativeFrom="page">
                        <wp:posOffset>-1194435</wp:posOffset>
                      </wp:positionV>
                      <wp:extent cx="9669780" cy="2333625"/>
                      <wp:effectExtent l="0" t="0" r="7620" b="9525"/>
                      <wp:wrapNone/>
                      <wp:docPr id="108" name="Rektangel: Avrunda hjørne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69780" cy="2333625"/>
                              </a:xfrm>
                              <a:prstGeom prst="roundRect">
                                <a:avLst>
                                  <a:gd name="adj" fmla="val 3980"/>
                                </a:avLst>
                              </a:prstGeom>
                              <a:solidFill>
                                <a:srgbClr val="EF7918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61BA77" id="Rektangel: Avrunda hjørne 108" o:spid="_x0000_s1026" style="position:absolute;margin-left:-216.25pt;margin-top:-94.05pt;width:761.4pt;height:183.7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26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" fillcolor="#ef7918" stroked="f" strokeweight="1pt">
                      <v:stroke joinstyle="miter"/>
                      <w10:wrap anchory="page"/>
                    </v:roundrect>
                  </w:pict>
                </mc:Fallback>
              </mc:AlternateContent>
            </w:r>
          </w:p>
          <w:p w14:paraId="472D4819" w14:textId="3D63EA13" w:rsidR="00946D42" w:rsidRPr="00946D42" w:rsidRDefault="00D65FE7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</w:pPr>
            <w:r w:rsidRPr="00946D42"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  <w:t>Vestnorsk Kulturakademi</w:t>
            </w:r>
          </w:p>
          <w:p w14:paraId="4BF23A41" w14:textId="6A93E7B7" w:rsidR="00D65FE7" w:rsidRPr="00D7010C" w:rsidRDefault="00DD2A9E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>Tvildemoen</w:t>
            </w:r>
          </w:p>
        </w:tc>
        <w:tc>
          <w:tcPr>
            <w:tcW w:w="3319" w:type="dxa"/>
            <w:tcBorders>
              <w:right w:val="single" w:sz="4" w:space="0" w:color="FCFCFA"/>
            </w:tcBorders>
            <w:shd w:val="clear" w:color="auto" w:fill="auto"/>
          </w:tcPr>
          <w:p w14:paraId="3BB225D5" w14:textId="77777777" w:rsidR="00243AF8" w:rsidRDefault="00243AF8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</w:pPr>
          </w:p>
          <w:p w14:paraId="26B1A9C1" w14:textId="4A8DC457" w:rsidR="00D65FE7" w:rsidRPr="00D7010C" w:rsidRDefault="00D65FE7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</w:pPr>
            <w:r w:rsidRPr="00D7010C"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  <w:t>Husflidlaget</w:t>
            </w:r>
          </w:p>
          <w:p w14:paraId="08CA184D" w14:textId="1D0289D6" w:rsidR="00D65FE7" w:rsidRPr="00D7010C" w:rsidRDefault="00D65FE7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Ivar </w:t>
            </w:r>
            <w:proofErr w:type="spellStart"/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>Viik</w:t>
            </w:r>
            <w:proofErr w:type="spellEnd"/>
            <w:r w:rsidR="00DD2A9E">
              <w:rPr>
                <w:rFonts w:ascii="DM Sans" w:hAnsi="DM Sans"/>
                <w:color w:val="000000" w:themeColor="text1"/>
                <w:sz w:val="22"/>
                <w:szCs w:val="22"/>
              </w:rPr>
              <w:t>,</w:t>
            </w:r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 tlf. 917 49 232</w:t>
            </w:r>
          </w:p>
          <w:p w14:paraId="7FC356ED" w14:textId="77777777" w:rsidR="00DD2A9E" w:rsidRDefault="00D65FE7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Leiar i Husflidlaget: </w:t>
            </w:r>
          </w:p>
          <w:p w14:paraId="4C12E484" w14:textId="179B3171" w:rsidR="00D65FE7" w:rsidRPr="00D7010C" w:rsidRDefault="00D65FE7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>Karen Holstad</w:t>
            </w:r>
          </w:p>
          <w:p w14:paraId="0BD56BAE" w14:textId="1CD58A64" w:rsidR="00D65FE7" w:rsidRPr="00D7010C" w:rsidRDefault="00D65FE7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FF0000"/>
                <w:sz w:val="22"/>
                <w:szCs w:val="22"/>
              </w:rPr>
            </w:pPr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>tlf. 978 90</w:t>
            </w:r>
            <w:r w:rsidR="00243AF8">
              <w:rPr>
                <w:rFonts w:ascii="DM Sans" w:hAnsi="DM Sans"/>
                <w:color w:val="000000" w:themeColor="text1"/>
                <w:sz w:val="22"/>
                <w:szCs w:val="22"/>
              </w:rPr>
              <w:t> </w:t>
            </w:r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>895</w:t>
            </w:r>
          </w:p>
        </w:tc>
        <w:tc>
          <w:tcPr>
            <w:tcW w:w="4925" w:type="dxa"/>
            <w:tcBorders>
              <w:left w:val="single" w:sz="4" w:space="0" w:color="FCFCFA"/>
            </w:tcBorders>
            <w:shd w:val="clear" w:color="auto" w:fill="auto"/>
          </w:tcPr>
          <w:p w14:paraId="5409D79D" w14:textId="77777777" w:rsidR="00243AF8" w:rsidRDefault="00243AF8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</w:p>
          <w:p w14:paraId="6AB81105" w14:textId="472AE7C2" w:rsidR="00D65FE7" w:rsidRPr="00D7010C" w:rsidRDefault="00D65FE7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>Dreiebenk og maskin</w:t>
            </w:r>
            <w:r w:rsidR="00DD2A9E">
              <w:rPr>
                <w:rFonts w:ascii="DM Sans" w:hAnsi="DM Sans"/>
                <w:color w:val="000000" w:themeColor="text1"/>
                <w:sz w:val="22"/>
                <w:szCs w:val="22"/>
              </w:rPr>
              <w:t>er</w:t>
            </w:r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 i verkstaden kan nyttast til eigne prosjekt når ein er </w:t>
            </w:r>
            <w:r w:rsidR="00A432EA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minst </w:t>
            </w:r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>to til stades</w:t>
            </w:r>
            <w:r w:rsidR="00D4531D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. </w:t>
            </w:r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Dersom du ynskjer å vera med kan du avtale ein tur for å kome </w:t>
            </w:r>
            <w:r w:rsidR="00DD2A9E">
              <w:rPr>
                <w:rFonts w:ascii="DM Sans" w:hAnsi="DM Sans"/>
                <w:color w:val="000000" w:themeColor="text1"/>
                <w:sz w:val="22"/>
                <w:szCs w:val="22"/>
              </w:rPr>
              <w:t>og</w:t>
            </w:r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 sjå.</w:t>
            </w:r>
          </w:p>
          <w:p w14:paraId="3271D531" w14:textId="05F3A781" w:rsidR="00D65FE7" w:rsidRPr="00DD2A9E" w:rsidRDefault="00D65FE7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>Vinteren: open kveld ein gong i veka.</w:t>
            </w:r>
            <w:r w:rsidR="00DD2A9E" w:rsidRPr="00DD2A9E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D65FE7" w14:paraId="1AF3F52D" w14:textId="77777777" w:rsidTr="7C51F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single" w:sz="4" w:space="0" w:color="FCFCFA"/>
            </w:tcBorders>
            <w:shd w:val="clear" w:color="auto" w:fill="FCFCFA"/>
          </w:tcPr>
          <w:p w14:paraId="0187CD93" w14:textId="0CA75AA2" w:rsidR="00D65FE7" w:rsidRPr="00D7010C" w:rsidRDefault="00D65FE7" w:rsidP="00DE0453">
            <w:pPr>
              <w:spacing w:line="240" w:lineRule="auto"/>
              <w:jc w:val="center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>HUSFLIDMØTE</w:t>
            </w:r>
          </w:p>
          <w:p w14:paraId="51E62438" w14:textId="77777777" w:rsidR="00D65FE7" w:rsidRPr="00D7010C" w:rsidRDefault="00D65FE7" w:rsidP="00DE0453">
            <w:pPr>
              <w:spacing w:line="240" w:lineRule="auto"/>
              <w:jc w:val="center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 w:rsidRPr="00D7010C">
              <w:rPr>
                <w:rFonts w:ascii="DM Sans" w:hAnsi="DM Sans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503EAD11" wp14:editId="0FB12876">
                  <wp:extent cx="584054" cy="549890"/>
                  <wp:effectExtent l="0" t="0" r="6985" b="3175"/>
                  <wp:docPr id="117" name="Bilete 117" descr="Norges Husflidslag – Store norske leksik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orges Husflidslag – Store norske leksik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858"/>
                          <a:stretch/>
                        </pic:blipFill>
                        <pic:spPr bwMode="auto">
                          <a:xfrm>
                            <a:off x="0" y="0"/>
                            <a:ext cx="599430" cy="56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  <w:tcBorders>
              <w:left w:val="single" w:sz="4" w:space="0" w:color="FCFCFA"/>
            </w:tcBorders>
            <w:shd w:val="clear" w:color="auto" w:fill="FCFCFA"/>
          </w:tcPr>
          <w:p w14:paraId="05084B72" w14:textId="2611DE15" w:rsidR="00D65FE7" w:rsidRPr="00D7010C" w:rsidRDefault="00D65FE7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Siste </w:t>
            </w:r>
            <w:r w:rsidRPr="00D7010C"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  <w:t>torsdag</w:t>
            </w:r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 i månaden </w:t>
            </w:r>
          </w:p>
          <w:p w14:paraId="2A42FDDA" w14:textId="43B4083C" w:rsidR="00D65FE7" w:rsidRPr="00D7010C" w:rsidRDefault="00D65FE7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</w:pPr>
            <w:r w:rsidRPr="00D7010C"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  <w:t>kl. 19</w:t>
            </w:r>
            <w:r w:rsidR="001D17AB"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  <w:t>.00</w:t>
            </w:r>
            <w:r w:rsidRPr="00D7010C"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  <w:t>-21</w:t>
            </w:r>
            <w:r w:rsidR="001D17AB"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  <w:t>.00</w:t>
            </w:r>
          </w:p>
        </w:tc>
        <w:tc>
          <w:tcPr>
            <w:tcW w:w="2414" w:type="dxa"/>
            <w:shd w:val="clear" w:color="auto" w:fill="FCFCFA"/>
          </w:tcPr>
          <w:p w14:paraId="671158D4" w14:textId="77777777" w:rsidR="00D65FE7" w:rsidRPr="00D7010C" w:rsidRDefault="00D65FE7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 w:rsidRPr="004E6C72"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  <w:t>Granvin,</w:t>
            </w:r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 Kantina i Mælandshagen</w:t>
            </w:r>
          </w:p>
          <w:p w14:paraId="1F89A58B" w14:textId="77777777" w:rsidR="00D65FE7" w:rsidRPr="00D7010C" w:rsidRDefault="00D65FE7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</w:p>
        </w:tc>
        <w:tc>
          <w:tcPr>
            <w:tcW w:w="3319" w:type="dxa"/>
            <w:tcBorders>
              <w:right w:val="single" w:sz="4" w:space="0" w:color="FCFCFA"/>
            </w:tcBorders>
            <w:shd w:val="clear" w:color="auto" w:fill="FCFCFA"/>
          </w:tcPr>
          <w:p w14:paraId="7EA087E1" w14:textId="77777777" w:rsidR="00D65FE7" w:rsidRPr="00D7010C" w:rsidRDefault="00D65FE7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</w:pPr>
            <w:r w:rsidRPr="00D7010C"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  <w:t>Husflidlaget i Granvin</w:t>
            </w:r>
          </w:p>
          <w:p w14:paraId="6F89C064" w14:textId="77777777" w:rsidR="00D65FE7" w:rsidRPr="00D7010C" w:rsidRDefault="00D65FE7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>May Britt Ørnes</w:t>
            </w:r>
          </w:p>
          <w:p w14:paraId="12A6ADB3" w14:textId="77777777" w:rsidR="00D65FE7" w:rsidRPr="00D7010C" w:rsidRDefault="00D65FE7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</w:pPr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>tlf. 971 18 58 29</w:t>
            </w:r>
          </w:p>
        </w:tc>
        <w:tc>
          <w:tcPr>
            <w:tcW w:w="4925" w:type="dxa"/>
            <w:tcBorders>
              <w:left w:val="single" w:sz="4" w:space="0" w:color="FCFCFA"/>
            </w:tcBorders>
            <w:shd w:val="clear" w:color="auto" w:fill="FCFCFA"/>
          </w:tcPr>
          <w:p w14:paraId="1F6258C3" w14:textId="6A2B0536" w:rsidR="00D65FE7" w:rsidRPr="00D7010C" w:rsidRDefault="00D65FE7" w:rsidP="00DE045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FF0000"/>
                <w:sz w:val="22"/>
                <w:szCs w:val="22"/>
              </w:rPr>
            </w:pPr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Husflidsaktivitetar med </w:t>
            </w:r>
            <w:proofErr w:type="spellStart"/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>temaer</w:t>
            </w:r>
            <w:proofErr w:type="spellEnd"/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 for møta.</w:t>
            </w:r>
          </w:p>
        </w:tc>
      </w:tr>
      <w:tr w:rsidR="00D65FE7" w14:paraId="0DDD9F74" w14:textId="77777777" w:rsidTr="7C51F148">
        <w:trPr>
          <w:trHeight w:val="8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single" w:sz="4" w:space="0" w:color="FCFCFA"/>
            </w:tcBorders>
            <w:shd w:val="clear" w:color="auto" w:fill="auto"/>
          </w:tcPr>
          <w:p w14:paraId="60BDAE6D" w14:textId="77777777" w:rsidR="00330DD2" w:rsidRDefault="00330DD2" w:rsidP="00DE0453">
            <w:pPr>
              <w:spacing w:line="240" w:lineRule="auto"/>
              <w:jc w:val="center"/>
              <w:rPr>
                <w:rFonts w:ascii="DM Sans" w:hAnsi="DM Sans"/>
                <w:b w:val="0"/>
                <w:iCs w:val="0"/>
                <w:color w:val="000000" w:themeColor="text1"/>
                <w:sz w:val="22"/>
                <w:szCs w:val="22"/>
              </w:rPr>
            </w:pPr>
          </w:p>
          <w:p w14:paraId="565E7BFA" w14:textId="77777777" w:rsidR="000D2F5C" w:rsidRDefault="000D2F5C" w:rsidP="00DE0453">
            <w:pPr>
              <w:spacing w:line="240" w:lineRule="auto"/>
              <w:jc w:val="center"/>
              <w:rPr>
                <w:rFonts w:ascii="DM Sans" w:hAnsi="DM Sans"/>
                <w:b w:val="0"/>
                <w:iCs w:val="0"/>
                <w:color w:val="000000" w:themeColor="text1"/>
                <w:sz w:val="22"/>
                <w:szCs w:val="22"/>
              </w:rPr>
            </w:pPr>
          </w:p>
          <w:p w14:paraId="1C118C00" w14:textId="1A33F584" w:rsidR="00D65FE7" w:rsidRPr="00D7010C" w:rsidRDefault="00D65FE7" w:rsidP="00DE0453">
            <w:pPr>
              <w:spacing w:line="240" w:lineRule="auto"/>
              <w:jc w:val="center"/>
              <w:rPr>
                <w:rFonts w:ascii="DM Sans" w:hAnsi="DM Sans"/>
                <w:b w:val="0"/>
                <w:bCs/>
                <w:color w:val="000000" w:themeColor="text1"/>
                <w:sz w:val="22"/>
                <w:szCs w:val="22"/>
              </w:rPr>
            </w:pPr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>VEVSTOVA</w:t>
            </w:r>
          </w:p>
          <w:p w14:paraId="6834AEDE" w14:textId="77777777" w:rsidR="00D65FE7" w:rsidRPr="00D7010C" w:rsidRDefault="00D65FE7" w:rsidP="00DE0453">
            <w:pPr>
              <w:spacing w:line="240" w:lineRule="auto"/>
              <w:jc w:val="center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 w:rsidRPr="00D7010C">
              <w:rPr>
                <w:rFonts w:ascii="DM Sans" w:hAnsi="DM Sans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12BE0DDF" wp14:editId="1A69FB34">
                  <wp:extent cx="584054" cy="549890"/>
                  <wp:effectExtent l="0" t="0" r="6985" b="3175"/>
                  <wp:docPr id="118" name="Bilete 118" descr="Norges Husflidslag – Store norske leksik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orges Husflidslag – Store norske leksik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858"/>
                          <a:stretch/>
                        </pic:blipFill>
                        <pic:spPr bwMode="auto">
                          <a:xfrm>
                            <a:off x="0" y="0"/>
                            <a:ext cx="599430" cy="56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  <w:tcBorders>
              <w:left w:val="single" w:sz="4" w:space="0" w:color="FCFCFA"/>
            </w:tcBorders>
            <w:shd w:val="clear" w:color="auto" w:fill="auto"/>
          </w:tcPr>
          <w:p w14:paraId="1D682515" w14:textId="77777777" w:rsidR="00330DD2" w:rsidRDefault="00330DD2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Cs w:val="20"/>
              </w:rPr>
            </w:pPr>
          </w:p>
          <w:p w14:paraId="4E4CF9E6" w14:textId="77777777" w:rsidR="000D2F5C" w:rsidRDefault="000D2F5C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Cs w:val="20"/>
              </w:rPr>
            </w:pPr>
          </w:p>
          <w:p w14:paraId="604B95D9" w14:textId="2D2F39A4" w:rsidR="00D65FE7" w:rsidRPr="001D17AB" w:rsidRDefault="00D65FE7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Cs w:val="20"/>
              </w:rPr>
            </w:pPr>
            <w:r w:rsidRPr="001D17AB">
              <w:rPr>
                <w:rFonts w:ascii="DM Sans" w:hAnsi="DM Sans"/>
                <w:b/>
                <w:bCs/>
                <w:color w:val="000000" w:themeColor="text1"/>
                <w:szCs w:val="20"/>
              </w:rPr>
              <w:t>Dagleg</w:t>
            </w:r>
            <w:r w:rsidR="004E6C72" w:rsidRPr="001D17AB">
              <w:rPr>
                <w:rFonts w:ascii="DM Sans" w:hAnsi="DM Sans"/>
                <w:b/>
                <w:bCs/>
                <w:color w:val="000000" w:themeColor="text1"/>
                <w:szCs w:val="20"/>
              </w:rPr>
              <w:t xml:space="preserve"> </w:t>
            </w:r>
            <w:r w:rsidRPr="001D17AB">
              <w:rPr>
                <w:rFonts w:ascii="DM Sans" w:hAnsi="DM Sans"/>
                <w:b/>
                <w:bCs/>
                <w:color w:val="000000" w:themeColor="text1"/>
                <w:szCs w:val="20"/>
              </w:rPr>
              <w:t>kl. 10</w:t>
            </w:r>
            <w:r w:rsidR="001D17AB" w:rsidRPr="001D17AB">
              <w:rPr>
                <w:rFonts w:ascii="DM Sans" w:hAnsi="DM Sans"/>
                <w:b/>
                <w:bCs/>
                <w:color w:val="000000" w:themeColor="text1"/>
                <w:szCs w:val="20"/>
              </w:rPr>
              <w:t>.00</w:t>
            </w:r>
          </w:p>
        </w:tc>
        <w:tc>
          <w:tcPr>
            <w:tcW w:w="2414" w:type="dxa"/>
            <w:shd w:val="clear" w:color="auto" w:fill="auto"/>
          </w:tcPr>
          <w:p w14:paraId="11AC085D" w14:textId="77777777" w:rsidR="00DB0272" w:rsidRDefault="00DB0272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</w:pPr>
          </w:p>
          <w:p w14:paraId="1483314B" w14:textId="77777777" w:rsidR="000D2F5C" w:rsidRDefault="000D2F5C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</w:pPr>
          </w:p>
          <w:p w14:paraId="4EC09DF1" w14:textId="7A1BB888" w:rsidR="00D65FE7" w:rsidRPr="00946D42" w:rsidRDefault="00D65FE7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946D42"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  <w:t>Vevstova</w:t>
            </w:r>
            <w:proofErr w:type="spellEnd"/>
          </w:p>
          <w:p w14:paraId="44286777" w14:textId="77777777" w:rsidR="004E6C72" w:rsidRDefault="00D65FE7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>Vestnorsk Kulturakademi</w:t>
            </w:r>
            <w:r w:rsidR="004E6C72">
              <w:rPr>
                <w:rFonts w:ascii="DM Sans" w:hAnsi="DM Sans"/>
                <w:color w:val="000000" w:themeColor="text1"/>
                <w:sz w:val="22"/>
                <w:szCs w:val="22"/>
              </w:rPr>
              <w:t>,</w:t>
            </w:r>
          </w:p>
          <w:p w14:paraId="4E7806E8" w14:textId="0AFA6CB1" w:rsidR="00D65FE7" w:rsidRPr="00D7010C" w:rsidRDefault="004E6C72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>Tvildemoen</w:t>
            </w:r>
          </w:p>
        </w:tc>
        <w:tc>
          <w:tcPr>
            <w:tcW w:w="3319" w:type="dxa"/>
            <w:tcBorders>
              <w:right w:val="single" w:sz="4" w:space="0" w:color="FCFCFA"/>
            </w:tcBorders>
            <w:shd w:val="clear" w:color="auto" w:fill="auto"/>
          </w:tcPr>
          <w:p w14:paraId="447FBD87" w14:textId="77777777" w:rsidR="00DB0272" w:rsidRDefault="00DB0272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</w:pPr>
          </w:p>
          <w:p w14:paraId="09410A80" w14:textId="77777777" w:rsidR="000D2F5C" w:rsidRDefault="000D2F5C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</w:pPr>
          </w:p>
          <w:p w14:paraId="6DADE2BF" w14:textId="0806D5B4" w:rsidR="00D65FE7" w:rsidRPr="00D7010C" w:rsidRDefault="00D65FE7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</w:pPr>
            <w:r w:rsidRPr="00D7010C"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  <w:t>Husflidlaget</w:t>
            </w:r>
          </w:p>
          <w:p w14:paraId="42E0ABE1" w14:textId="5A4CF4AE" w:rsidR="00D65FE7" w:rsidRPr="00D7010C" w:rsidRDefault="00D65FE7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>Sigrun Kvåle, tlf. 916 07 341</w:t>
            </w:r>
          </w:p>
          <w:p w14:paraId="402E9F32" w14:textId="51061C9E" w:rsidR="00D65FE7" w:rsidRPr="00D7010C" w:rsidRDefault="00D65FE7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</w:p>
        </w:tc>
        <w:tc>
          <w:tcPr>
            <w:tcW w:w="4925" w:type="dxa"/>
            <w:tcBorders>
              <w:left w:val="single" w:sz="4" w:space="0" w:color="FCFCFA"/>
            </w:tcBorders>
            <w:shd w:val="clear" w:color="auto" w:fill="auto"/>
          </w:tcPr>
          <w:p w14:paraId="7619BA23" w14:textId="77777777" w:rsidR="00DB0272" w:rsidRDefault="00DB0272" w:rsidP="00D52A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</w:p>
          <w:p w14:paraId="6D66B919" w14:textId="77777777" w:rsidR="000D2F5C" w:rsidRDefault="000D2F5C" w:rsidP="00D52A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</w:p>
          <w:p w14:paraId="7A587759" w14:textId="1F3C7524" w:rsidR="00D52A01" w:rsidRPr="00D52A01" w:rsidRDefault="00D65FE7" w:rsidP="00D52A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  <w:sz w:val="22"/>
                <w:szCs w:val="22"/>
              </w:rPr>
            </w:pPr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Ein kan veva skilbragd, dukar, bunadskast, </w:t>
            </w:r>
            <w:proofErr w:type="spellStart"/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>herdaklut</w:t>
            </w:r>
            <w:proofErr w:type="spellEnd"/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 og mykje anna. </w:t>
            </w:r>
            <w:proofErr w:type="spellStart"/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>Vevstova</w:t>
            </w:r>
            <w:proofErr w:type="spellEnd"/>
            <w:r w:rsidRPr="00D7010C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 er i tillegg ein møteplass med felles kaffistund til prat og hygge.</w:t>
            </w:r>
            <w:r w:rsidR="00D52A01" w:rsidRPr="00D52A01">
              <w:rPr>
                <w:rFonts w:ascii="DM Sans" w:hAnsi="DM Sans"/>
                <w:color w:val="000000" w:themeColor="text1"/>
                <w:sz w:val="22"/>
                <w:szCs w:val="22"/>
              </w:rPr>
              <w:t xml:space="preserve"> Pris for halvåret og for det ein vev. Medlem får reduserte prisar.</w:t>
            </w:r>
          </w:p>
          <w:p w14:paraId="65767E71" w14:textId="2EE77FA1" w:rsidR="00D65FE7" w:rsidRPr="00D7010C" w:rsidRDefault="00D65FE7" w:rsidP="00DE045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0A3AD5EC" w14:textId="77777777" w:rsidR="00D65FE7" w:rsidRDefault="00D65FE7" w:rsidP="00D65FE7"/>
    <w:p w14:paraId="0E12AFBA" w14:textId="0E9A370F" w:rsidR="00D65FE7" w:rsidRDefault="00D65FE7">
      <w:pPr>
        <w:spacing w:line="240" w:lineRule="auto"/>
      </w:pPr>
    </w:p>
    <w:p w14:paraId="2B878086" w14:textId="77777777" w:rsidR="00D65FE7" w:rsidRDefault="00D65FE7" w:rsidP="00086654"/>
    <w:p w14:paraId="577D3CF1" w14:textId="7ED6E0D9" w:rsidR="00F911EC" w:rsidRPr="00572F0C" w:rsidRDefault="00681D87" w:rsidP="00BA109D">
      <w:pPr>
        <w:spacing w:line="240" w:lineRule="auto"/>
        <w:ind w:left="5040" w:firstLine="720"/>
        <w:rPr>
          <w:rFonts w:ascii="DM sans bold" w:hAnsi="DM sans bold"/>
          <w:b/>
          <w:bCs/>
          <w:color w:val="000000" w:themeColor="text1"/>
          <w:sz w:val="44"/>
          <w:szCs w:val="44"/>
        </w:rPr>
      </w:pPr>
      <w:r w:rsidRPr="00572F0C">
        <w:rPr>
          <w:rFonts w:ascii="DM sans bold" w:hAnsi="DM sans bold"/>
          <w:b/>
          <w:bCs/>
          <w:noProof/>
          <w:color w:val="000000" w:themeColor="text1"/>
          <w:sz w:val="44"/>
          <w:szCs w:val="44"/>
        </w:rPr>
        <w:lastRenderedPageBreak/>
        <w:drawing>
          <wp:anchor distT="0" distB="0" distL="114300" distR="114300" simplePos="0" relativeHeight="251654656" behindDoc="1" locked="0" layoutInCell="1" allowOverlap="1" wp14:anchorId="59C9E1F6" wp14:editId="147CDA3F">
            <wp:simplePos x="0" y="0"/>
            <wp:positionH relativeFrom="column">
              <wp:posOffset>-741680</wp:posOffset>
            </wp:positionH>
            <wp:positionV relativeFrom="page">
              <wp:align>bottom</wp:align>
            </wp:positionV>
            <wp:extent cx="11395710" cy="7598410"/>
            <wp:effectExtent l="0" t="0" r="0" b="2540"/>
            <wp:wrapNone/>
            <wp:docPr id="15" name="Bilete 15" descr="Eit bilete som inneheld mat, tallerk, grønsak, klede&#10;&#10;Automatisk generert skild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ete 15" descr="Eit bilete som inneheld mat, tallerk, grønsak, klede&#10;&#10;Automatisk generert skildrin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5710" cy="759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DD4" w:rsidRPr="00572F0C">
        <w:rPr>
          <w:rFonts w:ascii="DM sans bold" w:hAnsi="DM sans bold"/>
          <w:b/>
          <w:bCs/>
          <w:color w:val="000000" w:themeColor="text1"/>
          <w:sz w:val="44"/>
          <w:szCs w:val="44"/>
        </w:rPr>
        <w:t>M</w:t>
      </w:r>
      <w:r w:rsidR="0087579F" w:rsidRPr="00572F0C">
        <w:rPr>
          <w:rFonts w:ascii="DM sans bold" w:hAnsi="DM sans bold"/>
          <w:b/>
          <w:bCs/>
          <w:color w:val="000000" w:themeColor="text1"/>
          <w:sz w:val="44"/>
          <w:szCs w:val="44"/>
        </w:rPr>
        <w:t>AT</w:t>
      </w:r>
      <w:r w:rsidR="001807AE" w:rsidRPr="00572F0C">
        <w:rPr>
          <w:rFonts w:ascii="DM sans bold" w:hAnsi="DM sans bold"/>
          <w:b/>
          <w:bCs/>
          <w:color w:val="000000" w:themeColor="text1"/>
          <w:sz w:val="44"/>
          <w:szCs w:val="44"/>
        </w:rPr>
        <w:t>STUND</w:t>
      </w:r>
    </w:p>
    <w:tbl>
      <w:tblPr>
        <w:tblStyle w:val="Listetabell7fargerikuthevingsfarge6"/>
        <w:tblW w:w="14884" w:type="dxa"/>
        <w:tblInd w:w="-142" w:type="dxa"/>
        <w:tblLook w:val="04A0" w:firstRow="1" w:lastRow="0" w:firstColumn="1" w:lastColumn="0" w:noHBand="0" w:noVBand="1"/>
      </w:tblPr>
      <w:tblGrid>
        <w:gridCol w:w="2127"/>
        <w:gridCol w:w="2410"/>
        <w:gridCol w:w="2268"/>
        <w:gridCol w:w="3118"/>
        <w:gridCol w:w="4961"/>
      </w:tblGrid>
      <w:tr w:rsidR="007747A3" w14:paraId="01F630AE" w14:textId="5A7C354B" w:rsidTr="00D47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27" w:type="dxa"/>
            <w:tcBorders>
              <w:bottom w:val="single" w:sz="4" w:space="0" w:color="FCFCFA"/>
            </w:tcBorders>
            <w:shd w:val="clear" w:color="auto" w:fill="C6C8C4" w:themeFill="background2" w:themeFillShade="E6"/>
          </w:tcPr>
          <w:p w14:paraId="576FBA5F" w14:textId="3E88D2B0" w:rsidR="007747A3" w:rsidRPr="00D851B8" w:rsidRDefault="007747A3" w:rsidP="007747A3">
            <w:pPr>
              <w:jc w:val="left"/>
              <w:rPr>
                <w:rFonts w:ascii="DM sans bold" w:hAnsi="DM sans bold"/>
                <w:color w:val="000000" w:themeColor="text1"/>
                <w:sz w:val="22"/>
                <w:szCs w:val="28"/>
              </w:rPr>
            </w:pPr>
            <w:r w:rsidRPr="00D851B8">
              <w:rPr>
                <w:rFonts w:ascii="DM sans bold" w:hAnsi="DM sans bold"/>
                <w:color w:val="000000" w:themeColor="text1"/>
                <w:sz w:val="24"/>
                <w:szCs w:val="32"/>
              </w:rPr>
              <w:t>KVA</w:t>
            </w:r>
          </w:p>
        </w:tc>
        <w:tc>
          <w:tcPr>
            <w:tcW w:w="2410" w:type="dxa"/>
            <w:tcBorders>
              <w:bottom w:val="single" w:sz="4" w:space="0" w:color="FCFCFA"/>
            </w:tcBorders>
            <w:shd w:val="clear" w:color="auto" w:fill="C6C8C4" w:themeFill="background2" w:themeFillShade="E6"/>
          </w:tcPr>
          <w:p w14:paraId="744DB28A" w14:textId="05BC6F9C" w:rsidR="007747A3" w:rsidRPr="00D851B8" w:rsidRDefault="007747A3" w:rsidP="007747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 bold" w:hAnsi="DM sans bold"/>
                <w:color w:val="000000" w:themeColor="text1"/>
                <w:sz w:val="22"/>
                <w:szCs w:val="28"/>
              </w:rPr>
            </w:pPr>
            <w:r w:rsidRPr="00D851B8">
              <w:rPr>
                <w:rFonts w:ascii="DM sans bold" w:hAnsi="DM sans bold"/>
                <w:noProof/>
                <w:color w:val="000000" w:themeColor="text1"/>
                <w:sz w:val="24"/>
                <w:szCs w:val="32"/>
              </w:rPr>
              <w:drawing>
                <wp:inline distT="0" distB="0" distL="0" distR="0" wp14:anchorId="15260D59" wp14:editId="45EE0D17">
                  <wp:extent cx="138546" cy="138546"/>
                  <wp:effectExtent l="0" t="0" r="0" b="0"/>
                  <wp:docPr id="95" name="Grafikk 95" descr="Clo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fikk 21" descr="Clock with solid fill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46" cy="138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51B8">
              <w:rPr>
                <w:rFonts w:ascii="DM sans bold" w:hAnsi="DM sans bold"/>
                <w:color w:val="000000" w:themeColor="text1"/>
                <w:sz w:val="24"/>
                <w:szCs w:val="32"/>
              </w:rPr>
              <w:t xml:space="preserve"> </w:t>
            </w:r>
            <w:r w:rsidR="00B143E3">
              <w:rPr>
                <w:rFonts w:ascii="DM sans bold" w:hAnsi="DM sans bold"/>
                <w:color w:val="000000" w:themeColor="text1"/>
                <w:sz w:val="24"/>
                <w:szCs w:val="32"/>
              </w:rPr>
              <w:t>Kortid</w:t>
            </w:r>
          </w:p>
        </w:tc>
        <w:tc>
          <w:tcPr>
            <w:tcW w:w="2268" w:type="dxa"/>
            <w:tcBorders>
              <w:bottom w:val="single" w:sz="4" w:space="0" w:color="FCFCFA"/>
            </w:tcBorders>
            <w:shd w:val="clear" w:color="auto" w:fill="C6C8C4" w:themeFill="background2" w:themeFillShade="E6"/>
          </w:tcPr>
          <w:p w14:paraId="63C744C7" w14:textId="5760A8E1" w:rsidR="007747A3" w:rsidRPr="00D851B8" w:rsidRDefault="007747A3" w:rsidP="007747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 bold" w:hAnsi="DM sans bold"/>
                <w:color w:val="000000" w:themeColor="text1"/>
                <w:sz w:val="22"/>
                <w:szCs w:val="22"/>
              </w:rPr>
            </w:pPr>
            <w:r w:rsidRPr="00D851B8">
              <w:rPr>
                <w:rFonts w:ascii="DM sans bold" w:hAnsi="DM sans bold"/>
                <w:color w:val="000000" w:themeColor="text1"/>
                <w:sz w:val="24"/>
              </w:rPr>
              <w:t xml:space="preserve">  </w:t>
            </w:r>
            <w:r w:rsidRPr="00D851B8">
              <w:rPr>
                <w:noProof/>
                <w:color w:val="000000" w:themeColor="text1"/>
              </w:rPr>
              <w:drawing>
                <wp:inline distT="0" distB="0" distL="0" distR="0" wp14:anchorId="383D0A03" wp14:editId="1A8D3BE5">
                  <wp:extent cx="152285" cy="152285"/>
                  <wp:effectExtent l="0" t="0" r="635" b="635"/>
                  <wp:docPr id="100" name="Grafikk 100" descr="Marke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k 100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2285" cy="15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51B8">
              <w:rPr>
                <w:rFonts w:ascii="DM sans bold" w:hAnsi="DM sans bold"/>
                <w:color w:val="000000" w:themeColor="text1"/>
                <w:sz w:val="24"/>
              </w:rPr>
              <w:t>K</w:t>
            </w:r>
            <w:r w:rsidR="00906D5D" w:rsidRPr="00D851B8">
              <w:rPr>
                <w:rFonts w:ascii="DM sans bold" w:hAnsi="DM sans bold"/>
                <w:color w:val="000000" w:themeColor="text1"/>
                <w:sz w:val="24"/>
              </w:rPr>
              <w:t>VAR</w:t>
            </w:r>
          </w:p>
        </w:tc>
        <w:tc>
          <w:tcPr>
            <w:tcW w:w="3118" w:type="dxa"/>
            <w:tcBorders>
              <w:bottom w:val="single" w:sz="4" w:space="0" w:color="FCFCFA"/>
            </w:tcBorders>
            <w:shd w:val="clear" w:color="auto" w:fill="C6C8C4" w:themeFill="background2" w:themeFillShade="E6"/>
          </w:tcPr>
          <w:p w14:paraId="6EA66ED1" w14:textId="4FEEAEE7" w:rsidR="007747A3" w:rsidRPr="00D851B8" w:rsidRDefault="007747A3" w:rsidP="007747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 bold" w:hAnsi="DM sans bold"/>
                <w:color w:val="000000" w:themeColor="text1"/>
                <w:sz w:val="22"/>
                <w:szCs w:val="28"/>
              </w:rPr>
            </w:pPr>
            <w:r w:rsidRPr="00D851B8">
              <w:rPr>
                <w:rFonts w:ascii="DM sans bold" w:hAnsi="DM sans bold"/>
                <w:noProof/>
                <w:color w:val="000000" w:themeColor="text1"/>
                <w:sz w:val="24"/>
                <w:szCs w:val="32"/>
              </w:rPr>
              <w:drawing>
                <wp:inline distT="0" distB="0" distL="0" distR="0" wp14:anchorId="12B8A465" wp14:editId="37C02A34">
                  <wp:extent cx="124691" cy="124691"/>
                  <wp:effectExtent l="0" t="0" r="8890" b="8890"/>
                  <wp:docPr id="105" name="Grafikk 105" descr="Receive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Grafikk 101" descr="Receiver with solid fill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82" cy="134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851B8">
              <w:rPr>
                <w:rFonts w:ascii="DM sans bold" w:hAnsi="DM sans bold"/>
                <w:color w:val="000000" w:themeColor="text1"/>
                <w:sz w:val="24"/>
                <w:szCs w:val="32"/>
              </w:rPr>
              <w:t xml:space="preserve"> KONTAKT</w:t>
            </w:r>
          </w:p>
        </w:tc>
        <w:tc>
          <w:tcPr>
            <w:tcW w:w="4961" w:type="dxa"/>
            <w:tcBorders>
              <w:bottom w:val="single" w:sz="4" w:space="0" w:color="FCFCFA"/>
            </w:tcBorders>
            <w:shd w:val="clear" w:color="auto" w:fill="C6C8C4" w:themeFill="background2" w:themeFillShade="E6"/>
          </w:tcPr>
          <w:p w14:paraId="6A15663F" w14:textId="1B9C7A3F" w:rsidR="007747A3" w:rsidRPr="00D851B8" w:rsidRDefault="007747A3" w:rsidP="007747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 bold" w:hAnsi="DM sans bold"/>
                <w:color w:val="000000" w:themeColor="text1"/>
                <w:sz w:val="22"/>
                <w:szCs w:val="28"/>
              </w:rPr>
            </w:pPr>
            <w:r w:rsidRPr="00D851B8">
              <w:rPr>
                <w:rFonts w:ascii="DM sans bold" w:hAnsi="DM sans bold"/>
                <w:color w:val="000000" w:themeColor="text1"/>
                <w:sz w:val="24"/>
                <w:szCs w:val="32"/>
              </w:rPr>
              <w:t>OM TILBODET</w:t>
            </w:r>
          </w:p>
        </w:tc>
      </w:tr>
      <w:tr w:rsidR="002A1F38" w14:paraId="0D2EA71A" w14:textId="22BE2BE2" w:rsidTr="004A1A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FCFCFA"/>
              <w:right w:val="single" w:sz="4" w:space="0" w:color="FCFCFA"/>
            </w:tcBorders>
          </w:tcPr>
          <w:p w14:paraId="2C708AF8" w14:textId="77777777" w:rsidR="00B3595E" w:rsidRPr="00412412" w:rsidRDefault="00A53525" w:rsidP="00412412">
            <w:pPr>
              <w:spacing w:line="240" w:lineRule="auto"/>
              <w:jc w:val="center"/>
              <w:rPr>
                <w:rFonts w:ascii="DM Sans" w:hAnsi="DM Sans"/>
                <w:b w:val="0"/>
                <w:iCs w:val="0"/>
                <w:color w:val="000000" w:themeColor="text1"/>
              </w:rPr>
            </w:pPr>
            <w:r w:rsidRPr="00412412">
              <w:rPr>
                <w:rFonts w:ascii="DM Sans" w:hAnsi="DM Sans"/>
                <w:color w:val="000000" w:themeColor="text1"/>
              </w:rPr>
              <w:t>ELDREKAFÈ</w:t>
            </w:r>
          </w:p>
          <w:p w14:paraId="04FC6C5E" w14:textId="79A25935" w:rsidR="00A53525" w:rsidRPr="00412412" w:rsidRDefault="006907E1" w:rsidP="00412412">
            <w:pPr>
              <w:spacing w:line="240" w:lineRule="auto"/>
              <w:jc w:val="center"/>
              <w:rPr>
                <w:rFonts w:ascii="DM Sans" w:hAnsi="DM Sans"/>
                <w:color w:val="000000" w:themeColor="text1"/>
              </w:rPr>
            </w:pPr>
            <w:r>
              <w:rPr>
                <w:rFonts w:ascii="DM Sans" w:hAnsi="DM Sans"/>
                <w:noProof/>
                <w:color w:val="000000" w:themeColor="text1"/>
                <w:sz w:val="22"/>
                <w:szCs w:val="28"/>
              </w:rPr>
              <w:drawing>
                <wp:inline distT="0" distB="0" distL="0" distR="0" wp14:anchorId="644534C5" wp14:editId="4E0666C5">
                  <wp:extent cx="1055077" cy="194985"/>
                  <wp:effectExtent l="0" t="0" r="0" b="0"/>
                  <wp:docPr id="20" name="Bilete 20" descr="Eit bilete som inneheld nattehimmel&#10;&#10;Automatisk generert skild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ete 9" descr="Eit bilete som inneheld nattehimmel&#10;&#10;Automatisk generert skildri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431" cy="20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FCFCFA"/>
              <w:left w:val="single" w:sz="4" w:space="0" w:color="FCFCFA"/>
            </w:tcBorders>
            <w:shd w:val="clear" w:color="auto" w:fill="FFFFFF" w:themeFill="background1"/>
          </w:tcPr>
          <w:p w14:paraId="62D5FF7A" w14:textId="6598EB51" w:rsidR="00B3595E" w:rsidRPr="00412412" w:rsidRDefault="00A53525" w:rsidP="0041241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  <w:r w:rsidRPr="00412412">
              <w:rPr>
                <w:rFonts w:ascii="DM Sans" w:hAnsi="DM Sans"/>
                <w:b/>
                <w:bCs/>
                <w:color w:val="000000" w:themeColor="text1"/>
              </w:rPr>
              <w:t>Ein t</w:t>
            </w:r>
            <w:r w:rsidR="00B3595E" w:rsidRPr="00412412">
              <w:rPr>
                <w:rFonts w:ascii="DM Sans" w:hAnsi="DM Sans"/>
                <w:b/>
                <w:bCs/>
                <w:color w:val="000000" w:themeColor="text1"/>
              </w:rPr>
              <w:t>ysdag</w:t>
            </w:r>
            <w:r w:rsidRPr="00412412">
              <w:rPr>
                <w:rFonts w:ascii="DM Sans" w:hAnsi="DM Sans"/>
                <w:b/>
                <w:bCs/>
                <w:color w:val="000000" w:themeColor="text1"/>
              </w:rPr>
              <w:t xml:space="preserve"> i månaden</w:t>
            </w:r>
            <w:r w:rsidR="00DF4C51">
              <w:rPr>
                <w:rFonts w:ascii="DM Sans" w:hAnsi="DM Sans"/>
                <w:b/>
                <w:bCs/>
                <w:color w:val="000000" w:themeColor="text1"/>
              </w:rPr>
              <w:t xml:space="preserve"> k</w:t>
            </w:r>
            <w:r w:rsidR="00B3595E" w:rsidRPr="00412412">
              <w:rPr>
                <w:rFonts w:ascii="DM Sans" w:hAnsi="DM Sans"/>
                <w:b/>
                <w:bCs/>
                <w:color w:val="000000" w:themeColor="text1"/>
              </w:rPr>
              <w:t>l. 1</w:t>
            </w:r>
            <w:r w:rsidRPr="00412412">
              <w:rPr>
                <w:rFonts w:ascii="DM Sans" w:hAnsi="DM Sans"/>
                <w:b/>
                <w:bCs/>
                <w:color w:val="000000" w:themeColor="text1"/>
              </w:rPr>
              <w:t>4</w:t>
            </w:r>
            <w:r w:rsidR="00834C30">
              <w:rPr>
                <w:rFonts w:ascii="DM Sans" w:hAnsi="DM Sans"/>
                <w:b/>
                <w:bCs/>
                <w:color w:val="000000" w:themeColor="text1"/>
              </w:rPr>
              <w:t>.00</w:t>
            </w:r>
            <w:r w:rsidR="00B3595E" w:rsidRPr="00412412">
              <w:rPr>
                <w:rFonts w:ascii="DM Sans" w:hAnsi="DM Sans"/>
                <w:b/>
                <w:bCs/>
                <w:color w:val="000000" w:themeColor="text1"/>
              </w:rPr>
              <w:t>-1</w:t>
            </w:r>
            <w:r w:rsidRPr="00412412">
              <w:rPr>
                <w:rFonts w:ascii="DM Sans" w:hAnsi="DM Sans"/>
                <w:b/>
                <w:bCs/>
                <w:color w:val="000000" w:themeColor="text1"/>
              </w:rPr>
              <w:t>5</w:t>
            </w:r>
            <w:r w:rsidR="00606E2E">
              <w:rPr>
                <w:rFonts w:ascii="DM Sans" w:hAnsi="DM Sans"/>
                <w:b/>
                <w:bCs/>
                <w:color w:val="000000" w:themeColor="text1"/>
              </w:rPr>
              <w:t>.</w:t>
            </w:r>
            <w:r w:rsidR="00B3595E" w:rsidRPr="00412412">
              <w:rPr>
                <w:rFonts w:ascii="DM Sans" w:hAnsi="DM Sans"/>
                <w:b/>
                <w:bCs/>
                <w:color w:val="000000" w:themeColor="text1"/>
              </w:rPr>
              <w:t>30</w:t>
            </w:r>
          </w:p>
        </w:tc>
        <w:tc>
          <w:tcPr>
            <w:tcW w:w="2268" w:type="dxa"/>
            <w:tcBorders>
              <w:top w:val="single" w:sz="4" w:space="0" w:color="FCFCFA"/>
            </w:tcBorders>
            <w:shd w:val="clear" w:color="auto" w:fill="FFFFFF" w:themeFill="background1"/>
          </w:tcPr>
          <w:p w14:paraId="02D1AD37" w14:textId="028D4B12" w:rsidR="00B3595E" w:rsidRPr="003853FF" w:rsidRDefault="00B3595E" w:rsidP="0041241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 w:rsidRPr="003853FF">
              <w:rPr>
                <w:rFonts w:ascii="DM Sans" w:hAnsi="DM Sans"/>
                <w:color w:val="000000" w:themeColor="text1"/>
              </w:rPr>
              <w:t>Velferdssentralen</w:t>
            </w:r>
          </w:p>
          <w:p w14:paraId="46B6E767" w14:textId="761B472A" w:rsidR="00B3595E" w:rsidRPr="00412412" w:rsidRDefault="00B3595E" w:rsidP="0041241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 w:rsidRPr="00412412">
              <w:rPr>
                <w:rFonts w:ascii="DM Sans" w:hAnsi="DM Sans"/>
                <w:color w:val="000000" w:themeColor="text1"/>
              </w:rPr>
              <w:t>3 etg. Sosialbygget</w:t>
            </w:r>
          </w:p>
        </w:tc>
        <w:tc>
          <w:tcPr>
            <w:tcW w:w="3118" w:type="dxa"/>
            <w:tcBorders>
              <w:top w:val="single" w:sz="4" w:space="0" w:color="FCFCFA"/>
              <w:right w:val="single" w:sz="4" w:space="0" w:color="FCFCFA"/>
            </w:tcBorders>
            <w:shd w:val="clear" w:color="auto" w:fill="FFFFFF" w:themeFill="background1"/>
          </w:tcPr>
          <w:p w14:paraId="57B76B98" w14:textId="7243736D" w:rsidR="00B3595E" w:rsidRPr="003853FF" w:rsidRDefault="00A53525" w:rsidP="0041241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  <w:r w:rsidRPr="003853FF">
              <w:rPr>
                <w:rFonts w:ascii="DM Sans" w:hAnsi="DM Sans"/>
                <w:b/>
                <w:bCs/>
                <w:color w:val="000000" w:themeColor="text1"/>
              </w:rPr>
              <w:t>Anne Dalland</w:t>
            </w:r>
            <w:r w:rsidR="00B3595E" w:rsidRPr="003853FF">
              <w:rPr>
                <w:rFonts w:ascii="DM Sans" w:hAnsi="DM Sans"/>
                <w:b/>
                <w:bCs/>
                <w:color w:val="000000" w:themeColor="text1"/>
              </w:rPr>
              <w:t xml:space="preserve"> </w:t>
            </w:r>
          </w:p>
          <w:p w14:paraId="71D82C76" w14:textId="09818CA5" w:rsidR="00B3595E" w:rsidRPr="00412412" w:rsidRDefault="00B3595E" w:rsidP="0041241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 w:rsidRPr="00412412">
              <w:rPr>
                <w:rFonts w:ascii="DM Sans" w:hAnsi="DM Sans"/>
                <w:color w:val="000000" w:themeColor="text1"/>
              </w:rPr>
              <w:t xml:space="preserve">tlf. 56 51 </w:t>
            </w:r>
            <w:r w:rsidR="00A53525" w:rsidRPr="00412412">
              <w:rPr>
                <w:rFonts w:ascii="DM Sans" w:hAnsi="DM Sans"/>
                <w:color w:val="000000" w:themeColor="text1"/>
              </w:rPr>
              <w:t>04 05</w:t>
            </w:r>
          </w:p>
        </w:tc>
        <w:tc>
          <w:tcPr>
            <w:tcW w:w="4961" w:type="dxa"/>
            <w:tcBorders>
              <w:top w:val="single" w:sz="4" w:space="0" w:color="FCFCFA"/>
              <w:left w:val="single" w:sz="4" w:space="0" w:color="FCFCFA"/>
            </w:tcBorders>
            <w:shd w:val="clear" w:color="auto" w:fill="FFFFFF" w:themeFill="background1"/>
          </w:tcPr>
          <w:p w14:paraId="74A63991" w14:textId="7E4EC9B9" w:rsidR="00B3595E" w:rsidRPr="00412412" w:rsidRDefault="00A53525" w:rsidP="0041241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 w:rsidRPr="00412412">
              <w:rPr>
                <w:rFonts w:ascii="DM Sans" w:hAnsi="DM Sans"/>
                <w:color w:val="000000" w:themeColor="text1"/>
              </w:rPr>
              <w:t>Ope for alle. Song</w:t>
            </w:r>
            <w:r w:rsidR="00D52A01">
              <w:rPr>
                <w:rFonts w:ascii="DM Sans" w:hAnsi="DM Sans"/>
                <w:color w:val="000000" w:themeColor="text1"/>
              </w:rPr>
              <w:t xml:space="preserve">, </w:t>
            </w:r>
            <w:r w:rsidRPr="00412412">
              <w:rPr>
                <w:rFonts w:ascii="DM Sans" w:hAnsi="DM Sans"/>
                <w:color w:val="000000" w:themeColor="text1"/>
              </w:rPr>
              <w:t>musikk</w:t>
            </w:r>
            <w:r w:rsidR="00D52A01">
              <w:rPr>
                <w:rFonts w:ascii="DM Sans" w:hAnsi="DM Sans"/>
                <w:color w:val="000000" w:themeColor="text1"/>
              </w:rPr>
              <w:t xml:space="preserve"> og s</w:t>
            </w:r>
            <w:r w:rsidRPr="00412412">
              <w:rPr>
                <w:rFonts w:ascii="DM Sans" w:hAnsi="DM Sans"/>
                <w:color w:val="000000" w:themeColor="text1"/>
              </w:rPr>
              <w:t>al av kaffi/te og kaker.</w:t>
            </w:r>
          </w:p>
        </w:tc>
      </w:tr>
      <w:tr w:rsidR="002E1F9F" w:rsidRPr="00EC6CF9" w14:paraId="545BCB1A" w14:textId="77777777" w:rsidTr="7C51F148">
        <w:trPr>
          <w:trHeight w:val="1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right w:val="single" w:sz="4" w:space="0" w:color="FCFCFA"/>
            </w:tcBorders>
          </w:tcPr>
          <w:p w14:paraId="31F11433" w14:textId="25452B8F" w:rsidR="00386957" w:rsidRPr="00412412" w:rsidRDefault="00386957" w:rsidP="00412412">
            <w:pPr>
              <w:spacing w:line="240" w:lineRule="auto"/>
              <w:jc w:val="center"/>
              <w:rPr>
                <w:rFonts w:ascii="DM Sans" w:hAnsi="DM Sans"/>
                <w:b w:val="0"/>
                <w:bCs/>
                <w:color w:val="000000" w:themeColor="text1"/>
              </w:rPr>
            </w:pPr>
            <w:r w:rsidRPr="00412412">
              <w:rPr>
                <w:rFonts w:ascii="DM Sans" w:hAnsi="DM Sans"/>
                <w:color w:val="000000" w:themeColor="text1"/>
              </w:rPr>
              <w:t xml:space="preserve">EIT VARMT MÅLTID </w:t>
            </w:r>
          </w:p>
          <w:p w14:paraId="08A0B6D5" w14:textId="77777777" w:rsidR="00386957" w:rsidRPr="00412412" w:rsidRDefault="00386957" w:rsidP="00412412">
            <w:pPr>
              <w:spacing w:line="240" w:lineRule="auto"/>
              <w:jc w:val="center"/>
              <w:rPr>
                <w:rFonts w:ascii="DM Sans" w:hAnsi="DM Sans"/>
                <w:color w:val="000000" w:themeColor="text1"/>
              </w:rPr>
            </w:pPr>
            <w:r w:rsidRPr="00412412">
              <w:rPr>
                <w:rFonts w:ascii="DM Sans" w:hAnsi="DM Sans"/>
                <w:noProof/>
                <w:color w:val="000000" w:themeColor="text1"/>
              </w:rPr>
              <w:drawing>
                <wp:inline distT="0" distB="0" distL="0" distR="0" wp14:anchorId="608B863A" wp14:editId="036BE419">
                  <wp:extent cx="443345" cy="536331"/>
                  <wp:effectExtent l="0" t="0" r="0" b="0"/>
                  <wp:docPr id="10" name="Bilete 10" descr="Kvinne og familieforbundet i Larkollen – Larkollu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Kvinne og familieforbundet i Larkollen – Larkollu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473" cy="55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left w:val="single" w:sz="4" w:space="0" w:color="FCFCFA"/>
            </w:tcBorders>
            <w:shd w:val="clear" w:color="auto" w:fill="FFFFFF" w:themeFill="background1"/>
          </w:tcPr>
          <w:p w14:paraId="1892B5BD" w14:textId="4FA3AA0B" w:rsidR="00386957" w:rsidRPr="00412412" w:rsidRDefault="00386957" w:rsidP="0041241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 w:rsidRPr="00412412">
              <w:rPr>
                <w:rFonts w:ascii="DM Sans" w:hAnsi="DM Sans"/>
                <w:color w:val="000000" w:themeColor="text1"/>
              </w:rPr>
              <w:t>Om lag</w:t>
            </w:r>
            <w:r w:rsidR="00986FCB">
              <w:rPr>
                <w:rFonts w:ascii="DM Sans" w:hAnsi="DM Sans"/>
                <w:color w:val="000000" w:themeColor="text1"/>
              </w:rPr>
              <w:t xml:space="preserve"> ein</w:t>
            </w:r>
            <w:r w:rsidRPr="00412412">
              <w:rPr>
                <w:rFonts w:ascii="DM Sans" w:hAnsi="DM Sans"/>
                <w:color w:val="000000" w:themeColor="text1"/>
              </w:rPr>
              <w:t xml:space="preserve"> gong i månaden, vanlegvis </w:t>
            </w:r>
            <w:r w:rsidRPr="00412412">
              <w:rPr>
                <w:rFonts w:ascii="DM Sans" w:hAnsi="DM Sans"/>
                <w:b/>
                <w:bCs/>
                <w:color w:val="000000" w:themeColor="text1"/>
              </w:rPr>
              <w:t>torsdagar</w:t>
            </w:r>
            <w:r w:rsidRPr="00412412">
              <w:rPr>
                <w:rFonts w:ascii="DM Sans" w:hAnsi="DM Sans"/>
                <w:color w:val="000000" w:themeColor="text1"/>
              </w:rPr>
              <w:t>.</w:t>
            </w:r>
          </w:p>
        </w:tc>
        <w:tc>
          <w:tcPr>
            <w:tcW w:w="2268" w:type="dxa"/>
            <w:shd w:val="clear" w:color="auto" w:fill="FFFFFF" w:themeFill="background1"/>
          </w:tcPr>
          <w:p w14:paraId="0D3BC8F8" w14:textId="3311EAF9" w:rsidR="00386957" w:rsidRPr="003853FF" w:rsidRDefault="00386957" w:rsidP="0041241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 w:rsidRPr="003853FF">
              <w:rPr>
                <w:rFonts w:ascii="DM Sans" w:hAnsi="DM Sans"/>
                <w:color w:val="000000" w:themeColor="text1"/>
              </w:rPr>
              <w:t>Bolstadøyri bedehus</w:t>
            </w:r>
          </w:p>
          <w:p w14:paraId="4F52DB84" w14:textId="39C2A6A5" w:rsidR="00C50A2F" w:rsidRPr="00C50A2F" w:rsidRDefault="00C50A2F" w:rsidP="0041241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proofErr w:type="spellStart"/>
            <w:r w:rsidRPr="00C50A2F">
              <w:rPr>
                <w:rFonts w:ascii="DM Sans" w:hAnsi="DM Sans"/>
                <w:color w:val="000000" w:themeColor="text1"/>
              </w:rPr>
              <w:t>Øyravegen</w:t>
            </w:r>
            <w:proofErr w:type="spellEnd"/>
            <w:r w:rsidRPr="00C50A2F">
              <w:rPr>
                <w:rFonts w:ascii="DM Sans" w:hAnsi="DM Sans"/>
                <w:color w:val="000000" w:themeColor="text1"/>
              </w:rPr>
              <w:t xml:space="preserve"> 58</w:t>
            </w:r>
          </w:p>
        </w:tc>
        <w:tc>
          <w:tcPr>
            <w:tcW w:w="3118" w:type="dxa"/>
            <w:tcBorders>
              <w:right w:val="single" w:sz="4" w:space="0" w:color="FCFCFA"/>
            </w:tcBorders>
            <w:shd w:val="clear" w:color="auto" w:fill="FFFFFF" w:themeFill="background1"/>
          </w:tcPr>
          <w:p w14:paraId="27C5409E" w14:textId="2B64AA8E" w:rsidR="00386957" w:rsidRPr="00412412" w:rsidRDefault="00386957" w:rsidP="0041241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  <w:r w:rsidRPr="00412412">
              <w:rPr>
                <w:rFonts w:ascii="DM Sans" w:hAnsi="DM Sans"/>
                <w:b/>
                <w:bCs/>
                <w:color w:val="000000" w:themeColor="text1"/>
              </w:rPr>
              <w:t>Bolstadøyri kvinne- og familielag</w:t>
            </w:r>
            <w:r w:rsidR="00447427" w:rsidRPr="00412412">
              <w:rPr>
                <w:rFonts w:ascii="DM Sans" w:hAnsi="DM Sans"/>
                <w:b/>
                <w:bCs/>
                <w:color w:val="000000" w:themeColor="text1"/>
              </w:rPr>
              <w:t xml:space="preserve">, </w:t>
            </w:r>
            <w:r w:rsidRPr="00412412">
              <w:rPr>
                <w:rFonts w:ascii="DM Sans" w:hAnsi="DM Sans"/>
                <w:color w:val="000000" w:themeColor="text1"/>
              </w:rPr>
              <w:t>Anny Forthun</w:t>
            </w:r>
          </w:p>
          <w:p w14:paraId="544E132D" w14:textId="5F747F4F" w:rsidR="005C747F" w:rsidRDefault="00386957" w:rsidP="0041241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r w:rsidRPr="00412412">
              <w:rPr>
                <w:rFonts w:ascii="DM Sans" w:hAnsi="DM Sans"/>
                <w:color w:val="000000" w:themeColor="text1"/>
              </w:rPr>
              <w:t>tlf. 481 36</w:t>
            </w:r>
            <w:r w:rsidR="005C747F">
              <w:rPr>
                <w:rFonts w:ascii="DM Sans" w:hAnsi="DM Sans"/>
                <w:color w:val="000000" w:themeColor="text1"/>
              </w:rPr>
              <w:t> </w:t>
            </w:r>
            <w:r w:rsidRPr="00412412">
              <w:rPr>
                <w:rFonts w:ascii="DM Sans" w:hAnsi="DM Sans"/>
                <w:color w:val="000000" w:themeColor="text1"/>
              </w:rPr>
              <w:t>520</w:t>
            </w:r>
          </w:p>
          <w:p w14:paraId="79CCCBA3" w14:textId="54F03EB8" w:rsidR="00386957" w:rsidRPr="00412412" w:rsidRDefault="00061D38" w:rsidP="0041241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000000" w:themeColor="text1"/>
              </w:rPr>
            </w:pPr>
            <w:hyperlink r:id="rId128" w:history="1">
              <w:r w:rsidR="005C747F" w:rsidRPr="005C747F">
                <w:rPr>
                  <w:rStyle w:val="Hyperkopling"/>
                  <w:rFonts w:ascii="DM Sans" w:hAnsi="DM Sans"/>
                  <w:color w:val="auto"/>
                </w:rPr>
                <w:t>annyf@online.no</w:t>
              </w:r>
            </w:hyperlink>
            <w:r w:rsidR="00386957" w:rsidRPr="005C747F">
              <w:rPr>
                <w:rFonts w:ascii="DM Sans" w:hAnsi="DM Sans"/>
                <w:color w:val="auto"/>
              </w:rPr>
              <w:t xml:space="preserve"> </w:t>
            </w:r>
          </w:p>
        </w:tc>
        <w:tc>
          <w:tcPr>
            <w:tcW w:w="4961" w:type="dxa"/>
            <w:tcBorders>
              <w:left w:val="single" w:sz="4" w:space="0" w:color="FCFCFA"/>
            </w:tcBorders>
            <w:shd w:val="clear" w:color="auto" w:fill="FFFFFF" w:themeFill="background1"/>
          </w:tcPr>
          <w:p w14:paraId="4BF014D3" w14:textId="0D7CBDFC" w:rsidR="00386957" w:rsidRPr="005C747F" w:rsidRDefault="00C50A2F" w:rsidP="0041241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000000" w:themeColor="text1"/>
              </w:rPr>
            </w:pPr>
            <w:r w:rsidRPr="00412412">
              <w:rPr>
                <w:rFonts w:ascii="DM Sans" w:hAnsi="DM Sans"/>
                <w:color w:val="000000" w:themeColor="text1"/>
              </w:rPr>
              <w:t xml:space="preserve">Ope for alle aldersgrupper. </w:t>
            </w:r>
            <w:r w:rsidR="005C747F" w:rsidRPr="00412412">
              <w:rPr>
                <w:rFonts w:ascii="DM Sans" w:hAnsi="DM Sans"/>
                <w:color w:val="000000" w:themeColor="text1"/>
              </w:rPr>
              <w:t>Påmelding dagen før.</w:t>
            </w:r>
            <w:r w:rsidR="005C747F">
              <w:rPr>
                <w:rFonts w:ascii="DM Sans" w:hAnsi="DM Sans"/>
                <w:b/>
                <w:color w:val="000000" w:themeColor="text1"/>
              </w:rPr>
              <w:t xml:space="preserve"> </w:t>
            </w:r>
            <w:r w:rsidRPr="00C50A2F">
              <w:rPr>
                <w:rFonts w:ascii="DM Sans" w:hAnsi="DM Sans"/>
                <w:color w:val="000000" w:themeColor="text1"/>
              </w:rPr>
              <w:t>Pris varierer frå gong til gong.</w:t>
            </w:r>
          </w:p>
        </w:tc>
      </w:tr>
    </w:tbl>
    <w:p w14:paraId="2D54AC4D" w14:textId="6A234CCF" w:rsidR="00F911EC" w:rsidRPr="00F44241" w:rsidRDefault="00BA109D" w:rsidP="00F44241">
      <w:pPr>
        <w:spacing w:before="360" w:line="240" w:lineRule="auto"/>
        <w:jc w:val="center"/>
        <w:rPr>
          <w:b/>
          <w:bCs/>
          <w:color w:val="FF9933"/>
          <w:sz w:val="44"/>
          <w:szCs w:val="44"/>
        </w:rPr>
      </w:pPr>
      <w:r w:rsidRPr="00412412">
        <w:rPr>
          <w:rFonts w:ascii="DM sans bold" w:hAnsi="DM sans bold"/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657913C4" wp14:editId="07031570">
                <wp:simplePos x="0" y="0"/>
                <wp:positionH relativeFrom="column">
                  <wp:posOffset>-224790</wp:posOffset>
                </wp:positionH>
                <wp:positionV relativeFrom="page">
                  <wp:posOffset>2819400</wp:posOffset>
                </wp:positionV>
                <wp:extent cx="9787890" cy="3424555"/>
                <wp:effectExtent l="0" t="0" r="3810" b="4445"/>
                <wp:wrapNone/>
                <wp:docPr id="17" name="Rektangel: Avrunda hjør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7890" cy="3424555"/>
                        </a:xfrm>
                        <a:prstGeom prst="roundRect">
                          <a:avLst>
                            <a:gd name="adj" fmla="val 3980"/>
                          </a:avLst>
                        </a:prstGeom>
                        <a:solidFill>
                          <a:srgbClr val="EBE6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A3F737" id="Rektangel: Avrunda hjørne 17" o:spid="_x0000_s1026" style="position:absolute;margin-left:-17.7pt;margin-top:222pt;width:770.7pt;height:269.65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26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" fillcolor="#ebe6d6" stroked="f" strokeweight="1pt">
                <v:stroke joinstyle="miter"/>
                <w10:wrap anchory="page"/>
              </v:roundrect>
            </w:pict>
          </mc:Fallback>
        </mc:AlternateContent>
      </w:r>
      <w:r w:rsidR="00023E3C">
        <w:rPr>
          <w:b/>
          <w:bCs/>
          <w:color w:val="FF9933"/>
          <w:sz w:val="44"/>
          <w:szCs w:val="44"/>
        </w:rPr>
        <w:t xml:space="preserve"> </w:t>
      </w:r>
      <w:r w:rsidR="003C7B63" w:rsidRPr="002A1F38">
        <w:rPr>
          <w:rFonts w:ascii="DM sans bold" w:hAnsi="DM sans bold"/>
          <w:b/>
          <w:bCs/>
          <w:sz w:val="44"/>
          <w:szCs w:val="44"/>
        </w:rPr>
        <w:t>NOKON Å SNAKK</w:t>
      </w:r>
      <w:r w:rsidR="00340450">
        <w:rPr>
          <w:rFonts w:ascii="DM sans bold" w:hAnsi="DM sans bold"/>
          <w:b/>
          <w:bCs/>
          <w:sz w:val="44"/>
          <w:szCs w:val="44"/>
        </w:rPr>
        <w:t>A</w:t>
      </w:r>
      <w:r w:rsidR="003C7B63" w:rsidRPr="002A1F38">
        <w:rPr>
          <w:rFonts w:ascii="DM sans bold" w:hAnsi="DM sans bold"/>
          <w:b/>
          <w:bCs/>
          <w:sz w:val="44"/>
          <w:szCs w:val="44"/>
        </w:rPr>
        <w:t xml:space="preserve"> MED</w:t>
      </w:r>
    </w:p>
    <w:tbl>
      <w:tblPr>
        <w:tblStyle w:val="Listetabell7fargerikuthevingsfarge6"/>
        <w:tblW w:w="14884" w:type="dxa"/>
        <w:tblInd w:w="-142" w:type="dxa"/>
        <w:tblLook w:val="04A0" w:firstRow="1" w:lastRow="0" w:firstColumn="1" w:lastColumn="0" w:noHBand="0" w:noVBand="1"/>
      </w:tblPr>
      <w:tblGrid>
        <w:gridCol w:w="2269"/>
        <w:gridCol w:w="2036"/>
        <w:gridCol w:w="2641"/>
        <w:gridCol w:w="2977"/>
        <w:gridCol w:w="4961"/>
      </w:tblGrid>
      <w:tr w:rsidR="002A1F38" w14:paraId="7F457566" w14:textId="77777777" w:rsidTr="002E1F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9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C0AE6C2" w14:textId="77777777" w:rsidR="005C747F" w:rsidRDefault="00E34A5D" w:rsidP="00412412">
            <w:pPr>
              <w:spacing w:line="240" w:lineRule="auto"/>
              <w:jc w:val="center"/>
              <w:rPr>
                <w:rFonts w:ascii="DM Sans" w:hAnsi="DM Sans"/>
                <w:b w:val="0"/>
                <w:iCs w:val="0"/>
                <w:color w:val="auto"/>
              </w:rPr>
            </w:pPr>
            <w:r w:rsidRPr="00352A00">
              <w:rPr>
                <w:rFonts w:ascii="DM Sans" w:hAnsi="DM Sans"/>
                <w:color w:val="auto"/>
              </w:rPr>
              <w:t>BESØKSTENESTE</w:t>
            </w:r>
          </w:p>
          <w:p w14:paraId="065056CB" w14:textId="31E0CC93" w:rsidR="00440CC6" w:rsidRPr="00352A00" w:rsidRDefault="00E6292E" w:rsidP="00412412">
            <w:pPr>
              <w:spacing w:line="240" w:lineRule="auto"/>
              <w:jc w:val="center"/>
              <w:rPr>
                <w:rFonts w:ascii="DM Sans" w:hAnsi="DM Sans"/>
                <w:color w:val="auto"/>
              </w:rPr>
            </w:pPr>
            <w:r>
              <w:rPr>
                <w:rFonts w:ascii="DM Sans" w:hAnsi="DM Sans"/>
                <w:noProof/>
                <w:color w:val="FFFFFF" w:themeColor="background1"/>
              </w:rPr>
              <w:drawing>
                <wp:inline distT="0" distB="0" distL="0" distR="0" wp14:anchorId="18150303" wp14:editId="520C44E6">
                  <wp:extent cx="996738" cy="385762"/>
                  <wp:effectExtent l="0" t="0" r="0" b="0"/>
                  <wp:docPr id="1029" name="Bilete 1029" descr="Eit bilete som inneheld tekst&#10;&#10;Automatisk generert skild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Bilete 1027" descr="Eit bilete som inneheld tekst&#10;&#10;Automatisk generert skildrin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62" cy="39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531E57FA" w14:textId="7188629B" w:rsidR="005C747F" w:rsidRPr="004B0886" w:rsidRDefault="00097EA5" w:rsidP="00412412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 w:val="0"/>
                <w:bCs/>
                <w:color w:val="auto"/>
              </w:rPr>
            </w:pPr>
            <w:r>
              <w:rPr>
                <w:rFonts w:ascii="DM Sans" w:hAnsi="DM Sans"/>
                <w:b w:val="0"/>
                <w:bCs/>
                <w:color w:val="auto"/>
              </w:rPr>
              <w:t>Ta kontakt</w:t>
            </w:r>
          </w:p>
        </w:tc>
        <w:tc>
          <w:tcPr>
            <w:tcW w:w="26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4E21EE6E" w14:textId="1CD121FC" w:rsidR="005C747F" w:rsidRPr="004B0886" w:rsidRDefault="00097EA5" w:rsidP="00412412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 w:val="0"/>
                <w:bCs/>
                <w:color w:val="auto"/>
              </w:rPr>
            </w:pPr>
            <w:r>
              <w:rPr>
                <w:rFonts w:ascii="DM Sans" w:hAnsi="DM Sans"/>
                <w:b w:val="0"/>
                <w:bCs/>
                <w:color w:val="auto"/>
              </w:rPr>
              <w:t xml:space="preserve">Få </w:t>
            </w:r>
            <w:r w:rsidR="00E34A5D" w:rsidRPr="004B0886">
              <w:rPr>
                <w:rFonts w:ascii="DM Sans" w:hAnsi="DM Sans"/>
                <w:b w:val="0"/>
                <w:bCs/>
                <w:color w:val="auto"/>
              </w:rPr>
              <w:t>avtale</w:t>
            </w:r>
          </w:p>
        </w:tc>
        <w:tc>
          <w:tcPr>
            <w:tcW w:w="297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BDD8FA8" w14:textId="77777777" w:rsidR="005C747F" w:rsidRPr="00352A00" w:rsidRDefault="00E34A5D" w:rsidP="00412412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Cs/>
                <w:color w:val="auto"/>
              </w:rPr>
            </w:pPr>
            <w:r w:rsidRPr="00352A00">
              <w:rPr>
                <w:rFonts w:ascii="DM Sans" w:hAnsi="DM Sans"/>
                <w:bCs/>
                <w:color w:val="auto"/>
              </w:rPr>
              <w:t>Røde kors</w:t>
            </w:r>
          </w:p>
          <w:p w14:paraId="2773DCB4" w14:textId="23CCDB23" w:rsidR="000F58C1" w:rsidRPr="004B0886" w:rsidRDefault="000F58C1" w:rsidP="00412412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 w:val="0"/>
                <w:color w:val="auto"/>
              </w:rPr>
            </w:pPr>
            <w:r w:rsidRPr="004B0886">
              <w:rPr>
                <w:rFonts w:ascii="DM Sans" w:hAnsi="DM Sans"/>
                <w:b w:val="0"/>
                <w:color w:val="auto"/>
              </w:rPr>
              <w:t>Hildegunn Grinde</w:t>
            </w:r>
          </w:p>
          <w:p w14:paraId="06C4DF49" w14:textId="4B5F38BF" w:rsidR="00E34A5D" w:rsidRPr="002A1F38" w:rsidRDefault="00B33F14" w:rsidP="00412412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 w:val="0"/>
                <w:color w:val="auto"/>
              </w:rPr>
            </w:pPr>
            <w:r>
              <w:rPr>
                <w:rFonts w:ascii="DM Sans" w:hAnsi="DM Sans"/>
                <w:b w:val="0"/>
                <w:color w:val="auto"/>
              </w:rPr>
              <w:t>t</w:t>
            </w:r>
            <w:r w:rsidR="000F58C1" w:rsidRPr="004B0886">
              <w:rPr>
                <w:rFonts w:ascii="DM Sans" w:hAnsi="DM Sans"/>
                <w:b w:val="0"/>
                <w:color w:val="auto"/>
              </w:rPr>
              <w:t>lf. 454 25 726</w:t>
            </w:r>
          </w:p>
        </w:tc>
        <w:tc>
          <w:tcPr>
            <w:tcW w:w="49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49B6A785" w14:textId="1AF5A63D" w:rsidR="005C747F" w:rsidRPr="004B0886" w:rsidRDefault="000F58C1" w:rsidP="00412412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 w:val="0"/>
                <w:bCs/>
                <w:color w:val="auto"/>
              </w:rPr>
            </w:pPr>
            <w:r w:rsidRPr="004B0886">
              <w:rPr>
                <w:rFonts w:ascii="DM Sans" w:hAnsi="DM Sans"/>
                <w:b w:val="0"/>
                <w:bCs/>
                <w:color w:val="auto"/>
              </w:rPr>
              <w:t>Ein</w:t>
            </w:r>
            <w:r w:rsidR="00B33F14">
              <w:rPr>
                <w:rFonts w:ascii="DM Sans" w:hAnsi="DM Sans"/>
                <w:b w:val="0"/>
                <w:bCs/>
                <w:color w:val="auto"/>
              </w:rPr>
              <w:t>-</w:t>
            </w:r>
            <w:r w:rsidRPr="004B0886">
              <w:rPr>
                <w:rFonts w:ascii="DM Sans" w:hAnsi="DM Sans"/>
                <w:b w:val="0"/>
                <w:bCs/>
                <w:color w:val="auto"/>
              </w:rPr>
              <w:t>til</w:t>
            </w:r>
            <w:r w:rsidR="00B33F14">
              <w:rPr>
                <w:rFonts w:ascii="DM Sans" w:hAnsi="DM Sans"/>
                <w:b w:val="0"/>
                <w:bCs/>
                <w:color w:val="auto"/>
              </w:rPr>
              <w:t>-</w:t>
            </w:r>
            <w:r w:rsidRPr="004B0886">
              <w:rPr>
                <w:rFonts w:ascii="DM Sans" w:hAnsi="DM Sans"/>
                <w:b w:val="0"/>
                <w:bCs/>
                <w:color w:val="auto"/>
              </w:rPr>
              <w:t>ein</w:t>
            </w:r>
            <w:r w:rsidR="12D700D4" w:rsidRPr="404DDAFC">
              <w:rPr>
                <w:rFonts w:ascii="DM Sans" w:hAnsi="DM Sans"/>
                <w:b w:val="0"/>
                <w:color w:val="auto"/>
              </w:rPr>
              <w:t>,</w:t>
            </w:r>
            <w:r w:rsidR="00CE39FA" w:rsidRPr="004B0886">
              <w:rPr>
                <w:rFonts w:ascii="DM Sans" w:hAnsi="DM Sans"/>
                <w:b w:val="0"/>
                <w:bCs/>
                <w:color w:val="auto"/>
              </w:rPr>
              <w:t xml:space="preserve"> møtes ein times tid ein gong i veka eller eit par timar kvar 14. </w:t>
            </w:r>
            <w:r w:rsidR="00340450">
              <w:rPr>
                <w:rFonts w:ascii="DM Sans" w:hAnsi="DM Sans"/>
                <w:b w:val="0"/>
                <w:bCs/>
                <w:color w:val="auto"/>
              </w:rPr>
              <w:t>d</w:t>
            </w:r>
            <w:r w:rsidR="6A735EFC" w:rsidRPr="404DDAFC">
              <w:rPr>
                <w:rFonts w:ascii="DM Sans" w:hAnsi="DM Sans"/>
                <w:b w:val="0"/>
                <w:color w:val="auto"/>
              </w:rPr>
              <w:t>ag</w:t>
            </w:r>
            <w:r w:rsidR="00CE39FA" w:rsidRPr="004B0886">
              <w:rPr>
                <w:rFonts w:ascii="DM Sans" w:hAnsi="DM Sans"/>
                <w:b w:val="0"/>
                <w:bCs/>
                <w:color w:val="auto"/>
              </w:rPr>
              <w:t xml:space="preserve"> etter </w:t>
            </w:r>
            <w:r w:rsidR="6A735EFC" w:rsidRPr="404DDAFC">
              <w:rPr>
                <w:rFonts w:ascii="DM Sans" w:hAnsi="DM Sans"/>
                <w:b w:val="0"/>
                <w:color w:val="auto"/>
              </w:rPr>
              <w:t>avtal</w:t>
            </w:r>
            <w:r w:rsidR="7D95251E" w:rsidRPr="404DDAFC">
              <w:rPr>
                <w:rFonts w:ascii="DM Sans" w:hAnsi="DM Sans"/>
                <w:b w:val="0"/>
                <w:color w:val="auto"/>
              </w:rPr>
              <w:t>e</w:t>
            </w:r>
            <w:r w:rsidR="6A735EFC" w:rsidRPr="404DDAFC">
              <w:rPr>
                <w:rFonts w:ascii="DM Sans" w:hAnsi="DM Sans"/>
                <w:b w:val="0"/>
                <w:color w:val="auto"/>
              </w:rPr>
              <w:t>.</w:t>
            </w:r>
            <w:r w:rsidR="00CE39FA" w:rsidRPr="004B0886">
              <w:rPr>
                <w:rFonts w:ascii="DM Sans" w:hAnsi="DM Sans"/>
                <w:b w:val="0"/>
                <w:bCs/>
                <w:color w:val="auto"/>
              </w:rPr>
              <w:t xml:space="preserve"> </w:t>
            </w:r>
            <w:r w:rsidR="00352A00" w:rsidRPr="004B0886">
              <w:rPr>
                <w:rFonts w:ascii="DM Sans" w:hAnsi="DM Sans"/>
                <w:b w:val="0"/>
                <w:bCs/>
                <w:color w:val="auto"/>
              </w:rPr>
              <w:t>Til dømes kaffi, tur, arrangement, aktivitetar.</w:t>
            </w:r>
          </w:p>
        </w:tc>
      </w:tr>
      <w:tr w:rsidR="00440CC6" w14:paraId="450C4F13" w14:textId="77777777" w:rsidTr="002E1F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4CB4F5F3" w14:textId="77777777" w:rsidR="00440CC6" w:rsidRPr="0057319A" w:rsidRDefault="00440CC6" w:rsidP="00440CC6">
            <w:pPr>
              <w:spacing w:line="240" w:lineRule="auto"/>
              <w:jc w:val="center"/>
              <w:rPr>
                <w:rFonts w:ascii="DM Sans" w:hAnsi="DM Sans"/>
                <w:color w:val="auto"/>
              </w:rPr>
            </w:pPr>
            <w:r w:rsidRPr="0057319A">
              <w:rPr>
                <w:rFonts w:ascii="DM Sans" w:hAnsi="DM Sans"/>
                <w:color w:val="auto"/>
              </w:rPr>
              <w:t>FYLGETENESTE</w:t>
            </w:r>
          </w:p>
          <w:p w14:paraId="02DC18DA" w14:textId="554C4378" w:rsidR="00440CC6" w:rsidRPr="0057319A" w:rsidRDefault="00440CC6" w:rsidP="00440CC6">
            <w:pPr>
              <w:spacing w:line="240" w:lineRule="auto"/>
              <w:jc w:val="center"/>
              <w:rPr>
                <w:rFonts w:ascii="DM Sans" w:hAnsi="DM Sans"/>
              </w:rPr>
            </w:pPr>
            <w:r w:rsidRPr="0057319A">
              <w:rPr>
                <w:rFonts w:ascii="DM Sans" w:hAnsi="DM Sans"/>
                <w:noProof/>
              </w:rPr>
              <w:drawing>
                <wp:inline distT="0" distB="0" distL="0" distR="0" wp14:anchorId="69C5246A" wp14:editId="3BBC11D5">
                  <wp:extent cx="734868" cy="464556"/>
                  <wp:effectExtent l="0" t="0" r="8255" b="0"/>
                  <wp:docPr id="8" name="Bilete 8" descr="Voss frivilligsentral - Nabobeino - VOSS Frivilligsent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oss frivilligsentral - Nabobeino - VOSS Frivilligsent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983" cy="505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</w:tcPr>
          <w:p w14:paraId="50B21CAA" w14:textId="12176E7A" w:rsidR="00440CC6" w:rsidRPr="0057319A" w:rsidRDefault="00097EA5" w:rsidP="00440CC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</w:rPr>
            </w:pPr>
            <w:r w:rsidRPr="0057319A">
              <w:rPr>
                <w:rFonts w:ascii="DM Sans" w:hAnsi="DM Sans"/>
                <w:color w:val="auto"/>
              </w:rPr>
              <w:t>Ta kontakt</w:t>
            </w:r>
          </w:p>
        </w:tc>
        <w:tc>
          <w:tcPr>
            <w:tcW w:w="2641" w:type="dxa"/>
            <w:tcBorders>
              <w:top w:val="single" w:sz="4" w:space="0" w:color="FFFFFF" w:themeColor="background1"/>
            </w:tcBorders>
            <w:shd w:val="clear" w:color="auto" w:fill="auto"/>
          </w:tcPr>
          <w:p w14:paraId="5C028BD0" w14:textId="2302AA83" w:rsidR="00440CC6" w:rsidRPr="0057319A" w:rsidRDefault="00097EA5" w:rsidP="00440CC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</w:rPr>
            </w:pPr>
            <w:r w:rsidRPr="0057319A">
              <w:rPr>
                <w:rFonts w:ascii="DM Sans" w:hAnsi="DM Sans"/>
                <w:color w:val="auto"/>
              </w:rPr>
              <w:t>Få</w:t>
            </w:r>
            <w:r w:rsidR="00440CC6" w:rsidRPr="0057319A">
              <w:rPr>
                <w:rFonts w:ascii="DM Sans" w:hAnsi="DM Sans"/>
                <w:color w:val="auto"/>
              </w:rPr>
              <w:t xml:space="preserve"> avtale</w:t>
            </w:r>
          </w:p>
        </w:tc>
        <w:tc>
          <w:tcPr>
            <w:tcW w:w="2977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375439D6" w14:textId="77777777" w:rsidR="00440CC6" w:rsidRPr="0057319A" w:rsidRDefault="00440CC6" w:rsidP="00440CC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color w:val="auto"/>
              </w:rPr>
            </w:pPr>
            <w:r w:rsidRPr="0057319A">
              <w:rPr>
                <w:rFonts w:ascii="DM Sans" w:hAnsi="DM Sans"/>
                <w:b/>
                <w:color w:val="auto"/>
              </w:rPr>
              <w:t>Voss Frivilligsentral</w:t>
            </w:r>
          </w:p>
          <w:p w14:paraId="353BA4C7" w14:textId="481522B4" w:rsidR="00440CC6" w:rsidRPr="0057319A" w:rsidRDefault="00440CC6" w:rsidP="00440CC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  <w:r w:rsidRPr="0057319A">
              <w:rPr>
                <w:rFonts w:ascii="DM Sans" w:hAnsi="DM Sans"/>
                <w:bCs/>
                <w:color w:val="auto"/>
              </w:rPr>
              <w:t xml:space="preserve">tlf. </w:t>
            </w:r>
            <w:r w:rsidR="0057319A" w:rsidRPr="0057319A">
              <w:rPr>
                <w:rFonts w:ascii="DM Sans" w:hAnsi="DM Sans"/>
                <w:bCs/>
                <w:color w:val="000000" w:themeColor="text1"/>
                <w:sz w:val="22"/>
                <w:szCs w:val="22"/>
              </w:rPr>
              <w:t>971 77</w:t>
            </w:r>
            <w:r w:rsidR="0057319A" w:rsidRPr="0057319A">
              <w:rPr>
                <w:rFonts w:ascii="DM Sans" w:hAnsi="DM Sans"/>
                <w:b/>
                <w:bCs/>
                <w:color w:val="000000" w:themeColor="text1"/>
                <w:sz w:val="22"/>
                <w:szCs w:val="22"/>
              </w:rPr>
              <w:t> </w:t>
            </w:r>
            <w:r w:rsidR="0057319A" w:rsidRPr="0057319A">
              <w:rPr>
                <w:rFonts w:ascii="DM Sans" w:hAnsi="DM Sans"/>
                <w:bCs/>
                <w:color w:val="000000" w:themeColor="text1"/>
                <w:sz w:val="22"/>
                <w:szCs w:val="22"/>
              </w:rPr>
              <w:t>985</w:t>
            </w:r>
          </w:p>
          <w:p w14:paraId="68BA842D" w14:textId="4C2D3E8F" w:rsidR="00440CC6" w:rsidRPr="0057319A" w:rsidRDefault="00061D38" w:rsidP="00440CC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Cs/>
              </w:rPr>
            </w:pPr>
            <w:hyperlink r:id="rId131" w:history="1">
              <w:r w:rsidR="00440CC6" w:rsidRPr="0057319A">
                <w:rPr>
                  <w:rStyle w:val="Hyperkopling"/>
                  <w:rFonts w:ascii="DM Sans" w:hAnsi="DM Sans"/>
                  <w:bCs/>
                  <w:color w:val="auto"/>
                </w:rPr>
                <w:t>www.voss.frivilligsentral.no</w:t>
              </w:r>
            </w:hyperlink>
            <w:r w:rsidR="00440CC6" w:rsidRPr="0057319A">
              <w:rPr>
                <w:rFonts w:ascii="DM Sans" w:hAnsi="DM Sans"/>
                <w:color w:val="auto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</w:tcPr>
          <w:p w14:paraId="566D957A" w14:textId="73E74792" w:rsidR="00440CC6" w:rsidRPr="0057319A" w:rsidRDefault="00440CC6" w:rsidP="00440CC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</w:rPr>
            </w:pPr>
            <w:r w:rsidRPr="0057319A">
              <w:rPr>
                <w:rFonts w:ascii="DM Sans" w:hAnsi="DM Sans"/>
                <w:color w:val="auto"/>
              </w:rPr>
              <w:t xml:space="preserve">Fylgjetenester til lege, tannlege, </w:t>
            </w:r>
            <w:r w:rsidR="5D090DC7" w:rsidRPr="404DDAFC">
              <w:rPr>
                <w:rFonts w:ascii="DM Sans" w:hAnsi="DM Sans"/>
                <w:color w:val="auto"/>
              </w:rPr>
              <w:t>besøk,</w:t>
            </w:r>
            <w:r w:rsidRPr="0057319A">
              <w:rPr>
                <w:rFonts w:ascii="DM Sans" w:hAnsi="DM Sans"/>
                <w:color w:val="auto"/>
              </w:rPr>
              <w:t xml:space="preserve"> tur og </w:t>
            </w:r>
            <w:proofErr w:type="spellStart"/>
            <w:r w:rsidRPr="0057319A">
              <w:rPr>
                <w:rFonts w:ascii="DM Sans" w:hAnsi="DM Sans"/>
                <w:color w:val="auto"/>
              </w:rPr>
              <w:t>telefonven</w:t>
            </w:r>
            <w:proofErr w:type="spellEnd"/>
            <w:r w:rsidRPr="0057319A">
              <w:rPr>
                <w:rFonts w:ascii="DM Sans" w:hAnsi="DM Sans"/>
                <w:color w:val="auto"/>
              </w:rPr>
              <w:t>. Dei frivillige har teieplikt.</w:t>
            </w:r>
          </w:p>
        </w:tc>
      </w:tr>
      <w:tr w:rsidR="00440CC6" w14:paraId="1B0E1F5E" w14:textId="77777777" w:rsidTr="002E1F9F">
        <w:trPr>
          <w:trHeight w:val="9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tcBorders>
              <w:right w:val="single" w:sz="4" w:space="0" w:color="FFFFFF" w:themeColor="background1"/>
            </w:tcBorders>
          </w:tcPr>
          <w:p w14:paraId="616BA0FD" w14:textId="77777777" w:rsidR="00440CC6" w:rsidRPr="00412412" w:rsidRDefault="00440CC6" w:rsidP="00440CC6">
            <w:pPr>
              <w:spacing w:line="240" w:lineRule="auto"/>
              <w:jc w:val="center"/>
              <w:rPr>
                <w:rFonts w:ascii="DM Sans" w:hAnsi="DM Sans"/>
                <w:b w:val="0"/>
                <w:iCs w:val="0"/>
                <w:color w:val="auto"/>
              </w:rPr>
            </w:pPr>
            <w:r w:rsidRPr="00412412">
              <w:rPr>
                <w:rFonts w:ascii="DM Sans" w:hAnsi="DM Sans"/>
                <w:color w:val="auto"/>
              </w:rPr>
              <w:t>SAMTALETILBOD</w:t>
            </w:r>
          </w:p>
          <w:p w14:paraId="790BFAF9" w14:textId="77777777" w:rsidR="00440CC6" w:rsidRPr="00412412" w:rsidRDefault="00440CC6" w:rsidP="00440CC6">
            <w:pPr>
              <w:spacing w:line="240" w:lineRule="auto"/>
              <w:jc w:val="center"/>
              <w:rPr>
                <w:rFonts w:ascii="DM Sans" w:hAnsi="DM Sans"/>
                <w:b w:val="0"/>
                <w:iCs w:val="0"/>
                <w:color w:val="auto"/>
              </w:rPr>
            </w:pPr>
          </w:p>
          <w:p w14:paraId="5F36BDB4" w14:textId="5BA82654" w:rsidR="00440CC6" w:rsidRPr="00412412" w:rsidRDefault="00440CC6" w:rsidP="00440CC6">
            <w:pPr>
              <w:spacing w:line="240" w:lineRule="auto"/>
              <w:jc w:val="center"/>
              <w:rPr>
                <w:rFonts w:ascii="DM Sans" w:hAnsi="DM Sans"/>
                <w:color w:val="auto"/>
              </w:rPr>
            </w:pPr>
            <w:r w:rsidRPr="00412412">
              <w:rPr>
                <w:rFonts w:ascii="DM Sans" w:hAnsi="DM Sans"/>
                <w:color w:val="auto"/>
              </w:rPr>
              <w:t>HEIMEBESØK</w:t>
            </w:r>
          </w:p>
        </w:tc>
        <w:tc>
          <w:tcPr>
            <w:tcW w:w="2036" w:type="dxa"/>
            <w:tcBorders>
              <w:left w:val="single" w:sz="4" w:space="0" w:color="FFFFFF" w:themeColor="background1"/>
            </w:tcBorders>
            <w:shd w:val="clear" w:color="auto" w:fill="FFFFFF" w:themeFill="background1"/>
          </w:tcPr>
          <w:p w14:paraId="11D9AA9E" w14:textId="77777777" w:rsidR="00440CC6" w:rsidRDefault="00097EA5" w:rsidP="00440CC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>
              <w:rPr>
                <w:rFonts w:ascii="DM Sans" w:hAnsi="DM Sans"/>
                <w:color w:val="auto"/>
              </w:rPr>
              <w:t>Ta kontakt</w:t>
            </w:r>
          </w:p>
          <w:p w14:paraId="6B3E6F56" w14:textId="77777777" w:rsidR="004F6385" w:rsidRDefault="004F6385" w:rsidP="00440CC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52188D63" w14:textId="46EE78D4" w:rsidR="004F6385" w:rsidRPr="00412412" w:rsidRDefault="006E6C1D" w:rsidP="00440CC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>
              <w:rPr>
                <w:rFonts w:ascii="DM Sans" w:hAnsi="DM Sans"/>
                <w:color w:val="auto"/>
              </w:rPr>
              <w:t>Ta kontakt</w:t>
            </w:r>
          </w:p>
        </w:tc>
        <w:tc>
          <w:tcPr>
            <w:tcW w:w="2641" w:type="dxa"/>
            <w:shd w:val="clear" w:color="auto" w:fill="FFFFFF" w:themeFill="background1"/>
          </w:tcPr>
          <w:p w14:paraId="17D78915" w14:textId="3B8DA6D3" w:rsidR="00440CC6" w:rsidRDefault="00384C88" w:rsidP="00440CC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>
              <w:rPr>
                <w:rFonts w:ascii="DM Sans" w:hAnsi="DM Sans"/>
                <w:color w:val="auto"/>
              </w:rPr>
              <w:t>Ring</w:t>
            </w:r>
          </w:p>
          <w:p w14:paraId="5A373A2B" w14:textId="77777777" w:rsidR="00384C88" w:rsidRDefault="00384C88" w:rsidP="00440CC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</w:p>
          <w:p w14:paraId="12F4F77E" w14:textId="2DCF3107" w:rsidR="00384C88" w:rsidRPr="00412412" w:rsidRDefault="007266D3" w:rsidP="00440CC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>
              <w:rPr>
                <w:rFonts w:ascii="DM Sans" w:hAnsi="DM Sans"/>
                <w:color w:val="auto"/>
              </w:rPr>
              <w:t>Heime</w:t>
            </w:r>
          </w:p>
        </w:tc>
        <w:tc>
          <w:tcPr>
            <w:tcW w:w="2977" w:type="dxa"/>
            <w:tcBorders>
              <w:right w:val="single" w:sz="4" w:space="0" w:color="FFFFFF" w:themeColor="background1"/>
            </w:tcBorders>
            <w:shd w:val="clear" w:color="auto" w:fill="FFFFFF" w:themeFill="background1"/>
          </w:tcPr>
          <w:p w14:paraId="1A704AD7" w14:textId="660E138A" w:rsidR="00440CC6" w:rsidRPr="00412412" w:rsidRDefault="00440CC6" w:rsidP="00440CC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412412">
              <w:rPr>
                <w:rFonts w:ascii="DM Sans" w:hAnsi="DM Sans"/>
                <w:color w:val="auto"/>
              </w:rPr>
              <w:t>Diakon Sigrid Djukas</w:t>
            </w:r>
            <w:r w:rsidR="00D55088">
              <w:rPr>
                <w:rFonts w:ascii="DM Sans" w:hAnsi="DM Sans"/>
                <w:color w:val="auto"/>
              </w:rPr>
              <w:t>tein</w:t>
            </w:r>
            <w:r w:rsidRPr="00412412">
              <w:rPr>
                <w:rFonts w:ascii="DM Sans" w:hAnsi="DM Sans"/>
                <w:color w:val="auto"/>
              </w:rPr>
              <w:t xml:space="preserve"> Mala, </w:t>
            </w:r>
          </w:p>
          <w:p w14:paraId="60F3D2C0" w14:textId="77777777" w:rsidR="00440CC6" w:rsidRPr="00412412" w:rsidRDefault="00440CC6" w:rsidP="00440CC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412412">
              <w:rPr>
                <w:rFonts w:ascii="DM Sans" w:hAnsi="DM Sans"/>
                <w:color w:val="auto"/>
              </w:rPr>
              <w:t>tlf. 478 49 134</w:t>
            </w:r>
          </w:p>
          <w:p w14:paraId="5AC75F29" w14:textId="04E8F5E2" w:rsidR="00440CC6" w:rsidRPr="00412412" w:rsidRDefault="00061D38" w:rsidP="00440CC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  <w:hyperlink r:id="rId132" w:history="1">
              <w:r w:rsidR="00440CC6" w:rsidRPr="00412412">
                <w:rPr>
                  <w:rStyle w:val="Hyperkopling"/>
                  <w:rFonts w:ascii="DM Sans" w:hAnsi="DM Sans"/>
                  <w:color w:val="auto"/>
                </w:rPr>
                <w:t>sm435@kyrkja.no</w:t>
              </w:r>
            </w:hyperlink>
          </w:p>
        </w:tc>
        <w:tc>
          <w:tcPr>
            <w:tcW w:w="4961" w:type="dxa"/>
            <w:tcBorders>
              <w:left w:val="single" w:sz="4" w:space="0" w:color="FFFFFF" w:themeColor="background1"/>
            </w:tcBorders>
            <w:shd w:val="clear" w:color="auto" w:fill="FFFFFF" w:themeFill="background1"/>
          </w:tcPr>
          <w:p w14:paraId="2D9A7F30" w14:textId="0BBA5BAE" w:rsidR="00440CC6" w:rsidRPr="00B33F14" w:rsidRDefault="00440CC6" w:rsidP="00440CC6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B33F14">
              <w:rPr>
                <w:rFonts w:ascii="DM Sans" w:hAnsi="DM Sans"/>
                <w:color w:val="auto"/>
              </w:rPr>
              <w:t>I regi av Soknerådet.</w:t>
            </w:r>
          </w:p>
        </w:tc>
      </w:tr>
      <w:tr w:rsidR="00440CC6" w14:paraId="0C7539F6" w14:textId="654A6E76" w:rsidTr="002E1F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25401CAD" w14:textId="1D6EA9DD" w:rsidR="00440CC6" w:rsidRPr="00412412" w:rsidRDefault="00440CC6" w:rsidP="00440CC6">
            <w:pPr>
              <w:spacing w:line="240" w:lineRule="auto"/>
              <w:jc w:val="center"/>
              <w:rPr>
                <w:rFonts w:ascii="DM Sans" w:hAnsi="DM Sans"/>
                <w:color w:val="auto"/>
              </w:rPr>
            </w:pPr>
            <w:r w:rsidRPr="00412412">
              <w:rPr>
                <w:rFonts w:ascii="DM Sans" w:hAnsi="DM Sans"/>
                <w:color w:val="auto"/>
              </w:rPr>
              <w:t>OASEN AKTIVITETSSENTER</w:t>
            </w:r>
          </w:p>
          <w:p w14:paraId="0C27A9BD" w14:textId="13F08137" w:rsidR="00440CC6" w:rsidRPr="00412412" w:rsidRDefault="00440CC6" w:rsidP="00440CC6">
            <w:pPr>
              <w:spacing w:line="240" w:lineRule="auto"/>
              <w:jc w:val="center"/>
              <w:rPr>
                <w:rFonts w:ascii="DM Sans" w:hAnsi="DM Sans"/>
                <w:color w:val="auto"/>
              </w:rPr>
            </w:pPr>
            <w:r w:rsidRPr="00A829A0">
              <w:rPr>
                <w:rFonts w:ascii="DM Sans" w:hAnsi="DM Sans"/>
                <w:noProof/>
                <w:color w:val="FFFFFF" w:themeColor="background1"/>
              </w:rPr>
              <w:drawing>
                <wp:inline distT="0" distB="0" distL="0" distR="0" wp14:anchorId="0C99D115" wp14:editId="6D77830A">
                  <wp:extent cx="387812" cy="483470"/>
                  <wp:effectExtent l="0" t="0" r="0" b="0"/>
                  <wp:docPr id="109" name="Bilete 109" descr="Voss bibliot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oss bibliot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22" cy="52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tcBorders>
              <w:left w:val="single" w:sz="4" w:space="0" w:color="FFFFFF" w:themeColor="background1"/>
            </w:tcBorders>
            <w:shd w:val="clear" w:color="auto" w:fill="auto"/>
          </w:tcPr>
          <w:p w14:paraId="65542B25" w14:textId="77777777" w:rsidR="00440CC6" w:rsidRDefault="00440CC6" w:rsidP="00440CC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  <w:r w:rsidRPr="00412412">
              <w:rPr>
                <w:rFonts w:ascii="DM Sans" w:hAnsi="DM Sans"/>
                <w:b/>
                <w:bCs/>
                <w:color w:val="auto"/>
              </w:rPr>
              <w:t>Måndag–fredag</w:t>
            </w:r>
          </w:p>
          <w:p w14:paraId="68A77087" w14:textId="73D84966" w:rsidR="00440CC6" w:rsidRPr="00412412" w:rsidRDefault="00440CC6" w:rsidP="00440CC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  <w:r w:rsidRPr="00412412">
              <w:rPr>
                <w:rFonts w:ascii="DM Sans" w:hAnsi="DM Sans"/>
                <w:b/>
                <w:bCs/>
                <w:color w:val="auto"/>
              </w:rPr>
              <w:t xml:space="preserve"> kl. 10</w:t>
            </w:r>
            <w:r w:rsidR="00946D42">
              <w:rPr>
                <w:rFonts w:ascii="DM Sans" w:hAnsi="DM Sans"/>
                <w:b/>
                <w:bCs/>
                <w:color w:val="auto"/>
              </w:rPr>
              <w:t>.00</w:t>
            </w:r>
            <w:r w:rsidRPr="00412412">
              <w:rPr>
                <w:rFonts w:ascii="DM Sans" w:hAnsi="DM Sans"/>
                <w:b/>
                <w:bCs/>
                <w:color w:val="auto"/>
              </w:rPr>
              <w:t>-1</w:t>
            </w:r>
            <w:r w:rsidR="005F0379">
              <w:rPr>
                <w:rFonts w:ascii="DM Sans" w:hAnsi="DM Sans"/>
                <w:b/>
                <w:bCs/>
                <w:color w:val="auto"/>
              </w:rPr>
              <w:t>4.30</w:t>
            </w:r>
          </w:p>
        </w:tc>
        <w:tc>
          <w:tcPr>
            <w:tcW w:w="2641" w:type="dxa"/>
            <w:shd w:val="clear" w:color="auto" w:fill="auto"/>
          </w:tcPr>
          <w:p w14:paraId="615E830E" w14:textId="65674878" w:rsidR="00440CC6" w:rsidRPr="00934E7E" w:rsidRDefault="00440CC6" w:rsidP="00440CC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934E7E">
              <w:rPr>
                <w:rFonts w:ascii="DM Sans" w:hAnsi="DM Sans"/>
                <w:color w:val="auto"/>
              </w:rPr>
              <w:t>Oasen aktivitetssenter</w:t>
            </w:r>
          </w:p>
          <w:p w14:paraId="63E21DB8" w14:textId="4BE373A5" w:rsidR="00440CC6" w:rsidRPr="00412412" w:rsidRDefault="00440CC6" w:rsidP="00440CC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412412">
              <w:rPr>
                <w:rFonts w:ascii="DM Sans" w:hAnsi="DM Sans"/>
                <w:color w:val="auto"/>
              </w:rPr>
              <w:t>Knutepunktet Voss</w:t>
            </w:r>
          </w:p>
          <w:p w14:paraId="7A94E612" w14:textId="40BBF3D5" w:rsidR="00440CC6" w:rsidRPr="00412412" w:rsidRDefault="00440CC6" w:rsidP="00440CC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proofErr w:type="spellStart"/>
            <w:r w:rsidRPr="00412412">
              <w:rPr>
                <w:rFonts w:ascii="DM Sans" w:hAnsi="DM Sans"/>
                <w:color w:val="auto"/>
              </w:rPr>
              <w:t>Gurid</w:t>
            </w:r>
            <w:proofErr w:type="spellEnd"/>
            <w:r w:rsidRPr="00412412">
              <w:rPr>
                <w:rFonts w:ascii="DM Sans" w:hAnsi="DM Sans"/>
                <w:color w:val="auto"/>
              </w:rPr>
              <w:t xml:space="preserve"> Almenningens pl</w:t>
            </w:r>
            <w:r>
              <w:rPr>
                <w:rFonts w:ascii="DM Sans" w:hAnsi="DM Sans"/>
                <w:color w:val="auto"/>
              </w:rPr>
              <w:t>.</w:t>
            </w:r>
            <w:r w:rsidRPr="00412412">
              <w:rPr>
                <w:rFonts w:ascii="DM Sans" w:hAnsi="DM Sans"/>
                <w:color w:val="auto"/>
              </w:rPr>
              <w:t xml:space="preserve"> 1</w:t>
            </w:r>
          </w:p>
        </w:tc>
        <w:tc>
          <w:tcPr>
            <w:tcW w:w="2977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065C436A" w14:textId="23490CF4" w:rsidR="00934E7E" w:rsidRPr="00934E7E" w:rsidRDefault="00934E7E" w:rsidP="00440CC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b/>
                <w:bCs/>
                <w:color w:val="auto"/>
              </w:rPr>
            </w:pPr>
            <w:r w:rsidRPr="00412412">
              <w:rPr>
                <w:rFonts w:ascii="DM Sans" w:hAnsi="DM Sans"/>
                <w:b/>
                <w:bCs/>
                <w:color w:val="auto"/>
              </w:rPr>
              <w:t>Oasen aktivitetssenter</w:t>
            </w:r>
          </w:p>
          <w:p w14:paraId="6195E931" w14:textId="0798A771" w:rsidR="00440CC6" w:rsidRDefault="00440CC6" w:rsidP="00440CC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412412">
              <w:rPr>
                <w:rFonts w:ascii="DM Sans" w:hAnsi="DM Sans"/>
                <w:color w:val="auto"/>
              </w:rPr>
              <w:t>tlf. 960 97 736</w:t>
            </w:r>
          </w:p>
          <w:p w14:paraId="3D4B4A7C" w14:textId="5E5F60C8" w:rsidR="00EB26C4" w:rsidRPr="00412412" w:rsidRDefault="00EB26C4" w:rsidP="00440CC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>
              <w:rPr>
                <w:rFonts w:ascii="DM Sans" w:hAnsi="DM Sans"/>
                <w:color w:val="auto"/>
              </w:rPr>
              <w:t>Sjå Facebook</w:t>
            </w:r>
            <w:r w:rsidR="007E77E7">
              <w:rPr>
                <w:rFonts w:ascii="DM Sans" w:hAnsi="DM Sans"/>
                <w:color w:val="auto"/>
              </w:rPr>
              <w:t xml:space="preserve"> for meir info</w:t>
            </w:r>
          </w:p>
        </w:tc>
        <w:tc>
          <w:tcPr>
            <w:tcW w:w="4961" w:type="dxa"/>
            <w:tcBorders>
              <w:left w:val="single" w:sz="4" w:space="0" w:color="FFFFFF" w:themeColor="background1"/>
            </w:tcBorders>
            <w:shd w:val="clear" w:color="auto" w:fill="auto"/>
          </w:tcPr>
          <w:p w14:paraId="737C812D" w14:textId="36AAC9F5" w:rsidR="00440CC6" w:rsidRPr="00412412" w:rsidRDefault="00440CC6" w:rsidP="00440CC6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M Sans" w:hAnsi="DM Sans"/>
                <w:color w:val="auto"/>
              </w:rPr>
            </w:pPr>
            <w:r w:rsidRPr="00412412">
              <w:rPr>
                <w:rFonts w:ascii="DM Sans" w:hAnsi="DM Sans"/>
                <w:color w:val="auto"/>
              </w:rPr>
              <w:t xml:space="preserve">Lågterskeltilbod for deg med psykiske plagar. Individuelle samtalar, </w:t>
            </w:r>
            <w:r w:rsidR="00FB0B79">
              <w:rPr>
                <w:rFonts w:ascii="DM Sans" w:hAnsi="DM Sans"/>
                <w:color w:val="auto"/>
              </w:rPr>
              <w:t>gruppe,</w:t>
            </w:r>
            <w:r w:rsidRPr="00412412">
              <w:rPr>
                <w:rFonts w:ascii="DM Sans" w:hAnsi="DM Sans"/>
                <w:color w:val="auto"/>
              </w:rPr>
              <w:t xml:space="preserve"> turgåing,</w:t>
            </w:r>
            <w:r>
              <w:rPr>
                <w:rFonts w:ascii="DM Sans" w:hAnsi="DM Sans"/>
                <w:color w:val="auto"/>
              </w:rPr>
              <w:t xml:space="preserve"> </w:t>
            </w:r>
            <w:r w:rsidRPr="00412412">
              <w:rPr>
                <w:rFonts w:ascii="DM Sans" w:hAnsi="DM Sans"/>
                <w:color w:val="auto"/>
              </w:rPr>
              <w:t xml:space="preserve">kulturelle arrangement, kreative og sosiale aktivitetar. </w:t>
            </w:r>
            <w:r>
              <w:rPr>
                <w:rFonts w:ascii="DM Sans" w:hAnsi="DM Sans"/>
                <w:color w:val="auto"/>
              </w:rPr>
              <w:t>K</w:t>
            </w:r>
            <w:r w:rsidRPr="00412412">
              <w:rPr>
                <w:rFonts w:ascii="DM Sans" w:hAnsi="DM Sans"/>
                <w:color w:val="auto"/>
              </w:rPr>
              <w:t>afé</w:t>
            </w:r>
            <w:r>
              <w:rPr>
                <w:rFonts w:ascii="DM Sans" w:hAnsi="DM Sans"/>
                <w:color w:val="auto"/>
              </w:rPr>
              <w:t xml:space="preserve"> siste tysdag i månaden</w:t>
            </w:r>
            <w:r w:rsidRPr="00412412">
              <w:rPr>
                <w:rFonts w:ascii="DM Sans" w:hAnsi="DM Sans"/>
                <w:color w:val="auto"/>
              </w:rPr>
              <w:t>, frå kl. 15–18.</w:t>
            </w:r>
          </w:p>
        </w:tc>
      </w:tr>
    </w:tbl>
    <w:p w14:paraId="04DA9015" w14:textId="10B69D03" w:rsidR="0095406B" w:rsidRDefault="00BA109D">
      <w:pPr>
        <w:spacing w:line="240" w:lineRule="auto"/>
        <w:sectPr w:rsidR="0095406B" w:rsidSect="00A129C9">
          <w:pgSz w:w="16840" w:h="11900" w:orient="landscape"/>
          <w:pgMar w:top="1247" w:right="1134" w:bottom="1247" w:left="1134" w:header="397" w:footer="737" w:gutter="0"/>
          <w:pgNumType w:start="0"/>
          <w:cols w:space="708"/>
          <w:titlePg/>
          <w:docGrid w:linePitch="360"/>
        </w:sectPr>
      </w:pPr>
      <w:r>
        <w:rPr>
          <w:b/>
          <w:bCs/>
          <w:noProof/>
          <w:color w:val="FFFFFF" w:themeColor="background1"/>
          <w:sz w:val="72"/>
          <w:szCs w:val="144"/>
        </w:rPr>
        <w:drawing>
          <wp:anchor distT="0" distB="0" distL="114300" distR="114300" simplePos="0" relativeHeight="251673088" behindDoc="0" locked="0" layoutInCell="1" allowOverlap="1" wp14:anchorId="7C739ED7" wp14:editId="6C2F4BB0">
            <wp:simplePos x="0" y="0"/>
            <wp:positionH relativeFrom="column">
              <wp:posOffset>2753995</wp:posOffset>
            </wp:positionH>
            <wp:positionV relativeFrom="paragraph">
              <wp:posOffset>454025</wp:posOffset>
            </wp:positionV>
            <wp:extent cx="2734733" cy="501242"/>
            <wp:effectExtent l="0" t="0" r="0" b="0"/>
            <wp:wrapNone/>
            <wp:docPr id="99" name="Bilet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Bilete 99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733" cy="501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CE085" w14:textId="6C32A2CC" w:rsidR="00174371" w:rsidRDefault="00174371" w:rsidP="0041397D">
      <w:pPr>
        <w:rPr>
          <w:noProof/>
          <w:color w:val="7030A0"/>
          <w:sz w:val="28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34721B8A" wp14:editId="55FFE52D">
            <wp:simplePos x="0" y="0"/>
            <wp:positionH relativeFrom="column">
              <wp:posOffset>-499745</wp:posOffset>
            </wp:positionH>
            <wp:positionV relativeFrom="paragraph">
              <wp:posOffset>37292</wp:posOffset>
            </wp:positionV>
            <wp:extent cx="2875280" cy="694055"/>
            <wp:effectExtent l="0" t="0" r="1270" b="0"/>
            <wp:wrapSquare wrapText="bothSides"/>
            <wp:docPr id="66" name="Bilete 66" descr="Digital infrastruktur for fritidsaktivitet og frivillig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gital infrastruktur for fritidsaktivitet og frivillighet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1A8FA" w14:textId="60315C12" w:rsidR="0041397D" w:rsidRPr="00312F94" w:rsidRDefault="0041397D" w:rsidP="0041397D">
      <w:pPr>
        <w:rPr>
          <w:color w:val="6E37CB"/>
        </w:rPr>
      </w:pPr>
      <w:r w:rsidRPr="00312F94">
        <w:rPr>
          <w:noProof/>
          <w:color w:val="6E37CB"/>
          <w:sz w:val="28"/>
          <w:szCs w:val="36"/>
        </w:rPr>
        <w:t xml:space="preserve">På </w:t>
      </w:r>
      <w:hyperlink r:id="rId135" w:history="1">
        <w:r w:rsidR="005D10E0" w:rsidRPr="00EE0172">
          <w:rPr>
            <w:rStyle w:val="Hyperkopling"/>
            <w:sz w:val="24"/>
          </w:rPr>
          <w:t>voss.friskus.com</w:t>
        </w:r>
      </w:hyperlink>
      <w:r w:rsidR="005D10E0">
        <w:rPr>
          <w:sz w:val="24"/>
        </w:rPr>
        <w:t xml:space="preserve"> </w:t>
      </w:r>
      <w:r w:rsidRPr="00312F94">
        <w:rPr>
          <w:noProof/>
          <w:color w:val="6E37CB"/>
          <w:sz w:val="28"/>
          <w:szCs w:val="36"/>
        </w:rPr>
        <w:t xml:space="preserve">kan du enkelt finna varierte aktivitetar på Voss som passar for deg! </w:t>
      </w:r>
    </w:p>
    <w:p w14:paraId="22AE4CD2" w14:textId="22C8677C" w:rsidR="0041397D" w:rsidRPr="00312F94" w:rsidRDefault="0041397D" w:rsidP="0041397D">
      <w:pPr>
        <w:rPr>
          <w:noProof/>
          <w:color w:val="6E37CB"/>
          <w:sz w:val="24"/>
          <w:szCs w:val="32"/>
        </w:rPr>
      </w:pPr>
    </w:p>
    <w:p w14:paraId="14B77DBC" w14:textId="106A4CFB" w:rsidR="0041397D" w:rsidRPr="00312F94" w:rsidRDefault="00FE0E4E" w:rsidP="0041397D">
      <w:pPr>
        <w:rPr>
          <w:noProof/>
          <w:color w:val="6E37CB"/>
        </w:rPr>
      </w:pPr>
      <w:r w:rsidRPr="00312F94">
        <w:rPr>
          <w:noProof/>
          <w:color w:val="6E37CB"/>
          <w:sz w:val="24"/>
          <w:szCs w:val="32"/>
        </w:rPr>
        <w:t xml:space="preserve">Fleire lag, foreiningar, offentlege einingar og frivillige organisasjonar har registrert sine aktivitetar på </w:t>
      </w:r>
      <w:hyperlink r:id="rId136" w:history="1">
        <w:r w:rsidR="005D10E0" w:rsidRPr="00EE0172">
          <w:rPr>
            <w:rStyle w:val="Hyperkopling"/>
            <w:sz w:val="24"/>
          </w:rPr>
          <w:t>voss.friskus.com</w:t>
        </w:r>
      </w:hyperlink>
    </w:p>
    <w:p w14:paraId="4315EE90" w14:textId="45207E4D" w:rsidR="0041397D" w:rsidRDefault="0041397D" w:rsidP="0041397D">
      <w:pPr>
        <w:rPr>
          <w:noProof/>
        </w:rPr>
      </w:pPr>
    </w:p>
    <w:p w14:paraId="230F3F35" w14:textId="6812E004" w:rsidR="0041397D" w:rsidRPr="0041397D" w:rsidRDefault="00174371" w:rsidP="0041397D">
      <w:pPr>
        <w:rPr>
          <w:noProof/>
        </w:rPr>
      </w:pPr>
      <w:r w:rsidRPr="00822B39">
        <w:rPr>
          <w:b/>
          <w:bCs/>
          <w:noProof/>
          <w:color w:val="FFFFFF" w:themeColor="background1"/>
          <w:sz w:val="72"/>
          <w:szCs w:val="144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6972B25F" wp14:editId="38B6C272">
                <wp:simplePos x="0" y="0"/>
                <wp:positionH relativeFrom="column">
                  <wp:posOffset>-874972</wp:posOffset>
                </wp:positionH>
                <wp:positionV relativeFrom="page">
                  <wp:posOffset>2376056</wp:posOffset>
                </wp:positionV>
                <wp:extent cx="7635240" cy="8313246"/>
                <wp:effectExtent l="0" t="0" r="3810" b="0"/>
                <wp:wrapNone/>
                <wp:docPr id="29" name="Rektange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5240" cy="8313246"/>
                        </a:xfrm>
                        <a:prstGeom prst="rect">
                          <a:avLst/>
                        </a:prstGeom>
                        <a:solidFill>
                          <a:srgbClr val="0816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5B660" id="Rektangel 29" o:spid="_x0000_s1026" style="position:absolute;margin-left:-68.9pt;margin-top:187.1pt;width:601.2pt;height:654.6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" fillcolor="#081635" stroked="f" strokeweight="1pt">
                <w10:wrap anchory="page"/>
              </v:rect>
            </w:pict>
          </mc:Fallback>
        </mc:AlternateContent>
      </w:r>
    </w:p>
    <w:p w14:paraId="6747CC87" w14:textId="0A9A1D9A" w:rsidR="0095406B" w:rsidRPr="00C10463" w:rsidRDefault="009D18F5" w:rsidP="00C10463">
      <w:pPr>
        <w:jc w:val="center"/>
        <w:rPr>
          <w:b/>
          <w:bCs/>
          <w:color w:val="FFFFFF" w:themeColor="background1"/>
          <w:sz w:val="72"/>
          <w:szCs w:val="144"/>
        </w:rPr>
      </w:pPr>
      <w:r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6C990317" wp14:editId="1745CF52">
                <wp:simplePos x="0" y="0"/>
                <wp:positionH relativeFrom="page">
                  <wp:align>right</wp:align>
                </wp:positionH>
                <wp:positionV relativeFrom="paragraph">
                  <wp:posOffset>130175</wp:posOffset>
                </wp:positionV>
                <wp:extent cx="2900680" cy="3632200"/>
                <wp:effectExtent l="0" t="0" r="0" b="0"/>
                <wp:wrapNone/>
                <wp:docPr id="62" name="Gruppe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0680" cy="3632200"/>
                          <a:chOff x="365512" y="89593"/>
                          <a:chExt cx="3887652" cy="4486408"/>
                        </a:xfrm>
                      </wpg:grpSpPr>
                      <pic:pic xmlns:pic="http://schemas.openxmlformats.org/drawingml/2006/picture">
                        <pic:nvPicPr>
                          <pic:cNvPr id="57" name="Bilete 20" descr="Eit bilete som inneheld lys&#10;&#10;Automatisk generert skildring">
                            <a:extLst>
                              <a:ext uri="{FF2B5EF4-FFF2-40B4-BE49-F238E27FC236}">
                                <a16:creationId xmlns:a16="http://schemas.microsoft.com/office/drawing/2014/main" id="{D52694C5-05B2-41D9-9CB7-DDDB84C2C3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" t="26900" r="4" b="24670"/>
                          <a:stretch/>
                        </pic:blipFill>
                        <pic:spPr>
                          <a:xfrm rot="9325868">
                            <a:off x="365512" y="680319"/>
                            <a:ext cx="2742829" cy="1328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Bilete 20" descr="Eit bilete som inneheld lys&#10;&#10;Automatisk generert skildring">
                            <a:extLst>
                              <a:ext uri="{FF2B5EF4-FFF2-40B4-BE49-F238E27FC236}">
                                <a16:creationId xmlns:a16="http://schemas.microsoft.com/office/drawing/2014/main" id="{D52694C5-05B2-41D9-9CB7-DDDB84C2C3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32961" r="19" b="31686"/>
                          <a:stretch/>
                        </pic:blipFill>
                        <pic:spPr>
                          <a:xfrm rot="2705110">
                            <a:off x="74693" y="2719254"/>
                            <a:ext cx="2744210" cy="969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Bilete 20" descr="Eit bilete som inneheld lys&#10;&#10;Automatisk generert skildring">
                            <a:extLst>
                              <a:ext uri="{FF2B5EF4-FFF2-40B4-BE49-F238E27FC236}">
                                <a16:creationId xmlns:a16="http://schemas.microsoft.com/office/drawing/2014/main" id="{D52694C5-05B2-41D9-9CB7-DDDB84C2C3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0" t="32374" r="20" b="23550"/>
                          <a:stretch/>
                        </pic:blipFill>
                        <pic:spPr>
                          <a:xfrm rot="16672100">
                            <a:off x="2304992" y="1762297"/>
                            <a:ext cx="2687269" cy="12090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Bilete 20" descr="Eit bilete som inneheld lys&#10;&#10;Automatisk generert skildring">
                            <a:extLst>
                              <a:ext uri="{FF2B5EF4-FFF2-40B4-BE49-F238E27FC236}">
                                <a16:creationId xmlns:a16="http://schemas.microsoft.com/office/drawing/2014/main" id="{D52694C5-05B2-41D9-9CB7-DDDB84C2C3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84" t="28793" r="46604" b="-3"/>
                          <a:stretch/>
                        </pic:blipFill>
                        <pic:spPr bwMode="auto">
                          <a:xfrm rot="12548088">
                            <a:off x="3016281" y="89593"/>
                            <a:ext cx="422538" cy="1953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C5678" id="Gruppe 62" o:spid="_x0000_s1026" style="position:absolute;margin-left:177.2pt;margin-top:10.25pt;width:228.4pt;height:286pt;z-index:251645440;mso-position-horizontal:right;mso-position-horizontal-relative:page;mso-width-relative:margin;mso-height-relative:margin" coordorigin="3655,895" coordsize="38876,44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">
                <v:shape id="Bilete 20" o:spid="_x0000_s1027" type="#_x0000_t75" alt="Eit bilete som inneheld lys&#10;&#10;Automatisk generert skildring" style="position:absolute;left:3655;top:6803;width:27428;height:13285;rotation:101863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">
                  <v:imagedata r:id="rId140" o:title="Eit bilete som inneheld lys&#10;&#10;Automatisk generert skildring" croptop="17629f" cropbottom="16168f" cropleft="7f" cropright="3f"/>
                </v:shape>
                <v:shape id="Bilete 20" o:spid="_x0000_s1028" type="#_x0000_t75" alt="Eit bilete som inneheld lys&#10;&#10;Automatisk generert skildring" style="position:absolute;left:746;top:27192;width:27443;height:9693;rotation:29547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">
                  <v:imagedata r:id="rId141" o:title="Eit bilete som inneheld lys&#10;&#10;Automatisk generert skildring" croptop="21601f" cropbottom="20766f" cropleft="-1f" cropright="12f"/>
                </v:shape>
                <v:shape id="Bilete 20" o:spid="_x0000_s1029" type="#_x0000_t75" alt="Eit bilete som inneheld lys&#10;&#10;Automatisk generert skildring" style="position:absolute;left:23049;top:17622;width:26873;height:12091;rotation:-53825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">
                  <v:imagedata r:id="rId141" o:title="Eit bilete som inneheld lys&#10;&#10;Automatisk generert skildring" croptop="21217f" cropbottom="15434f" cropleft="1324f" cropright="13f"/>
                </v:shape>
                <v:shape id="Bilete 20" o:spid="_x0000_s1030" type="#_x0000_t75" alt="Eit bilete som inneheld lys&#10;&#10;Automatisk generert skildring" style="position:absolute;left:30162;top:895;width:4226;height:19540;rotation:-98871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">
                  <v:imagedata r:id="rId142" o:title="Eit bilete som inneheld lys&#10;&#10;Automatisk generert skildring" croptop="18870f" cropbottom="-2f" cropleft="24893f" cropright="30542f"/>
                </v:shape>
                <w10:wrap anchorx="page"/>
              </v:group>
            </w:pict>
          </mc:Fallback>
        </mc:AlternateContent>
      </w:r>
      <w:r w:rsidR="0095406B" w:rsidRPr="00882AEB">
        <w:rPr>
          <w:rFonts w:ascii="DM sans bold" w:hAnsi="DM sans bold"/>
          <w:b/>
          <w:bCs/>
          <w:color w:val="FFFFFF" w:themeColor="background1"/>
          <w:sz w:val="72"/>
          <w:szCs w:val="144"/>
        </w:rPr>
        <w:t>BLI FRIVILLIG!</w:t>
      </w:r>
    </w:p>
    <w:p w14:paraId="0371D372" w14:textId="459DCC9C" w:rsidR="005C5D57" w:rsidRPr="00882AEB" w:rsidRDefault="0095406B" w:rsidP="005C5D57">
      <w:pPr>
        <w:rPr>
          <w:rFonts w:ascii="DM Sans" w:hAnsi="DM Sans"/>
          <w:color w:val="FFFFFF" w:themeColor="background1"/>
          <w:sz w:val="22"/>
          <w:szCs w:val="28"/>
        </w:rPr>
      </w:pPr>
      <w:r w:rsidRPr="00882AEB">
        <w:rPr>
          <w:rFonts w:ascii="DM Sans" w:hAnsi="DM Sans"/>
          <w:color w:val="FFFFFF" w:themeColor="background1"/>
          <w:sz w:val="22"/>
          <w:szCs w:val="28"/>
        </w:rPr>
        <w:t>Det å vere frivillig er</w:t>
      </w:r>
      <w:r w:rsidR="00244F93">
        <w:rPr>
          <w:rFonts w:ascii="DM Sans" w:hAnsi="DM Sans"/>
          <w:color w:val="FFFFFF" w:themeColor="background1"/>
          <w:sz w:val="22"/>
          <w:szCs w:val="28"/>
        </w:rPr>
        <w:t xml:space="preserve"> </w:t>
      </w:r>
      <w:r w:rsidRPr="00882AEB">
        <w:rPr>
          <w:rFonts w:ascii="DM Sans" w:hAnsi="DM Sans"/>
          <w:color w:val="FFFFFF" w:themeColor="background1"/>
          <w:sz w:val="22"/>
          <w:szCs w:val="28"/>
        </w:rPr>
        <w:t xml:space="preserve">ein flott aktivitet som gjev </w:t>
      </w:r>
    </w:p>
    <w:p w14:paraId="3B44DF6D" w14:textId="2609D4F3" w:rsidR="005C5D57" w:rsidRPr="00882AEB" w:rsidRDefault="00A820AF" w:rsidP="005C5D57">
      <w:pPr>
        <w:rPr>
          <w:rFonts w:ascii="DM Sans" w:hAnsi="DM Sans"/>
          <w:color w:val="FFFFFF" w:themeColor="background1"/>
          <w:sz w:val="22"/>
          <w:szCs w:val="28"/>
        </w:rPr>
      </w:pPr>
      <w:r>
        <w:rPr>
          <w:rFonts w:ascii="DM Sans" w:hAnsi="DM Sans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8F1A4E5" wp14:editId="26FAD739">
                <wp:simplePos x="0" y="0"/>
                <wp:positionH relativeFrom="column">
                  <wp:posOffset>4313555</wp:posOffset>
                </wp:positionH>
                <wp:positionV relativeFrom="paragraph">
                  <wp:posOffset>130810</wp:posOffset>
                </wp:positionV>
                <wp:extent cx="2334895" cy="1983105"/>
                <wp:effectExtent l="0" t="0" r="0" b="0"/>
                <wp:wrapNone/>
                <wp:docPr id="39" name="Tekstbok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895" cy="1983105"/>
                        </a:xfrm>
                        <a:prstGeom prst="wedgeEllipseCallou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AF15DE" w14:textId="1481D63B" w:rsidR="006E7D42" w:rsidRPr="00882AEB" w:rsidRDefault="006E7D42" w:rsidP="006E7D42">
                            <w:pPr>
                              <w:jc w:val="center"/>
                              <w:rPr>
                                <w:rFonts w:ascii="DM Sans" w:hAnsi="DM Sans"/>
                                <w:noProof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882AEB">
                              <w:rPr>
                                <w:rFonts w:ascii="DM Sans" w:hAnsi="DM Sans"/>
                                <w:noProof/>
                                <w:color w:val="FFFFFF" w:themeColor="background1"/>
                                <w:sz w:val="24"/>
                                <w:szCs w:val="32"/>
                              </w:rPr>
                              <w:t>«Den gode kjensla ein får når ein har vore til nytte og glede for nokon»</w:t>
                            </w:r>
                          </w:p>
                          <w:p w14:paraId="070B9B3A" w14:textId="54D48BB8" w:rsidR="006E7D42" w:rsidRPr="00BE4901" w:rsidRDefault="006E7D42" w:rsidP="006E7D42">
                            <w:pPr>
                              <w:jc w:val="center"/>
                              <w:rPr>
                                <w:rFonts w:ascii="DM Sans" w:hAnsi="DM Sans"/>
                                <w:noProof/>
                                <w:color w:val="FFFFFF" w:themeColor="background1"/>
                              </w:rPr>
                            </w:pPr>
                            <w:r w:rsidRPr="00BE4901">
                              <w:rPr>
                                <w:rFonts w:ascii="DM Sans" w:hAnsi="DM Sans"/>
                                <w:noProof/>
                                <w:color w:val="FFFFFF" w:themeColor="background1"/>
                              </w:rPr>
                              <w:t>Kvinne i 70-åra, som gjer frivillig arbeid på Voss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1A4E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Tekstboks 39" o:spid="_x0000_s1036" type="#_x0000_t63" style="position:absolute;margin-left:339.65pt;margin-top:10.3pt;width:183.85pt;height:156.1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" adj="6300,24300" filled="f" stroked="f" strokeweight=".5pt">
                <v:textbox>
                  <w:txbxContent>
                    <w:p w14:paraId="7BAF15DE" w14:textId="1481D63B" w:rsidR="006E7D42" w:rsidRPr="00882AEB" w:rsidRDefault="006E7D42" w:rsidP="006E7D42">
                      <w:pPr>
                        <w:jc w:val="center"/>
                        <w:rPr>
                          <w:rFonts w:ascii="DM Sans" w:hAnsi="DM Sans"/>
                          <w:noProof/>
                          <w:color w:val="FFFFFF" w:themeColor="background1"/>
                          <w:sz w:val="24"/>
                          <w:szCs w:val="32"/>
                        </w:rPr>
                      </w:pPr>
                      <w:r w:rsidRPr="00882AEB">
                        <w:rPr>
                          <w:rFonts w:ascii="DM Sans" w:hAnsi="DM Sans"/>
                          <w:noProof/>
                          <w:color w:val="FFFFFF" w:themeColor="background1"/>
                          <w:sz w:val="24"/>
                          <w:szCs w:val="32"/>
                        </w:rPr>
                        <w:t>«Den gode kjensla ein får når ein har vore til nytte og glede for nokon»</w:t>
                      </w:r>
                    </w:p>
                    <w:p w14:paraId="070B9B3A" w14:textId="54D48BB8" w:rsidR="006E7D42" w:rsidRPr="00BE4901" w:rsidRDefault="006E7D42" w:rsidP="006E7D42">
                      <w:pPr>
                        <w:jc w:val="center"/>
                        <w:rPr>
                          <w:rFonts w:ascii="DM Sans" w:hAnsi="DM Sans"/>
                          <w:noProof/>
                          <w:color w:val="FFFFFF" w:themeColor="background1"/>
                        </w:rPr>
                      </w:pPr>
                      <w:r w:rsidRPr="00BE4901">
                        <w:rPr>
                          <w:rFonts w:ascii="DM Sans" w:hAnsi="DM Sans"/>
                          <w:noProof/>
                          <w:color w:val="FFFFFF" w:themeColor="background1"/>
                        </w:rPr>
                        <w:t>Kvinne i 70-åra, som gjer frivillig arbeid på Voss</w:t>
                      </w:r>
                    </w:p>
                  </w:txbxContent>
                </v:textbox>
              </v:shape>
            </w:pict>
          </mc:Fallback>
        </mc:AlternateContent>
      </w:r>
      <w:r w:rsidR="0095406B" w:rsidRPr="00882AEB">
        <w:rPr>
          <w:rFonts w:ascii="DM Sans" w:hAnsi="DM Sans"/>
          <w:color w:val="FFFFFF" w:themeColor="background1"/>
          <w:sz w:val="22"/>
          <w:szCs w:val="28"/>
        </w:rPr>
        <w:t xml:space="preserve">både meining og glede! </w:t>
      </w:r>
    </w:p>
    <w:p w14:paraId="688F0171" w14:textId="623B2C8A" w:rsidR="00352134" w:rsidRPr="00882AEB" w:rsidRDefault="00A820AF" w:rsidP="00352134">
      <w:pPr>
        <w:rPr>
          <w:rFonts w:ascii="DM Sans" w:hAnsi="DM Sans"/>
          <w:color w:val="FFFFFF" w:themeColor="background1"/>
          <w:sz w:val="22"/>
          <w:szCs w:val="28"/>
        </w:rPr>
      </w:pPr>
      <w:r>
        <w:rPr>
          <w:rFonts w:ascii="DM Sans" w:hAnsi="DM Sans"/>
          <w:noProof/>
          <w:color w:val="FFFFFF" w:themeColor="background1"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3FE9848" wp14:editId="7429DD34">
                <wp:simplePos x="0" y="0"/>
                <wp:positionH relativeFrom="column">
                  <wp:posOffset>4377055</wp:posOffset>
                </wp:positionH>
                <wp:positionV relativeFrom="paragraph">
                  <wp:posOffset>20955</wp:posOffset>
                </wp:positionV>
                <wp:extent cx="2138680" cy="1758950"/>
                <wp:effectExtent l="19050" t="19050" r="13970" b="222250"/>
                <wp:wrapNone/>
                <wp:docPr id="53" name="Snakkeboble: 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38680" cy="1758950"/>
                        </a:xfrm>
                        <a:prstGeom prst="wedgeEllipseCallout">
                          <a:avLst/>
                        </a:prstGeom>
                        <a:solidFill>
                          <a:srgbClr val="FF8B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93B49" id="Snakkeboble: Oval 53" o:spid="_x0000_s1026" type="#_x0000_t63" style="position:absolute;margin-left:344.65pt;margin-top:1.65pt;width:168.4pt;height:138.5pt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" adj="6300,24300" fillcolor="#ff8b00" stroked="f" strokeweight="1pt"/>
            </w:pict>
          </mc:Fallback>
        </mc:AlternateContent>
      </w:r>
      <w:r w:rsidR="00352134" w:rsidRPr="00882AEB">
        <w:rPr>
          <w:rFonts w:ascii="DM Sans" w:hAnsi="DM Sans"/>
          <w:color w:val="FFFFFF" w:themeColor="background1"/>
        </w:rPr>
        <w:t>Fl</w:t>
      </w:r>
      <w:r w:rsidR="00352134" w:rsidRPr="00882AEB">
        <w:rPr>
          <w:rFonts w:ascii="DM Sans" w:hAnsi="DM Sans"/>
          <w:color w:val="FFFFFF" w:themeColor="background1"/>
          <w:sz w:val="22"/>
          <w:szCs w:val="28"/>
        </w:rPr>
        <w:t xml:space="preserve">eire organisasjonar ynskjer seg og treng fleire frivillige. </w:t>
      </w:r>
    </w:p>
    <w:p w14:paraId="53D26D9B" w14:textId="77777777" w:rsidR="00352134" w:rsidRPr="00BE76E3" w:rsidRDefault="00352134" w:rsidP="00844604">
      <w:pPr>
        <w:rPr>
          <w:rFonts w:ascii="DM Sans" w:hAnsi="DM Sans"/>
          <w:color w:val="FFFFFF" w:themeColor="background1"/>
          <w:sz w:val="22"/>
          <w:szCs w:val="28"/>
        </w:rPr>
      </w:pPr>
      <w:r w:rsidRPr="00BE76E3">
        <w:rPr>
          <w:rFonts w:ascii="DM Sans" w:hAnsi="DM Sans"/>
          <w:color w:val="FFFFFF" w:themeColor="background1"/>
          <w:sz w:val="22"/>
          <w:szCs w:val="28"/>
        </w:rPr>
        <w:t xml:space="preserve">Kontakt </w:t>
      </w:r>
      <w:r w:rsidR="0095406B" w:rsidRPr="00BE76E3">
        <w:rPr>
          <w:rFonts w:ascii="DM Sans" w:hAnsi="DM Sans"/>
          <w:color w:val="FFFFFF" w:themeColor="background1"/>
          <w:sz w:val="22"/>
          <w:szCs w:val="28"/>
        </w:rPr>
        <w:t>laga og organisasjonane direkte</w:t>
      </w:r>
      <w:r w:rsidRPr="00BE76E3">
        <w:rPr>
          <w:rFonts w:ascii="DM Sans" w:hAnsi="DM Sans"/>
          <w:color w:val="FFFFFF" w:themeColor="background1"/>
          <w:sz w:val="22"/>
          <w:szCs w:val="28"/>
        </w:rPr>
        <w:t xml:space="preserve"> for å få </w:t>
      </w:r>
    </w:p>
    <w:p w14:paraId="3A0A7FCA" w14:textId="0AAA5F19" w:rsidR="007E606D" w:rsidRPr="00BE76E3" w:rsidRDefault="00352134" w:rsidP="00844604">
      <w:pPr>
        <w:rPr>
          <w:rFonts w:ascii="DM Sans" w:hAnsi="DM Sans"/>
          <w:color w:val="FFFFFF" w:themeColor="background1"/>
          <w:sz w:val="22"/>
          <w:szCs w:val="28"/>
        </w:rPr>
      </w:pPr>
      <w:r w:rsidRPr="00BE76E3">
        <w:rPr>
          <w:rFonts w:ascii="DM Sans" w:hAnsi="DM Sans"/>
          <w:color w:val="FFFFFF" w:themeColor="background1"/>
          <w:sz w:val="22"/>
          <w:szCs w:val="28"/>
        </w:rPr>
        <w:t>meir informasjon om kva det inneber å vere frivillig</w:t>
      </w:r>
      <w:r w:rsidR="0095406B" w:rsidRPr="00BE76E3">
        <w:rPr>
          <w:rFonts w:ascii="DM Sans" w:hAnsi="DM Sans"/>
          <w:color w:val="FFFFFF" w:themeColor="background1"/>
          <w:sz w:val="22"/>
          <w:szCs w:val="28"/>
        </w:rPr>
        <w:t>.</w:t>
      </w:r>
    </w:p>
    <w:p w14:paraId="661DCC5B" w14:textId="373FFCAA" w:rsidR="006E7D42" w:rsidRDefault="005C5D57" w:rsidP="00B87710">
      <w:pPr>
        <w:jc w:val="center"/>
        <w:rPr>
          <w:color w:val="FFFFFF" w:themeColor="background1"/>
        </w:rPr>
      </w:pPr>
      <w:r w:rsidRPr="00822B39">
        <w:rPr>
          <w:noProof/>
          <w:color w:val="FFFFFF" w:themeColor="background1"/>
        </w:rPr>
        <w:drawing>
          <wp:anchor distT="0" distB="0" distL="114300" distR="114300" simplePos="0" relativeHeight="251656704" behindDoc="0" locked="0" layoutInCell="1" allowOverlap="1" wp14:anchorId="6EFEE276" wp14:editId="0B3171C6">
            <wp:simplePos x="0" y="0"/>
            <wp:positionH relativeFrom="column">
              <wp:posOffset>-14605</wp:posOffset>
            </wp:positionH>
            <wp:positionV relativeFrom="paragraph">
              <wp:posOffset>166370</wp:posOffset>
            </wp:positionV>
            <wp:extent cx="1133412" cy="716280"/>
            <wp:effectExtent l="0" t="0" r="0" b="7620"/>
            <wp:wrapNone/>
            <wp:docPr id="24" name="Bilete 24" descr="Voss frivilligsentral - Nabobeino - VOSS Frivilligsent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oss frivilligsentral - Nabobeino - VOSS Frivilligsentral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570" cy="72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B283D" w14:textId="7CBD0F53" w:rsidR="006E7D42" w:rsidRPr="00822B39" w:rsidRDefault="006E7D42" w:rsidP="00B87710">
      <w:pPr>
        <w:jc w:val="center"/>
        <w:rPr>
          <w:color w:val="FFFFFF" w:themeColor="background1"/>
        </w:rPr>
      </w:pPr>
    </w:p>
    <w:p w14:paraId="2C03D510" w14:textId="3A7178A5" w:rsidR="00B87710" w:rsidRPr="00822B39" w:rsidRDefault="00B87710" w:rsidP="0095406B">
      <w:pPr>
        <w:rPr>
          <w:color w:val="FFFFFF" w:themeColor="background1"/>
        </w:rPr>
      </w:pPr>
    </w:p>
    <w:p w14:paraId="7F4C9378" w14:textId="5CD6B88B" w:rsidR="00B87710" w:rsidRPr="00822B39" w:rsidRDefault="00B87710" w:rsidP="005C5D57">
      <w:pPr>
        <w:rPr>
          <w:b/>
          <w:bCs/>
          <w:color w:val="FFFFFF" w:themeColor="background1"/>
          <w:sz w:val="24"/>
          <w:szCs w:val="32"/>
        </w:rPr>
      </w:pPr>
    </w:p>
    <w:p w14:paraId="4A7E7961" w14:textId="69084177" w:rsidR="00B87710" w:rsidRPr="00822B39" w:rsidRDefault="00B87710" w:rsidP="005C5D57">
      <w:pPr>
        <w:rPr>
          <w:b/>
          <w:bCs/>
          <w:color w:val="FFFFFF" w:themeColor="background1"/>
          <w:sz w:val="24"/>
          <w:szCs w:val="32"/>
        </w:rPr>
      </w:pPr>
    </w:p>
    <w:p w14:paraId="2D8F0E98" w14:textId="0F533A17" w:rsidR="00B87710" w:rsidRPr="009872DF" w:rsidRDefault="00B87710" w:rsidP="005C5D57">
      <w:pPr>
        <w:rPr>
          <w:rFonts w:ascii="DM sans bold" w:hAnsi="DM sans bold"/>
          <w:b/>
          <w:bCs/>
          <w:color w:val="FFFFFF" w:themeColor="background1"/>
          <w:sz w:val="24"/>
          <w:szCs w:val="32"/>
        </w:rPr>
      </w:pPr>
      <w:r w:rsidRPr="009872DF">
        <w:rPr>
          <w:rFonts w:ascii="DM sans bold" w:hAnsi="DM sans bold"/>
          <w:b/>
          <w:bCs/>
          <w:color w:val="FFFFFF" w:themeColor="background1"/>
          <w:sz w:val="24"/>
          <w:szCs w:val="32"/>
        </w:rPr>
        <w:t xml:space="preserve">Voss </w:t>
      </w:r>
      <w:r w:rsidR="00F91EEC">
        <w:rPr>
          <w:rFonts w:ascii="DM sans bold" w:hAnsi="DM sans bold"/>
          <w:b/>
          <w:bCs/>
          <w:color w:val="FFFFFF" w:themeColor="background1"/>
          <w:sz w:val="24"/>
          <w:szCs w:val="32"/>
        </w:rPr>
        <w:t>F</w:t>
      </w:r>
      <w:r w:rsidRPr="009872DF">
        <w:rPr>
          <w:rFonts w:ascii="DM sans bold" w:hAnsi="DM sans bold"/>
          <w:b/>
          <w:bCs/>
          <w:color w:val="FFFFFF" w:themeColor="background1"/>
          <w:sz w:val="24"/>
          <w:szCs w:val="32"/>
        </w:rPr>
        <w:t>rivilligsentral</w:t>
      </w:r>
    </w:p>
    <w:p w14:paraId="2FA861BE" w14:textId="5ED399E8" w:rsidR="001F7B84" w:rsidRDefault="00A820AF" w:rsidP="005C5D57">
      <w:pPr>
        <w:rPr>
          <w:rFonts w:ascii="DM Sans" w:hAnsi="DM Sans"/>
          <w:color w:val="FFFFFF" w:themeColor="background1"/>
        </w:rPr>
      </w:pPr>
      <w:r w:rsidRPr="00B569C0">
        <w:rPr>
          <w:noProof/>
        </w:rPr>
        <w:drawing>
          <wp:anchor distT="0" distB="0" distL="114300" distR="114300" simplePos="0" relativeHeight="251660800" behindDoc="0" locked="0" layoutInCell="1" allowOverlap="1" wp14:anchorId="35FBC30C" wp14:editId="64B6230C">
            <wp:simplePos x="0" y="0"/>
            <wp:positionH relativeFrom="column">
              <wp:posOffset>5650920</wp:posOffset>
            </wp:positionH>
            <wp:positionV relativeFrom="page">
              <wp:posOffset>5676900</wp:posOffset>
            </wp:positionV>
            <wp:extent cx="1070047" cy="1037335"/>
            <wp:effectExtent l="0" t="0" r="0" b="10795"/>
            <wp:wrapNone/>
            <wp:docPr id="112" name="Bilete 112">
              <a:extLst xmlns:a="http://schemas.openxmlformats.org/drawingml/2006/main">
                <a:ext uri="{FF2B5EF4-FFF2-40B4-BE49-F238E27FC236}">
                  <a16:creationId xmlns:a16="http://schemas.microsoft.com/office/drawing/2014/main" id="{3BB480F8-ADE8-43DB-81E5-07A1EB2438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ete 6">
                      <a:extLst>
                        <a:ext uri="{FF2B5EF4-FFF2-40B4-BE49-F238E27FC236}">
                          <a16:creationId xmlns:a16="http://schemas.microsoft.com/office/drawing/2014/main" id="{3BB480F8-ADE8-43DB-81E5-07A1EB2438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5" t="5168" r="55510" b="66560"/>
                    <a:stretch/>
                  </pic:blipFill>
                  <pic:spPr>
                    <a:xfrm rot="275815" flipH="1">
                      <a:off x="0" y="0"/>
                      <a:ext cx="1070047" cy="103733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B84">
        <w:rPr>
          <w:rFonts w:ascii="DM Sans" w:hAnsi="DM Sans"/>
          <w:color w:val="FFFFFF" w:themeColor="background1"/>
        </w:rPr>
        <w:t xml:space="preserve">ynskjer seg frivillige til besøksven-ordninga, og til å hjelpe til i dei </w:t>
      </w:r>
    </w:p>
    <w:p w14:paraId="481C3573" w14:textId="3903B8C1" w:rsidR="001F7B84" w:rsidRDefault="001F7B84" w:rsidP="005C5D57">
      <w:pPr>
        <w:rPr>
          <w:rFonts w:ascii="DM Sans" w:hAnsi="DM Sans"/>
          <w:color w:val="FFFFFF" w:themeColor="background1"/>
        </w:rPr>
      </w:pPr>
      <w:r>
        <w:rPr>
          <w:rFonts w:ascii="DM Sans" w:hAnsi="DM Sans"/>
          <w:color w:val="FFFFFF" w:themeColor="background1"/>
        </w:rPr>
        <w:t>ulike aktivitetane dei driv.</w:t>
      </w:r>
    </w:p>
    <w:p w14:paraId="34D4E089" w14:textId="557F383F" w:rsidR="00C75D7D" w:rsidRDefault="00C75D7D" w:rsidP="00C75D7D">
      <w:pPr>
        <w:rPr>
          <w:rFonts w:ascii="DM Sans" w:hAnsi="DM Sans"/>
          <w:color w:val="FFFFFF" w:themeColor="background1"/>
        </w:rPr>
      </w:pPr>
      <w:r w:rsidRPr="00882AEB">
        <w:rPr>
          <w:rFonts w:ascii="DM Sans" w:hAnsi="DM Sans"/>
          <w:color w:val="FFFFFF" w:themeColor="background1"/>
        </w:rPr>
        <w:t xml:space="preserve">tlf. </w:t>
      </w:r>
      <w:r w:rsidR="00023D6B">
        <w:rPr>
          <w:rFonts w:ascii="DM Sans" w:hAnsi="DM Sans"/>
          <w:color w:val="FFFFFF" w:themeColor="background1"/>
        </w:rPr>
        <w:t>971</w:t>
      </w:r>
      <w:r w:rsidR="003E09A1">
        <w:rPr>
          <w:rFonts w:ascii="DM Sans" w:hAnsi="DM Sans"/>
          <w:color w:val="FFFFFF" w:themeColor="background1"/>
        </w:rPr>
        <w:t xml:space="preserve"> </w:t>
      </w:r>
      <w:r w:rsidR="00023D6B">
        <w:rPr>
          <w:rFonts w:ascii="DM Sans" w:hAnsi="DM Sans"/>
          <w:color w:val="FFFFFF" w:themeColor="background1"/>
        </w:rPr>
        <w:t>7</w:t>
      </w:r>
      <w:r w:rsidR="003E09A1">
        <w:rPr>
          <w:rFonts w:ascii="DM Sans" w:hAnsi="DM Sans"/>
          <w:color w:val="FFFFFF" w:themeColor="background1"/>
        </w:rPr>
        <w:t>79 85</w:t>
      </w:r>
    </w:p>
    <w:p w14:paraId="03933DB8" w14:textId="77777777" w:rsidR="00E6292E" w:rsidRDefault="00E6292E" w:rsidP="005C5D57">
      <w:pPr>
        <w:rPr>
          <w:rFonts w:ascii="DM Sans" w:hAnsi="DM Sans"/>
          <w:color w:val="FFFFFF" w:themeColor="background1"/>
        </w:rPr>
      </w:pPr>
    </w:p>
    <w:p w14:paraId="60D62B5F" w14:textId="14845F7E" w:rsidR="00F22BEF" w:rsidRPr="00882AEB" w:rsidRDefault="00E6292E" w:rsidP="005C5D57">
      <w:pPr>
        <w:rPr>
          <w:rFonts w:ascii="DM Sans" w:hAnsi="DM Sans"/>
          <w:color w:val="FFFFFF" w:themeColor="background1"/>
        </w:rPr>
      </w:pPr>
      <w:r>
        <w:rPr>
          <w:rFonts w:ascii="DM Sans" w:hAnsi="DM Sans"/>
          <w:noProof/>
          <w:color w:val="FFFFFF" w:themeColor="background1"/>
        </w:rPr>
        <w:drawing>
          <wp:inline distT="0" distB="0" distL="0" distR="0" wp14:anchorId="35501E3F" wp14:editId="5CF3824A">
            <wp:extent cx="1443836" cy="558800"/>
            <wp:effectExtent l="0" t="0" r="4445" b="0"/>
            <wp:docPr id="1027" name="Bilete 1027" descr="Eit bilete som inneheld tekst&#10;&#10;Automatisk generert skild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Bilete 1027" descr="Eit bilete som inneheld tekst&#10;&#10;Automatisk generert skildring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439" cy="56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5983C" w14:textId="4B038CE3" w:rsidR="00B87710" w:rsidRPr="009872DF" w:rsidRDefault="00B87710" w:rsidP="005C5D57">
      <w:pPr>
        <w:rPr>
          <w:rFonts w:ascii="DM sans bold" w:hAnsi="DM sans bold"/>
          <w:b/>
          <w:bCs/>
          <w:color w:val="FFFFFF" w:themeColor="background1"/>
          <w:sz w:val="24"/>
          <w:szCs w:val="32"/>
        </w:rPr>
      </w:pPr>
      <w:r w:rsidRPr="009872DF">
        <w:rPr>
          <w:rFonts w:ascii="DM sans bold" w:hAnsi="DM sans bold"/>
          <w:b/>
          <w:bCs/>
          <w:color w:val="FFFFFF" w:themeColor="background1"/>
          <w:sz w:val="24"/>
          <w:szCs w:val="32"/>
        </w:rPr>
        <w:t>Voss Røde Kors</w:t>
      </w:r>
      <w:r w:rsidR="001439C2">
        <w:rPr>
          <w:rFonts w:ascii="DM sans bold" w:hAnsi="DM sans bold"/>
          <w:b/>
          <w:bCs/>
          <w:color w:val="FFFFFF" w:themeColor="background1"/>
          <w:sz w:val="24"/>
          <w:szCs w:val="32"/>
        </w:rPr>
        <w:t xml:space="preserve"> Omsorg</w:t>
      </w:r>
    </w:p>
    <w:p w14:paraId="738E7041" w14:textId="1F992CBA" w:rsidR="009033A5" w:rsidRDefault="00A664C9" w:rsidP="009033A5">
      <w:pPr>
        <w:rPr>
          <w:rFonts w:ascii="DM Sans" w:hAnsi="DM Sans"/>
          <w:color w:val="FFFFFF" w:themeColor="background1"/>
        </w:rPr>
      </w:pPr>
      <w:r>
        <w:rPr>
          <w:rFonts w:ascii="DM Sans" w:hAnsi="DM Sans"/>
          <w:color w:val="FFFFFF" w:themeColor="background1"/>
        </w:rPr>
        <w:t xml:space="preserve">har behov for fleire frivillige </w:t>
      </w:r>
      <w:r w:rsidR="009033A5">
        <w:rPr>
          <w:rFonts w:ascii="DM Sans" w:hAnsi="DM Sans"/>
          <w:color w:val="FFFFFF" w:themeColor="background1"/>
        </w:rPr>
        <w:t>til blant anna</w:t>
      </w:r>
      <w:r>
        <w:rPr>
          <w:rFonts w:ascii="DM Sans" w:hAnsi="DM Sans"/>
          <w:color w:val="FFFFFF" w:themeColor="background1"/>
        </w:rPr>
        <w:t xml:space="preserve"> besøkstenesta, leksehjelp, </w:t>
      </w:r>
      <w:r w:rsidR="009033A5">
        <w:rPr>
          <w:rFonts w:ascii="DM Sans" w:hAnsi="DM Sans"/>
          <w:color w:val="FFFFFF" w:themeColor="background1"/>
        </w:rPr>
        <w:t>norsktrening,</w:t>
      </w:r>
    </w:p>
    <w:p w14:paraId="39A7F6A6" w14:textId="0ABEB6D7" w:rsidR="009033A5" w:rsidRDefault="009033A5" w:rsidP="009033A5">
      <w:pPr>
        <w:rPr>
          <w:rFonts w:ascii="DM Sans" w:hAnsi="DM Sans"/>
          <w:color w:val="FFFFFF" w:themeColor="background1"/>
        </w:rPr>
      </w:pPr>
      <w:r>
        <w:rPr>
          <w:rFonts w:ascii="DM Sans" w:hAnsi="DM Sans"/>
          <w:color w:val="FFFFFF" w:themeColor="background1"/>
        </w:rPr>
        <w:t>flyktning</w:t>
      </w:r>
      <w:r w:rsidR="00C34205">
        <w:rPr>
          <w:rFonts w:ascii="DM Sans" w:hAnsi="DM Sans"/>
          <w:color w:val="FFFFFF" w:themeColor="background1"/>
        </w:rPr>
        <w:t>guide og Barnas Røde Kors. Her kan ein velja seg ein aktivitet</w:t>
      </w:r>
      <w:r w:rsidR="00A17201">
        <w:rPr>
          <w:rFonts w:ascii="DM Sans" w:hAnsi="DM Sans"/>
          <w:color w:val="FFFFFF" w:themeColor="background1"/>
        </w:rPr>
        <w:t>!</w:t>
      </w:r>
    </w:p>
    <w:p w14:paraId="0FE4A8BA" w14:textId="51790B14" w:rsidR="00C34205" w:rsidRDefault="00C34205" w:rsidP="009033A5">
      <w:pPr>
        <w:rPr>
          <w:rFonts w:ascii="DM Sans" w:hAnsi="DM Sans"/>
          <w:color w:val="FFFFFF" w:themeColor="background1"/>
        </w:rPr>
      </w:pPr>
      <w:r>
        <w:rPr>
          <w:rFonts w:ascii="DM Sans" w:hAnsi="DM Sans"/>
          <w:color w:val="FFFFFF" w:themeColor="background1"/>
        </w:rPr>
        <w:t>Å bidra som frivillig er sosial</w:t>
      </w:r>
      <w:r w:rsidR="00A17201">
        <w:rPr>
          <w:rFonts w:ascii="DM Sans" w:hAnsi="DM Sans"/>
          <w:color w:val="FFFFFF" w:themeColor="background1"/>
        </w:rPr>
        <w:t>t</w:t>
      </w:r>
      <w:r>
        <w:rPr>
          <w:rFonts w:ascii="DM Sans" w:hAnsi="DM Sans"/>
          <w:color w:val="FFFFFF" w:themeColor="background1"/>
        </w:rPr>
        <w:t xml:space="preserve"> og kjekt, ein møter kjekke deltakarar og andre frivillige </w:t>
      </w:r>
    </w:p>
    <w:p w14:paraId="20F18FC0" w14:textId="77777777" w:rsidR="00C34205" w:rsidRDefault="00C34205" w:rsidP="009033A5">
      <w:pPr>
        <w:rPr>
          <w:rFonts w:ascii="DM Sans" w:hAnsi="DM Sans"/>
          <w:color w:val="FFFFFF" w:themeColor="background1"/>
        </w:rPr>
      </w:pPr>
      <w:r>
        <w:rPr>
          <w:rFonts w:ascii="DM Sans" w:hAnsi="DM Sans"/>
          <w:color w:val="FFFFFF" w:themeColor="background1"/>
        </w:rPr>
        <w:t xml:space="preserve">samtidig som ein gjer ein innsats for samfunnet. Ein gong i månaden vert alle frivillige </w:t>
      </w:r>
    </w:p>
    <w:p w14:paraId="10894D78" w14:textId="3E408815" w:rsidR="00423AFD" w:rsidRPr="00423AFD" w:rsidRDefault="00C34205" w:rsidP="009033A5">
      <w:pPr>
        <w:rPr>
          <w:rFonts w:ascii="DM Sans" w:hAnsi="DM Sans"/>
          <w:color w:val="FFFFFF" w:themeColor="background1"/>
        </w:rPr>
      </w:pPr>
      <w:r>
        <w:rPr>
          <w:rFonts w:ascii="DM Sans" w:hAnsi="DM Sans"/>
          <w:color w:val="FFFFFF" w:themeColor="background1"/>
        </w:rPr>
        <w:t>invitert til felles sosial</w:t>
      </w:r>
      <w:r w:rsidR="004346EF">
        <w:rPr>
          <w:rFonts w:ascii="DM Sans" w:hAnsi="DM Sans"/>
          <w:color w:val="FFFFFF" w:themeColor="background1"/>
        </w:rPr>
        <w:t>t</w:t>
      </w:r>
      <w:r>
        <w:rPr>
          <w:rFonts w:ascii="DM Sans" w:hAnsi="DM Sans"/>
          <w:color w:val="FFFFFF" w:themeColor="background1"/>
        </w:rPr>
        <w:t xml:space="preserve"> samvær med fagleg påfyll, underhaldning og mat. </w:t>
      </w:r>
      <w:r w:rsidRPr="00423AFD">
        <w:rPr>
          <w:rFonts w:ascii="DM sans bold" w:hAnsi="DM sans bold"/>
          <w:b/>
          <w:bCs/>
          <w:color w:val="FFFFFF" w:themeColor="background1"/>
          <w:sz w:val="22"/>
          <w:szCs w:val="28"/>
        </w:rPr>
        <w:t>Interessert?</w:t>
      </w:r>
      <w:r w:rsidRPr="00423AFD">
        <w:rPr>
          <w:rFonts w:ascii="DM Sans" w:hAnsi="DM Sans"/>
          <w:color w:val="FFFFFF" w:themeColor="background1"/>
          <w:sz w:val="22"/>
          <w:szCs w:val="28"/>
        </w:rPr>
        <w:t xml:space="preserve"> </w:t>
      </w:r>
    </w:p>
    <w:p w14:paraId="50BE6C41" w14:textId="29DF75D4" w:rsidR="00423AFD" w:rsidRDefault="00C34205" w:rsidP="009033A5">
      <w:pPr>
        <w:rPr>
          <w:rFonts w:ascii="DM Sans" w:hAnsi="DM Sans"/>
          <w:color w:val="FFFFFF" w:themeColor="background1"/>
        </w:rPr>
      </w:pPr>
      <w:r>
        <w:rPr>
          <w:rFonts w:ascii="DM Sans" w:hAnsi="DM Sans"/>
          <w:color w:val="FFFFFF" w:themeColor="background1"/>
        </w:rPr>
        <w:t>Kontakt aktivitetskoor</w:t>
      </w:r>
      <w:r w:rsidR="00423AFD">
        <w:rPr>
          <w:rFonts w:ascii="DM Sans" w:hAnsi="DM Sans"/>
          <w:color w:val="FFFFFF" w:themeColor="background1"/>
        </w:rPr>
        <w:t>d</w:t>
      </w:r>
      <w:r>
        <w:rPr>
          <w:rFonts w:ascii="DM Sans" w:hAnsi="DM Sans"/>
          <w:color w:val="FFFFFF" w:themeColor="background1"/>
        </w:rPr>
        <w:t>inator</w:t>
      </w:r>
      <w:r w:rsidR="00423AFD">
        <w:rPr>
          <w:rFonts w:ascii="DM Sans" w:hAnsi="DM Sans"/>
          <w:color w:val="FFFFFF" w:themeColor="background1"/>
        </w:rPr>
        <w:t>:</w:t>
      </w:r>
    </w:p>
    <w:p w14:paraId="2AF87196" w14:textId="77777777" w:rsidR="00423AFD" w:rsidRDefault="00C34205" w:rsidP="009033A5">
      <w:pPr>
        <w:rPr>
          <w:rFonts w:ascii="DM Sans" w:hAnsi="DM Sans"/>
          <w:color w:val="FFFFFF" w:themeColor="background1"/>
        </w:rPr>
      </w:pPr>
      <w:r>
        <w:rPr>
          <w:rFonts w:ascii="DM Sans" w:hAnsi="DM Sans"/>
          <w:color w:val="FFFFFF" w:themeColor="background1"/>
        </w:rPr>
        <w:t>Marit Nedkvitne</w:t>
      </w:r>
    </w:p>
    <w:p w14:paraId="019A559C" w14:textId="70F97A21" w:rsidR="00423AFD" w:rsidRDefault="00C34205" w:rsidP="009033A5">
      <w:pPr>
        <w:rPr>
          <w:rFonts w:ascii="DM Sans" w:hAnsi="DM Sans"/>
          <w:color w:val="FFFFFF" w:themeColor="background1"/>
        </w:rPr>
      </w:pPr>
      <w:r>
        <w:rPr>
          <w:rFonts w:ascii="DM Sans" w:hAnsi="DM Sans"/>
          <w:color w:val="FFFFFF" w:themeColor="background1"/>
        </w:rPr>
        <w:t>tlf. 900 55</w:t>
      </w:r>
      <w:r w:rsidR="00423AFD">
        <w:rPr>
          <w:rFonts w:ascii="DM Sans" w:hAnsi="DM Sans"/>
          <w:color w:val="FFFFFF" w:themeColor="background1"/>
        </w:rPr>
        <w:t> </w:t>
      </w:r>
      <w:r>
        <w:rPr>
          <w:rFonts w:ascii="DM Sans" w:hAnsi="DM Sans"/>
          <w:color w:val="FFFFFF" w:themeColor="background1"/>
        </w:rPr>
        <w:t>083</w:t>
      </w:r>
    </w:p>
    <w:p w14:paraId="1AA94562" w14:textId="353350CE" w:rsidR="00F4707A" w:rsidRPr="001778F2" w:rsidRDefault="00473B0E" w:rsidP="001778F2">
      <w:pPr>
        <w:rPr>
          <w:rFonts w:ascii="DM Sans" w:hAnsi="DM Sans"/>
          <w:color w:val="FFFFFF" w:themeColor="background1"/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33224B9" wp14:editId="1CE78023">
                <wp:simplePos x="0" y="0"/>
                <wp:positionH relativeFrom="column">
                  <wp:posOffset>-67945</wp:posOffset>
                </wp:positionH>
                <wp:positionV relativeFrom="paragraph">
                  <wp:posOffset>373380</wp:posOffset>
                </wp:positionV>
                <wp:extent cx="2381250" cy="1497330"/>
                <wp:effectExtent l="0" t="0" r="0" b="7620"/>
                <wp:wrapNone/>
                <wp:docPr id="1037" name="Tekstboks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1497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3C107" w14:textId="7111551A" w:rsidR="00934698" w:rsidRPr="00641666" w:rsidRDefault="00934698">
                            <w:pPr>
                              <w:rPr>
                                <w:rFonts w:ascii="DM sans bold" w:hAnsi="DM sans bold"/>
                                <w:color w:val="FFFFFF" w:themeColor="background1"/>
                              </w:rPr>
                            </w:pPr>
                            <w:r w:rsidRPr="00641666">
                              <w:rPr>
                                <w:rFonts w:ascii="DM sans bold" w:hAnsi="DM sans bold"/>
                                <w:color w:val="FFFFFF" w:themeColor="background1"/>
                              </w:rPr>
                              <w:t>Foto:</w:t>
                            </w:r>
                          </w:p>
                          <w:p w14:paraId="6B5F5131" w14:textId="7E9CD7D7" w:rsidR="00934698" w:rsidRPr="007B1A97" w:rsidRDefault="00934698" w:rsidP="007B1A97">
                            <w:pPr>
                              <w:spacing w:line="240" w:lineRule="auto"/>
                              <w:rPr>
                                <w:rFonts w:ascii="DM Sans" w:hAnsi="DM Sans"/>
                                <w:color w:val="FFFFFF" w:themeColor="background1"/>
                                <w:sz w:val="18"/>
                                <w:szCs w:val="22"/>
                              </w:rPr>
                            </w:pPr>
                            <w:r w:rsidRPr="007B1A97">
                              <w:rPr>
                                <w:rFonts w:ascii="DM Sans" w:hAnsi="DM Sans"/>
                                <w:color w:val="FFFFFF" w:themeColor="background1"/>
                                <w:sz w:val="18"/>
                                <w:szCs w:val="22"/>
                              </w:rPr>
                              <w:t>Utferdslaget</w:t>
                            </w:r>
                          </w:p>
                          <w:p w14:paraId="4E7386E9" w14:textId="44028D9A" w:rsidR="00934698" w:rsidRDefault="00641666" w:rsidP="007B1A97">
                            <w:pPr>
                              <w:spacing w:line="240" w:lineRule="auto"/>
                              <w:rPr>
                                <w:rFonts w:ascii="DM Sans" w:hAnsi="DM Sans"/>
                                <w:color w:val="FFFFFF" w:themeColor="background1"/>
                                <w:sz w:val="18"/>
                                <w:szCs w:val="22"/>
                              </w:rPr>
                            </w:pPr>
                            <w:r w:rsidRPr="007B1A97">
                              <w:rPr>
                                <w:rFonts w:ascii="DM Sans" w:hAnsi="DM Sans"/>
                                <w:color w:val="FFFFFF" w:themeColor="background1"/>
                                <w:sz w:val="18"/>
                                <w:szCs w:val="22"/>
                              </w:rPr>
                              <w:t>Voss Bowling</w:t>
                            </w:r>
                          </w:p>
                          <w:p w14:paraId="35C1694D" w14:textId="15935152" w:rsidR="00175CD6" w:rsidRPr="007B1A97" w:rsidRDefault="00175CD6" w:rsidP="007B1A97">
                            <w:pPr>
                              <w:spacing w:line="240" w:lineRule="auto"/>
                              <w:rPr>
                                <w:rFonts w:ascii="DM Sans" w:hAnsi="DM Sans"/>
                                <w:color w:val="FFFFFF" w:themeColor="background1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FFFFFF" w:themeColor="background1"/>
                                <w:sz w:val="18"/>
                                <w:szCs w:val="22"/>
                              </w:rPr>
                              <w:t>Pexels.com</w:t>
                            </w:r>
                          </w:p>
                          <w:p w14:paraId="40751A4D" w14:textId="77777777" w:rsidR="00A66718" w:rsidRDefault="00A66718">
                            <w:pPr>
                              <w:rPr>
                                <w:color w:val="FFFFFF" w:themeColor="background1"/>
                                <w:sz w:val="18"/>
                                <w:szCs w:val="22"/>
                              </w:rPr>
                            </w:pPr>
                          </w:p>
                          <w:p w14:paraId="2981C0A4" w14:textId="56D09100" w:rsidR="00A66718" w:rsidRPr="00272084" w:rsidRDefault="00A66718" w:rsidP="00272084">
                            <w:pPr>
                              <w:rPr>
                                <w:rFonts w:ascii="DM sans bold" w:hAnsi="DM sans bold"/>
                                <w:color w:val="FFFFFF" w:themeColor="background1"/>
                                <w:sz w:val="18"/>
                                <w:szCs w:val="22"/>
                              </w:rPr>
                            </w:pPr>
                            <w:r w:rsidRPr="00A66718">
                              <w:rPr>
                                <w:rFonts w:ascii="DM sans bold" w:hAnsi="DM sans bold"/>
                                <w:color w:val="FFFFFF" w:themeColor="background1"/>
                                <w:sz w:val="18"/>
                                <w:szCs w:val="22"/>
                              </w:rPr>
                              <w:t>Ansvarleg for brosjyr</w:t>
                            </w:r>
                            <w:r>
                              <w:rPr>
                                <w:rFonts w:ascii="DM sans bold" w:hAnsi="DM sans bold"/>
                                <w:color w:val="FFFFFF" w:themeColor="background1"/>
                                <w:sz w:val="18"/>
                                <w:szCs w:val="22"/>
                              </w:rPr>
                              <w:t>en</w:t>
                            </w:r>
                            <w:r w:rsidRPr="00A66718">
                              <w:rPr>
                                <w:rFonts w:ascii="DM sans bold" w:hAnsi="DM sans bold"/>
                                <w:color w:val="FFFFFF" w:themeColor="background1"/>
                                <w:sz w:val="18"/>
                                <w:szCs w:val="22"/>
                              </w:rPr>
                              <w:t>:</w:t>
                            </w:r>
                            <w:r w:rsidR="002A3794">
                              <w:rPr>
                                <w:rFonts w:ascii="DM sans bold" w:hAnsi="DM sans bold"/>
                                <w:color w:val="FFFFFF" w:themeColor="background1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272084">
                              <w:rPr>
                                <w:rFonts w:ascii="DM Sans" w:hAnsi="DM Sans"/>
                                <w:color w:val="FFFFFF" w:themeColor="background1"/>
                                <w:sz w:val="22"/>
                                <w:szCs w:val="22"/>
                              </w:rPr>
                              <w:t>Voss herad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224B9" id="Tekstboks 1037" o:spid="_x0000_s1037" type="#_x0000_t202" style="position:absolute;margin-left:-5.35pt;margin-top:29.4pt;width:187.5pt;height:117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" filled="f" stroked="f" strokeweight=".5pt">
                <v:textbox>
                  <w:txbxContent>
                    <w:p w14:paraId="40D3C107" w14:textId="7111551A" w:rsidR="00934698" w:rsidRPr="00641666" w:rsidRDefault="00934698">
                      <w:pPr>
                        <w:rPr>
                          <w:rFonts w:ascii="DM sans bold" w:hAnsi="DM sans bold"/>
                          <w:color w:val="FFFFFF" w:themeColor="background1"/>
                        </w:rPr>
                      </w:pPr>
                      <w:r w:rsidRPr="00641666">
                        <w:rPr>
                          <w:rFonts w:ascii="DM sans bold" w:hAnsi="DM sans bold"/>
                          <w:color w:val="FFFFFF" w:themeColor="background1"/>
                        </w:rPr>
                        <w:t>Foto:</w:t>
                      </w:r>
                    </w:p>
                    <w:p w14:paraId="6B5F5131" w14:textId="7E9CD7D7" w:rsidR="00934698" w:rsidRPr="007B1A97" w:rsidRDefault="00934698" w:rsidP="007B1A97">
                      <w:pPr>
                        <w:spacing w:line="240" w:lineRule="auto"/>
                        <w:rPr>
                          <w:rFonts w:ascii="DM Sans" w:hAnsi="DM Sans"/>
                          <w:color w:val="FFFFFF" w:themeColor="background1"/>
                          <w:sz w:val="18"/>
                          <w:szCs w:val="22"/>
                        </w:rPr>
                      </w:pPr>
                      <w:r w:rsidRPr="007B1A97">
                        <w:rPr>
                          <w:rFonts w:ascii="DM Sans" w:hAnsi="DM Sans"/>
                          <w:color w:val="FFFFFF" w:themeColor="background1"/>
                          <w:sz w:val="18"/>
                          <w:szCs w:val="22"/>
                        </w:rPr>
                        <w:t>Utferdslaget</w:t>
                      </w:r>
                    </w:p>
                    <w:p w14:paraId="4E7386E9" w14:textId="44028D9A" w:rsidR="00934698" w:rsidRDefault="00641666" w:rsidP="007B1A97">
                      <w:pPr>
                        <w:spacing w:line="240" w:lineRule="auto"/>
                        <w:rPr>
                          <w:rFonts w:ascii="DM Sans" w:hAnsi="DM Sans"/>
                          <w:color w:val="FFFFFF" w:themeColor="background1"/>
                          <w:sz w:val="18"/>
                          <w:szCs w:val="22"/>
                        </w:rPr>
                      </w:pPr>
                      <w:r w:rsidRPr="007B1A97">
                        <w:rPr>
                          <w:rFonts w:ascii="DM Sans" w:hAnsi="DM Sans"/>
                          <w:color w:val="FFFFFF" w:themeColor="background1"/>
                          <w:sz w:val="18"/>
                          <w:szCs w:val="22"/>
                        </w:rPr>
                        <w:t>Voss Bowling</w:t>
                      </w:r>
                    </w:p>
                    <w:p w14:paraId="35C1694D" w14:textId="15935152" w:rsidR="00175CD6" w:rsidRPr="007B1A97" w:rsidRDefault="00175CD6" w:rsidP="007B1A97">
                      <w:pPr>
                        <w:spacing w:line="240" w:lineRule="auto"/>
                        <w:rPr>
                          <w:rFonts w:ascii="DM Sans" w:hAnsi="DM Sans"/>
                          <w:color w:val="FFFFFF" w:themeColor="background1"/>
                          <w:sz w:val="18"/>
                          <w:szCs w:val="22"/>
                        </w:rPr>
                      </w:pPr>
                      <w:r>
                        <w:rPr>
                          <w:rFonts w:ascii="DM Sans" w:hAnsi="DM Sans"/>
                          <w:color w:val="FFFFFF" w:themeColor="background1"/>
                          <w:sz w:val="18"/>
                          <w:szCs w:val="22"/>
                        </w:rPr>
                        <w:t>Pexels.com</w:t>
                      </w:r>
                    </w:p>
                    <w:p w14:paraId="40751A4D" w14:textId="77777777" w:rsidR="00A66718" w:rsidRDefault="00A66718">
                      <w:pPr>
                        <w:rPr>
                          <w:color w:val="FFFFFF" w:themeColor="background1"/>
                          <w:sz w:val="18"/>
                          <w:szCs w:val="22"/>
                        </w:rPr>
                      </w:pPr>
                    </w:p>
                    <w:p w14:paraId="2981C0A4" w14:textId="56D09100" w:rsidR="00A66718" w:rsidRPr="00272084" w:rsidRDefault="00A66718" w:rsidP="00272084">
                      <w:pPr>
                        <w:rPr>
                          <w:rFonts w:ascii="DM sans bold" w:hAnsi="DM sans bold"/>
                          <w:color w:val="FFFFFF" w:themeColor="background1"/>
                          <w:sz w:val="18"/>
                          <w:szCs w:val="22"/>
                        </w:rPr>
                      </w:pPr>
                      <w:r w:rsidRPr="00A66718">
                        <w:rPr>
                          <w:rFonts w:ascii="DM sans bold" w:hAnsi="DM sans bold"/>
                          <w:color w:val="FFFFFF" w:themeColor="background1"/>
                          <w:sz w:val="18"/>
                          <w:szCs w:val="22"/>
                        </w:rPr>
                        <w:t>Ansvarleg for brosjyr</w:t>
                      </w:r>
                      <w:r>
                        <w:rPr>
                          <w:rFonts w:ascii="DM sans bold" w:hAnsi="DM sans bold"/>
                          <w:color w:val="FFFFFF" w:themeColor="background1"/>
                          <w:sz w:val="18"/>
                          <w:szCs w:val="22"/>
                        </w:rPr>
                        <w:t>en</w:t>
                      </w:r>
                      <w:r w:rsidRPr="00A66718">
                        <w:rPr>
                          <w:rFonts w:ascii="DM sans bold" w:hAnsi="DM sans bold"/>
                          <w:color w:val="FFFFFF" w:themeColor="background1"/>
                          <w:sz w:val="18"/>
                          <w:szCs w:val="22"/>
                        </w:rPr>
                        <w:t>:</w:t>
                      </w:r>
                      <w:r w:rsidR="002A3794">
                        <w:rPr>
                          <w:rFonts w:ascii="DM sans bold" w:hAnsi="DM sans bold"/>
                          <w:color w:val="FFFFFF" w:themeColor="background1"/>
                          <w:sz w:val="18"/>
                          <w:szCs w:val="22"/>
                        </w:rPr>
                        <w:t xml:space="preserve"> </w:t>
                      </w:r>
                      <w:r w:rsidRPr="00272084">
                        <w:rPr>
                          <w:rFonts w:ascii="DM Sans" w:hAnsi="DM Sans"/>
                          <w:color w:val="FFFFFF" w:themeColor="background1"/>
                          <w:sz w:val="22"/>
                          <w:szCs w:val="22"/>
                        </w:rPr>
                        <w:t>Voss herad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</w:rPr>
        <w:drawing>
          <wp:anchor distT="0" distB="0" distL="114300" distR="114300" simplePos="0" relativeHeight="251646464" behindDoc="0" locked="0" layoutInCell="1" allowOverlap="1" wp14:anchorId="3C472028" wp14:editId="0E3EB287">
            <wp:simplePos x="0" y="0"/>
            <wp:positionH relativeFrom="column">
              <wp:posOffset>4304030</wp:posOffset>
            </wp:positionH>
            <wp:positionV relativeFrom="page">
              <wp:posOffset>9516745</wp:posOffset>
            </wp:positionV>
            <wp:extent cx="1856105" cy="1024890"/>
            <wp:effectExtent l="0" t="0" r="0" b="0"/>
            <wp:wrapNone/>
            <wp:docPr id="98" name="Bilet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Bilete 9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45" w:history="1">
        <w:r w:rsidR="00423AFD" w:rsidRPr="00423AFD">
          <w:rPr>
            <w:rStyle w:val="Hyperkopling"/>
            <w:rFonts w:ascii="DM Sans" w:hAnsi="DM Sans"/>
            <w:color w:val="FFFFFF" w:themeColor="background1"/>
          </w:rPr>
          <w:t>marit.nedkvitne@redcross.no</w:t>
        </w:r>
      </w:hyperlink>
      <w:r w:rsidR="00C34205" w:rsidRPr="00C34205">
        <w:rPr>
          <w:rFonts w:ascii="DM Sans" w:hAnsi="DM Sans"/>
          <w:color w:val="FFFFFF" w:themeColor="background1"/>
        </w:rPr>
        <w:t xml:space="preserve"> </w:t>
      </w:r>
      <w:r w:rsidR="006E7D42">
        <w:rPr>
          <w:color w:val="FFFFFF" w:themeColor="background1"/>
        </w:rPr>
        <w:t xml:space="preserve"> </w:t>
      </w:r>
    </w:p>
    <w:sectPr w:rsidR="00F4707A" w:rsidRPr="001778F2" w:rsidSect="003D658A">
      <w:pgSz w:w="11900" w:h="16840" w:code="9"/>
      <w:pgMar w:top="1134" w:right="1247" w:bottom="1134" w:left="1247" w:header="397" w:footer="113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27839" w14:textId="77777777" w:rsidR="00DC6720" w:rsidRDefault="00DC6720" w:rsidP="00E1109E">
      <w:r>
        <w:separator/>
      </w:r>
    </w:p>
  </w:endnote>
  <w:endnote w:type="continuationSeparator" w:id="0">
    <w:p w14:paraId="0BBB7DC8" w14:textId="77777777" w:rsidR="00DC6720" w:rsidRDefault="00DC6720" w:rsidP="00E1109E">
      <w:r>
        <w:continuationSeparator/>
      </w:r>
    </w:p>
  </w:endnote>
  <w:endnote w:type="continuationNotice" w:id="1">
    <w:p w14:paraId="332B4FF0" w14:textId="77777777" w:rsidR="00DC6720" w:rsidRDefault="00DC672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DM sans bold">
    <w:altName w:val="Cambria"/>
    <w:panose1 w:val="00000000000000000000"/>
    <w:charset w:val="00"/>
    <w:family w:val="roman"/>
    <w:notTrueType/>
    <w:pitch w:val="default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DM Sans italic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B6161" w14:textId="011CEC36" w:rsidR="00B00E4D" w:rsidRPr="006C793F" w:rsidRDefault="00B00E4D">
    <w:pPr>
      <w:pStyle w:val="Botntekst"/>
      <w:jc w:val="right"/>
    </w:pPr>
  </w:p>
  <w:p w14:paraId="42A3797D" w14:textId="2A379E5D" w:rsidR="00B00E4D" w:rsidRPr="006C793F" w:rsidRDefault="00B00E4D">
    <w:pPr>
      <w:pStyle w:val="Bot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CE4D9" w14:textId="77777777" w:rsidR="00DC6720" w:rsidRDefault="00DC6720" w:rsidP="00E1109E">
      <w:r>
        <w:separator/>
      </w:r>
    </w:p>
  </w:footnote>
  <w:footnote w:type="continuationSeparator" w:id="0">
    <w:p w14:paraId="2D872DD1" w14:textId="77777777" w:rsidR="00DC6720" w:rsidRDefault="00DC6720" w:rsidP="00E1109E">
      <w:r>
        <w:continuationSeparator/>
      </w:r>
    </w:p>
  </w:footnote>
  <w:footnote w:type="continuationNotice" w:id="1">
    <w:p w14:paraId="23ABCAA4" w14:textId="77777777" w:rsidR="00DC6720" w:rsidRDefault="00DC6720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10A2FC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ceiver with solid fill" style="width:11pt;height:11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" o:bullet="t">
        <v:imagedata r:id="rId1" o:title=""/>
      </v:shape>
    </w:pict>
  </w:numPicBullet>
  <w:abstractNum w:abstractNumId="0" w15:restartNumberingAfterBreak="0">
    <w:nsid w:val="137775CD"/>
    <w:multiLevelType w:val="hybridMultilevel"/>
    <w:tmpl w:val="1938D6CC"/>
    <w:lvl w:ilvl="0" w:tplc="03CE3B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C663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060C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D261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76DB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1058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5881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5CA3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C483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0982869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8E2"/>
    <w:rsid w:val="000008D0"/>
    <w:rsid w:val="000020BD"/>
    <w:rsid w:val="00002F0F"/>
    <w:rsid w:val="000036D9"/>
    <w:rsid w:val="00004471"/>
    <w:rsid w:val="00005810"/>
    <w:rsid w:val="00005EE4"/>
    <w:rsid w:val="000070B4"/>
    <w:rsid w:val="0001310D"/>
    <w:rsid w:val="00014855"/>
    <w:rsid w:val="00015A81"/>
    <w:rsid w:val="00015CFF"/>
    <w:rsid w:val="00015DFF"/>
    <w:rsid w:val="00015FC1"/>
    <w:rsid w:val="000162A8"/>
    <w:rsid w:val="00016E83"/>
    <w:rsid w:val="000209B8"/>
    <w:rsid w:val="00021654"/>
    <w:rsid w:val="0002251A"/>
    <w:rsid w:val="000236A4"/>
    <w:rsid w:val="00023D6B"/>
    <w:rsid w:val="00023E3C"/>
    <w:rsid w:val="000258AB"/>
    <w:rsid w:val="00026D07"/>
    <w:rsid w:val="00027F33"/>
    <w:rsid w:val="000308C8"/>
    <w:rsid w:val="00031F18"/>
    <w:rsid w:val="0003264E"/>
    <w:rsid w:val="000341AE"/>
    <w:rsid w:val="00034D9B"/>
    <w:rsid w:val="00035741"/>
    <w:rsid w:val="00036D6A"/>
    <w:rsid w:val="00037D44"/>
    <w:rsid w:val="00041736"/>
    <w:rsid w:val="000418D7"/>
    <w:rsid w:val="0004288F"/>
    <w:rsid w:val="000448B0"/>
    <w:rsid w:val="00045929"/>
    <w:rsid w:val="0005017B"/>
    <w:rsid w:val="00050E7A"/>
    <w:rsid w:val="00052B30"/>
    <w:rsid w:val="0005478E"/>
    <w:rsid w:val="000547E8"/>
    <w:rsid w:val="00057547"/>
    <w:rsid w:val="000611D8"/>
    <w:rsid w:val="00061B4A"/>
    <w:rsid w:val="00061D38"/>
    <w:rsid w:val="00062500"/>
    <w:rsid w:val="0006475A"/>
    <w:rsid w:val="000647B8"/>
    <w:rsid w:val="0006656C"/>
    <w:rsid w:val="00071052"/>
    <w:rsid w:val="00071356"/>
    <w:rsid w:val="00072454"/>
    <w:rsid w:val="00074B18"/>
    <w:rsid w:val="0007628A"/>
    <w:rsid w:val="00077734"/>
    <w:rsid w:val="00077B39"/>
    <w:rsid w:val="00082090"/>
    <w:rsid w:val="00083BC0"/>
    <w:rsid w:val="0008442D"/>
    <w:rsid w:val="00086654"/>
    <w:rsid w:val="00086D8D"/>
    <w:rsid w:val="0009026D"/>
    <w:rsid w:val="00090318"/>
    <w:rsid w:val="000920C8"/>
    <w:rsid w:val="000924FB"/>
    <w:rsid w:val="00093AE2"/>
    <w:rsid w:val="00095218"/>
    <w:rsid w:val="00096414"/>
    <w:rsid w:val="00097630"/>
    <w:rsid w:val="00097C8C"/>
    <w:rsid w:val="00097EA5"/>
    <w:rsid w:val="000A011E"/>
    <w:rsid w:val="000A056A"/>
    <w:rsid w:val="000A1873"/>
    <w:rsid w:val="000A3BC6"/>
    <w:rsid w:val="000A5973"/>
    <w:rsid w:val="000A71F8"/>
    <w:rsid w:val="000B0DED"/>
    <w:rsid w:val="000B10FA"/>
    <w:rsid w:val="000B1D9E"/>
    <w:rsid w:val="000B1F1A"/>
    <w:rsid w:val="000B2BDB"/>
    <w:rsid w:val="000B2E60"/>
    <w:rsid w:val="000B40B5"/>
    <w:rsid w:val="000B46E8"/>
    <w:rsid w:val="000B63D5"/>
    <w:rsid w:val="000B74E3"/>
    <w:rsid w:val="000C075F"/>
    <w:rsid w:val="000C1E8B"/>
    <w:rsid w:val="000C328A"/>
    <w:rsid w:val="000C3F7F"/>
    <w:rsid w:val="000C70E9"/>
    <w:rsid w:val="000C74CC"/>
    <w:rsid w:val="000C75A0"/>
    <w:rsid w:val="000D1DFB"/>
    <w:rsid w:val="000D258B"/>
    <w:rsid w:val="000D267A"/>
    <w:rsid w:val="000D2F5C"/>
    <w:rsid w:val="000D463B"/>
    <w:rsid w:val="000D4770"/>
    <w:rsid w:val="000D4AF1"/>
    <w:rsid w:val="000D7DAE"/>
    <w:rsid w:val="000D7ED4"/>
    <w:rsid w:val="000E08E6"/>
    <w:rsid w:val="000E0D74"/>
    <w:rsid w:val="000E26FF"/>
    <w:rsid w:val="000E51E0"/>
    <w:rsid w:val="000E656A"/>
    <w:rsid w:val="000E6965"/>
    <w:rsid w:val="000E7721"/>
    <w:rsid w:val="000E774A"/>
    <w:rsid w:val="000F079B"/>
    <w:rsid w:val="000F2A9A"/>
    <w:rsid w:val="000F39F1"/>
    <w:rsid w:val="000F58C1"/>
    <w:rsid w:val="000F5D20"/>
    <w:rsid w:val="000F68AE"/>
    <w:rsid w:val="000F7243"/>
    <w:rsid w:val="0010300A"/>
    <w:rsid w:val="001059DA"/>
    <w:rsid w:val="00111435"/>
    <w:rsid w:val="001133A9"/>
    <w:rsid w:val="0011467D"/>
    <w:rsid w:val="00114CDB"/>
    <w:rsid w:val="00115B11"/>
    <w:rsid w:val="00116CC7"/>
    <w:rsid w:val="00116CE2"/>
    <w:rsid w:val="00117E50"/>
    <w:rsid w:val="00121475"/>
    <w:rsid w:val="001214EE"/>
    <w:rsid w:val="0012686F"/>
    <w:rsid w:val="001310C9"/>
    <w:rsid w:val="00131487"/>
    <w:rsid w:val="00132766"/>
    <w:rsid w:val="00132877"/>
    <w:rsid w:val="00132890"/>
    <w:rsid w:val="001332F5"/>
    <w:rsid w:val="00135839"/>
    <w:rsid w:val="00136669"/>
    <w:rsid w:val="001405EB"/>
    <w:rsid w:val="0014068C"/>
    <w:rsid w:val="00140722"/>
    <w:rsid w:val="001426CF"/>
    <w:rsid w:val="001439C2"/>
    <w:rsid w:val="00143B1C"/>
    <w:rsid w:val="00144607"/>
    <w:rsid w:val="001459FD"/>
    <w:rsid w:val="0014636E"/>
    <w:rsid w:val="00146C03"/>
    <w:rsid w:val="00147470"/>
    <w:rsid w:val="001474AD"/>
    <w:rsid w:val="001477DE"/>
    <w:rsid w:val="00147EAA"/>
    <w:rsid w:val="00151964"/>
    <w:rsid w:val="00155084"/>
    <w:rsid w:val="001551C5"/>
    <w:rsid w:val="0016147A"/>
    <w:rsid w:val="00163907"/>
    <w:rsid w:val="00164FFC"/>
    <w:rsid w:val="00165C89"/>
    <w:rsid w:val="00166BC8"/>
    <w:rsid w:val="001678AC"/>
    <w:rsid w:val="001700A0"/>
    <w:rsid w:val="00171565"/>
    <w:rsid w:val="00172CCF"/>
    <w:rsid w:val="00174371"/>
    <w:rsid w:val="00175CD6"/>
    <w:rsid w:val="0017765F"/>
    <w:rsid w:val="001778F2"/>
    <w:rsid w:val="001804C6"/>
    <w:rsid w:val="001807AE"/>
    <w:rsid w:val="001815A6"/>
    <w:rsid w:val="0018286C"/>
    <w:rsid w:val="001832BB"/>
    <w:rsid w:val="00183649"/>
    <w:rsid w:val="00184490"/>
    <w:rsid w:val="00184FEA"/>
    <w:rsid w:val="00185549"/>
    <w:rsid w:val="00185927"/>
    <w:rsid w:val="00187B55"/>
    <w:rsid w:val="00191FCD"/>
    <w:rsid w:val="001942E4"/>
    <w:rsid w:val="00194EF3"/>
    <w:rsid w:val="0019574A"/>
    <w:rsid w:val="001959CF"/>
    <w:rsid w:val="00196840"/>
    <w:rsid w:val="00197D5E"/>
    <w:rsid w:val="00197D76"/>
    <w:rsid w:val="001A0357"/>
    <w:rsid w:val="001A2F62"/>
    <w:rsid w:val="001A45D4"/>
    <w:rsid w:val="001A4F35"/>
    <w:rsid w:val="001A51A6"/>
    <w:rsid w:val="001A7F2A"/>
    <w:rsid w:val="001B0C17"/>
    <w:rsid w:val="001B1327"/>
    <w:rsid w:val="001B305F"/>
    <w:rsid w:val="001B4860"/>
    <w:rsid w:val="001B6738"/>
    <w:rsid w:val="001B77FD"/>
    <w:rsid w:val="001C0DD6"/>
    <w:rsid w:val="001C32B4"/>
    <w:rsid w:val="001C3C4E"/>
    <w:rsid w:val="001C6779"/>
    <w:rsid w:val="001C7A83"/>
    <w:rsid w:val="001C7B96"/>
    <w:rsid w:val="001C7D41"/>
    <w:rsid w:val="001C7ED3"/>
    <w:rsid w:val="001D0B0F"/>
    <w:rsid w:val="001D17AB"/>
    <w:rsid w:val="001D1856"/>
    <w:rsid w:val="001D2A4C"/>
    <w:rsid w:val="001D2F13"/>
    <w:rsid w:val="001D2FBC"/>
    <w:rsid w:val="001D440D"/>
    <w:rsid w:val="001D45D2"/>
    <w:rsid w:val="001D6548"/>
    <w:rsid w:val="001D6C9B"/>
    <w:rsid w:val="001D71F7"/>
    <w:rsid w:val="001D79D9"/>
    <w:rsid w:val="001E025B"/>
    <w:rsid w:val="001E0499"/>
    <w:rsid w:val="001E2B6F"/>
    <w:rsid w:val="001E3511"/>
    <w:rsid w:val="001E423D"/>
    <w:rsid w:val="001E437E"/>
    <w:rsid w:val="001E6BC1"/>
    <w:rsid w:val="001E6E76"/>
    <w:rsid w:val="001E74C5"/>
    <w:rsid w:val="001F1014"/>
    <w:rsid w:val="001F3EAD"/>
    <w:rsid w:val="001F4B5A"/>
    <w:rsid w:val="001F537A"/>
    <w:rsid w:val="001F5922"/>
    <w:rsid w:val="001F5E4B"/>
    <w:rsid w:val="001F5FE4"/>
    <w:rsid w:val="001F6ACB"/>
    <w:rsid w:val="001F6D05"/>
    <w:rsid w:val="001F71BF"/>
    <w:rsid w:val="001F7B84"/>
    <w:rsid w:val="00200BDB"/>
    <w:rsid w:val="0020116F"/>
    <w:rsid w:val="002016A3"/>
    <w:rsid w:val="002057BB"/>
    <w:rsid w:val="00206A8C"/>
    <w:rsid w:val="0021148B"/>
    <w:rsid w:val="002119E6"/>
    <w:rsid w:val="00211D73"/>
    <w:rsid w:val="00213059"/>
    <w:rsid w:val="00213568"/>
    <w:rsid w:val="00213CFA"/>
    <w:rsid w:val="00213EB5"/>
    <w:rsid w:val="0021666D"/>
    <w:rsid w:val="00217B95"/>
    <w:rsid w:val="00217DBC"/>
    <w:rsid w:val="0022024E"/>
    <w:rsid w:val="00222521"/>
    <w:rsid w:val="00223EBC"/>
    <w:rsid w:val="00224994"/>
    <w:rsid w:val="00225BC4"/>
    <w:rsid w:val="00226362"/>
    <w:rsid w:val="00226AF3"/>
    <w:rsid w:val="002302E5"/>
    <w:rsid w:val="0023061B"/>
    <w:rsid w:val="00230A08"/>
    <w:rsid w:val="00230F4D"/>
    <w:rsid w:val="00231609"/>
    <w:rsid w:val="00237DF3"/>
    <w:rsid w:val="00240F21"/>
    <w:rsid w:val="00241CCD"/>
    <w:rsid w:val="00241EC3"/>
    <w:rsid w:val="00243856"/>
    <w:rsid w:val="00243AF8"/>
    <w:rsid w:val="00244F93"/>
    <w:rsid w:val="002455A5"/>
    <w:rsid w:val="00245B21"/>
    <w:rsid w:val="00247CCB"/>
    <w:rsid w:val="00251C11"/>
    <w:rsid w:val="00253427"/>
    <w:rsid w:val="00257F7C"/>
    <w:rsid w:val="002615F2"/>
    <w:rsid w:val="0026190C"/>
    <w:rsid w:val="00262078"/>
    <w:rsid w:val="00262C4F"/>
    <w:rsid w:val="00271644"/>
    <w:rsid w:val="00272084"/>
    <w:rsid w:val="00273046"/>
    <w:rsid w:val="002736F3"/>
    <w:rsid w:val="00275BA0"/>
    <w:rsid w:val="002761AE"/>
    <w:rsid w:val="002816C4"/>
    <w:rsid w:val="0028197E"/>
    <w:rsid w:val="002819C2"/>
    <w:rsid w:val="00284C00"/>
    <w:rsid w:val="00285675"/>
    <w:rsid w:val="002870F3"/>
    <w:rsid w:val="00290085"/>
    <w:rsid w:val="002906BA"/>
    <w:rsid w:val="002966F2"/>
    <w:rsid w:val="00296D94"/>
    <w:rsid w:val="002970ED"/>
    <w:rsid w:val="00297ADF"/>
    <w:rsid w:val="002A0C9C"/>
    <w:rsid w:val="002A1F38"/>
    <w:rsid w:val="002A21CC"/>
    <w:rsid w:val="002A2E1D"/>
    <w:rsid w:val="002A3503"/>
    <w:rsid w:val="002A3794"/>
    <w:rsid w:val="002A6A6F"/>
    <w:rsid w:val="002A6F47"/>
    <w:rsid w:val="002A7149"/>
    <w:rsid w:val="002A71FA"/>
    <w:rsid w:val="002A7B78"/>
    <w:rsid w:val="002B107E"/>
    <w:rsid w:val="002B1227"/>
    <w:rsid w:val="002B1F23"/>
    <w:rsid w:val="002B2553"/>
    <w:rsid w:val="002B31B3"/>
    <w:rsid w:val="002B449E"/>
    <w:rsid w:val="002B7106"/>
    <w:rsid w:val="002C026E"/>
    <w:rsid w:val="002C0D8A"/>
    <w:rsid w:val="002C2145"/>
    <w:rsid w:val="002C3E63"/>
    <w:rsid w:val="002C7D02"/>
    <w:rsid w:val="002C7FE7"/>
    <w:rsid w:val="002D0350"/>
    <w:rsid w:val="002D19C5"/>
    <w:rsid w:val="002D218A"/>
    <w:rsid w:val="002D35A4"/>
    <w:rsid w:val="002D3651"/>
    <w:rsid w:val="002E145B"/>
    <w:rsid w:val="002E18CA"/>
    <w:rsid w:val="002E1F9F"/>
    <w:rsid w:val="002E21AA"/>
    <w:rsid w:val="002E63BD"/>
    <w:rsid w:val="002E6C09"/>
    <w:rsid w:val="002E6CCA"/>
    <w:rsid w:val="002F1EFB"/>
    <w:rsid w:val="002F4859"/>
    <w:rsid w:val="002F4CC3"/>
    <w:rsid w:val="002F6105"/>
    <w:rsid w:val="002F6C63"/>
    <w:rsid w:val="002F7459"/>
    <w:rsid w:val="003012C4"/>
    <w:rsid w:val="00302E1A"/>
    <w:rsid w:val="00302F7D"/>
    <w:rsid w:val="00304167"/>
    <w:rsid w:val="003042B3"/>
    <w:rsid w:val="00304B8D"/>
    <w:rsid w:val="003067A7"/>
    <w:rsid w:val="00307F9C"/>
    <w:rsid w:val="00310489"/>
    <w:rsid w:val="00312F94"/>
    <w:rsid w:val="00313B19"/>
    <w:rsid w:val="00313DCB"/>
    <w:rsid w:val="00314240"/>
    <w:rsid w:val="00316DC2"/>
    <w:rsid w:val="0031724A"/>
    <w:rsid w:val="003174A1"/>
    <w:rsid w:val="003220FA"/>
    <w:rsid w:val="00323449"/>
    <w:rsid w:val="00324682"/>
    <w:rsid w:val="00324903"/>
    <w:rsid w:val="00324C91"/>
    <w:rsid w:val="003260E9"/>
    <w:rsid w:val="00330DD2"/>
    <w:rsid w:val="00332BD4"/>
    <w:rsid w:val="003331A9"/>
    <w:rsid w:val="003335DB"/>
    <w:rsid w:val="00335660"/>
    <w:rsid w:val="003367C4"/>
    <w:rsid w:val="00336DF9"/>
    <w:rsid w:val="00340450"/>
    <w:rsid w:val="003409B5"/>
    <w:rsid w:val="003411DA"/>
    <w:rsid w:val="00343E5F"/>
    <w:rsid w:val="00346B96"/>
    <w:rsid w:val="00350D8E"/>
    <w:rsid w:val="00350F75"/>
    <w:rsid w:val="00351DED"/>
    <w:rsid w:val="00352134"/>
    <w:rsid w:val="003524A7"/>
    <w:rsid w:val="00352A00"/>
    <w:rsid w:val="003576EF"/>
    <w:rsid w:val="00362817"/>
    <w:rsid w:val="00365B43"/>
    <w:rsid w:val="00365CD4"/>
    <w:rsid w:val="003664BE"/>
    <w:rsid w:val="00366A08"/>
    <w:rsid w:val="00366B06"/>
    <w:rsid w:val="00366EB6"/>
    <w:rsid w:val="0036738E"/>
    <w:rsid w:val="00371FB3"/>
    <w:rsid w:val="00377823"/>
    <w:rsid w:val="003819DE"/>
    <w:rsid w:val="00381C39"/>
    <w:rsid w:val="00382EEE"/>
    <w:rsid w:val="0038467C"/>
    <w:rsid w:val="00384C88"/>
    <w:rsid w:val="003853FF"/>
    <w:rsid w:val="0038656C"/>
    <w:rsid w:val="00386911"/>
    <w:rsid w:val="00386957"/>
    <w:rsid w:val="00390F69"/>
    <w:rsid w:val="003915CA"/>
    <w:rsid w:val="00392375"/>
    <w:rsid w:val="00393A7A"/>
    <w:rsid w:val="00393F65"/>
    <w:rsid w:val="003941BC"/>
    <w:rsid w:val="00396AAB"/>
    <w:rsid w:val="00396BC1"/>
    <w:rsid w:val="003977D2"/>
    <w:rsid w:val="00397C57"/>
    <w:rsid w:val="003A2FA8"/>
    <w:rsid w:val="003A3958"/>
    <w:rsid w:val="003A3B0F"/>
    <w:rsid w:val="003A4CF1"/>
    <w:rsid w:val="003A62BC"/>
    <w:rsid w:val="003A67DB"/>
    <w:rsid w:val="003B09FB"/>
    <w:rsid w:val="003B17DA"/>
    <w:rsid w:val="003B5E93"/>
    <w:rsid w:val="003C0616"/>
    <w:rsid w:val="003C189E"/>
    <w:rsid w:val="003C34A7"/>
    <w:rsid w:val="003C506E"/>
    <w:rsid w:val="003C698D"/>
    <w:rsid w:val="003C6F59"/>
    <w:rsid w:val="003C7B63"/>
    <w:rsid w:val="003D0F56"/>
    <w:rsid w:val="003D1D2C"/>
    <w:rsid w:val="003D223D"/>
    <w:rsid w:val="003D658A"/>
    <w:rsid w:val="003D7623"/>
    <w:rsid w:val="003E094A"/>
    <w:rsid w:val="003E09A1"/>
    <w:rsid w:val="003E0C20"/>
    <w:rsid w:val="003E1740"/>
    <w:rsid w:val="003E444C"/>
    <w:rsid w:val="003E4BBA"/>
    <w:rsid w:val="003E7E4F"/>
    <w:rsid w:val="003F0A35"/>
    <w:rsid w:val="003F35D6"/>
    <w:rsid w:val="003F3F04"/>
    <w:rsid w:val="003F44AF"/>
    <w:rsid w:val="003F45A3"/>
    <w:rsid w:val="003F549D"/>
    <w:rsid w:val="003F6A48"/>
    <w:rsid w:val="00400313"/>
    <w:rsid w:val="00401CDD"/>
    <w:rsid w:val="00405359"/>
    <w:rsid w:val="00412412"/>
    <w:rsid w:val="004125F3"/>
    <w:rsid w:val="00413592"/>
    <w:rsid w:val="0041397D"/>
    <w:rsid w:val="00413A89"/>
    <w:rsid w:val="004149A7"/>
    <w:rsid w:val="00415C0B"/>
    <w:rsid w:val="00415ECF"/>
    <w:rsid w:val="00421600"/>
    <w:rsid w:val="00421E6A"/>
    <w:rsid w:val="00422F28"/>
    <w:rsid w:val="00423AFD"/>
    <w:rsid w:val="00424596"/>
    <w:rsid w:val="004247EE"/>
    <w:rsid w:val="00424F24"/>
    <w:rsid w:val="00424F3E"/>
    <w:rsid w:val="004250EC"/>
    <w:rsid w:val="00427060"/>
    <w:rsid w:val="004346EF"/>
    <w:rsid w:val="004359B1"/>
    <w:rsid w:val="004372CB"/>
    <w:rsid w:val="00440CC6"/>
    <w:rsid w:val="00440F1B"/>
    <w:rsid w:val="0044158C"/>
    <w:rsid w:val="004452C1"/>
    <w:rsid w:val="004456C2"/>
    <w:rsid w:val="00445A8A"/>
    <w:rsid w:val="00445D49"/>
    <w:rsid w:val="00446DF6"/>
    <w:rsid w:val="00447427"/>
    <w:rsid w:val="00447D62"/>
    <w:rsid w:val="00450932"/>
    <w:rsid w:val="00451024"/>
    <w:rsid w:val="0045142C"/>
    <w:rsid w:val="00452066"/>
    <w:rsid w:val="004532A0"/>
    <w:rsid w:val="00453611"/>
    <w:rsid w:val="00454180"/>
    <w:rsid w:val="004558C0"/>
    <w:rsid w:val="00460A4F"/>
    <w:rsid w:val="00462BDF"/>
    <w:rsid w:val="00463404"/>
    <w:rsid w:val="004656B2"/>
    <w:rsid w:val="00465D86"/>
    <w:rsid w:val="00471D81"/>
    <w:rsid w:val="00473B0E"/>
    <w:rsid w:val="00475D6E"/>
    <w:rsid w:val="00480007"/>
    <w:rsid w:val="00480BC6"/>
    <w:rsid w:val="00480C1C"/>
    <w:rsid w:val="004821F8"/>
    <w:rsid w:val="004827C5"/>
    <w:rsid w:val="00482F2C"/>
    <w:rsid w:val="00483C99"/>
    <w:rsid w:val="00490172"/>
    <w:rsid w:val="0049095A"/>
    <w:rsid w:val="00490D58"/>
    <w:rsid w:val="004913CC"/>
    <w:rsid w:val="004921AE"/>
    <w:rsid w:val="0049222F"/>
    <w:rsid w:val="0049328F"/>
    <w:rsid w:val="0049481D"/>
    <w:rsid w:val="0049799D"/>
    <w:rsid w:val="004A01A7"/>
    <w:rsid w:val="004A1110"/>
    <w:rsid w:val="004A1AB2"/>
    <w:rsid w:val="004A22F3"/>
    <w:rsid w:val="004A2F16"/>
    <w:rsid w:val="004A40D2"/>
    <w:rsid w:val="004A42BE"/>
    <w:rsid w:val="004A47F1"/>
    <w:rsid w:val="004A4CF1"/>
    <w:rsid w:val="004A54F0"/>
    <w:rsid w:val="004A63C8"/>
    <w:rsid w:val="004A7E43"/>
    <w:rsid w:val="004B0754"/>
    <w:rsid w:val="004B0886"/>
    <w:rsid w:val="004B0A22"/>
    <w:rsid w:val="004B1833"/>
    <w:rsid w:val="004B4064"/>
    <w:rsid w:val="004B7096"/>
    <w:rsid w:val="004C0199"/>
    <w:rsid w:val="004C06DE"/>
    <w:rsid w:val="004C17D3"/>
    <w:rsid w:val="004C1943"/>
    <w:rsid w:val="004C48AB"/>
    <w:rsid w:val="004C5AE0"/>
    <w:rsid w:val="004C5B44"/>
    <w:rsid w:val="004C6399"/>
    <w:rsid w:val="004C6AED"/>
    <w:rsid w:val="004D0951"/>
    <w:rsid w:val="004D20F1"/>
    <w:rsid w:val="004D3EE4"/>
    <w:rsid w:val="004D4B3E"/>
    <w:rsid w:val="004D4D4C"/>
    <w:rsid w:val="004D5ABD"/>
    <w:rsid w:val="004D653E"/>
    <w:rsid w:val="004D7236"/>
    <w:rsid w:val="004E06C1"/>
    <w:rsid w:val="004E2DBC"/>
    <w:rsid w:val="004E3C5D"/>
    <w:rsid w:val="004E6919"/>
    <w:rsid w:val="004E6C72"/>
    <w:rsid w:val="004E74AE"/>
    <w:rsid w:val="004F0D79"/>
    <w:rsid w:val="004F2873"/>
    <w:rsid w:val="004F2EBB"/>
    <w:rsid w:val="004F5AA9"/>
    <w:rsid w:val="004F6385"/>
    <w:rsid w:val="0050077F"/>
    <w:rsid w:val="0050276C"/>
    <w:rsid w:val="00502E09"/>
    <w:rsid w:val="00503735"/>
    <w:rsid w:val="00504DAA"/>
    <w:rsid w:val="00505E80"/>
    <w:rsid w:val="00507079"/>
    <w:rsid w:val="00507B9A"/>
    <w:rsid w:val="00513FE1"/>
    <w:rsid w:val="005144EB"/>
    <w:rsid w:val="00514535"/>
    <w:rsid w:val="005155FB"/>
    <w:rsid w:val="00515F86"/>
    <w:rsid w:val="00520E01"/>
    <w:rsid w:val="00521CC3"/>
    <w:rsid w:val="005224D4"/>
    <w:rsid w:val="005236B5"/>
    <w:rsid w:val="00524743"/>
    <w:rsid w:val="0052481D"/>
    <w:rsid w:val="00524FCF"/>
    <w:rsid w:val="00526C3F"/>
    <w:rsid w:val="0053006C"/>
    <w:rsid w:val="00534E43"/>
    <w:rsid w:val="00535479"/>
    <w:rsid w:val="0053560D"/>
    <w:rsid w:val="00535724"/>
    <w:rsid w:val="00536DAE"/>
    <w:rsid w:val="0053703F"/>
    <w:rsid w:val="0054183E"/>
    <w:rsid w:val="005432B5"/>
    <w:rsid w:val="00543F4B"/>
    <w:rsid w:val="005447A7"/>
    <w:rsid w:val="005507C0"/>
    <w:rsid w:val="005509BC"/>
    <w:rsid w:val="00551B74"/>
    <w:rsid w:val="005529AB"/>
    <w:rsid w:val="00553861"/>
    <w:rsid w:val="00556650"/>
    <w:rsid w:val="00557888"/>
    <w:rsid w:val="00560908"/>
    <w:rsid w:val="0056290E"/>
    <w:rsid w:val="0056772E"/>
    <w:rsid w:val="00567A3C"/>
    <w:rsid w:val="00567CB1"/>
    <w:rsid w:val="005701A5"/>
    <w:rsid w:val="00570479"/>
    <w:rsid w:val="00571743"/>
    <w:rsid w:val="0057281A"/>
    <w:rsid w:val="00572F0C"/>
    <w:rsid w:val="0057305D"/>
    <w:rsid w:val="0057319A"/>
    <w:rsid w:val="005745EA"/>
    <w:rsid w:val="00580D1C"/>
    <w:rsid w:val="005814BA"/>
    <w:rsid w:val="00581FDF"/>
    <w:rsid w:val="00583ABB"/>
    <w:rsid w:val="005850AA"/>
    <w:rsid w:val="005868C8"/>
    <w:rsid w:val="005869A0"/>
    <w:rsid w:val="00587E87"/>
    <w:rsid w:val="005903A0"/>
    <w:rsid w:val="00595ACC"/>
    <w:rsid w:val="00595BDB"/>
    <w:rsid w:val="0059658F"/>
    <w:rsid w:val="005965F0"/>
    <w:rsid w:val="005A0CC9"/>
    <w:rsid w:val="005A15D3"/>
    <w:rsid w:val="005A4DAC"/>
    <w:rsid w:val="005A59CC"/>
    <w:rsid w:val="005A6B55"/>
    <w:rsid w:val="005A7596"/>
    <w:rsid w:val="005A7669"/>
    <w:rsid w:val="005B02FA"/>
    <w:rsid w:val="005B1325"/>
    <w:rsid w:val="005B5AB1"/>
    <w:rsid w:val="005C3F90"/>
    <w:rsid w:val="005C4112"/>
    <w:rsid w:val="005C5A82"/>
    <w:rsid w:val="005C5C15"/>
    <w:rsid w:val="005C5D57"/>
    <w:rsid w:val="005C747F"/>
    <w:rsid w:val="005C7ECD"/>
    <w:rsid w:val="005D0E1D"/>
    <w:rsid w:val="005D10E0"/>
    <w:rsid w:val="005D16D5"/>
    <w:rsid w:val="005D26E9"/>
    <w:rsid w:val="005D2888"/>
    <w:rsid w:val="005D4424"/>
    <w:rsid w:val="005D5203"/>
    <w:rsid w:val="005D5E4C"/>
    <w:rsid w:val="005D789A"/>
    <w:rsid w:val="005D7EB5"/>
    <w:rsid w:val="005E050B"/>
    <w:rsid w:val="005E119A"/>
    <w:rsid w:val="005E1264"/>
    <w:rsid w:val="005E1938"/>
    <w:rsid w:val="005E2B62"/>
    <w:rsid w:val="005E5CAB"/>
    <w:rsid w:val="005E6E40"/>
    <w:rsid w:val="005E6F3D"/>
    <w:rsid w:val="005E737C"/>
    <w:rsid w:val="005F0379"/>
    <w:rsid w:val="005F10CE"/>
    <w:rsid w:val="005F1402"/>
    <w:rsid w:val="005F22E4"/>
    <w:rsid w:val="005F34A5"/>
    <w:rsid w:val="005F35F6"/>
    <w:rsid w:val="005F3668"/>
    <w:rsid w:val="005F39A7"/>
    <w:rsid w:val="005F5A6F"/>
    <w:rsid w:val="005F6290"/>
    <w:rsid w:val="005F6480"/>
    <w:rsid w:val="00601B0E"/>
    <w:rsid w:val="006020FB"/>
    <w:rsid w:val="00602D1E"/>
    <w:rsid w:val="006036D0"/>
    <w:rsid w:val="0060577D"/>
    <w:rsid w:val="00606E2E"/>
    <w:rsid w:val="0060778B"/>
    <w:rsid w:val="00607B26"/>
    <w:rsid w:val="00610643"/>
    <w:rsid w:val="006116FC"/>
    <w:rsid w:val="00611940"/>
    <w:rsid w:val="006127A0"/>
    <w:rsid w:val="0061286E"/>
    <w:rsid w:val="00612EC7"/>
    <w:rsid w:val="006130A0"/>
    <w:rsid w:val="006130A5"/>
    <w:rsid w:val="006154D9"/>
    <w:rsid w:val="00617E25"/>
    <w:rsid w:val="00620A76"/>
    <w:rsid w:val="00621C0E"/>
    <w:rsid w:val="00624437"/>
    <w:rsid w:val="00625E8C"/>
    <w:rsid w:val="00625F83"/>
    <w:rsid w:val="006303D1"/>
    <w:rsid w:val="00630A7D"/>
    <w:rsid w:val="00630DA6"/>
    <w:rsid w:val="006311D7"/>
    <w:rsid w:val="00631DB8"/>
    <w:rsid w:val="0063414B"/>
    <w:rsid w:val="006341B6"/>
    <w:rsid w:val="006343E4"/>
    <w:rsid w:val="00635250"/>
    <w:rsid w:val="00636A58"/>
    <w:rsid w:val="00636D99"/>
    <w:rsid w:val="00637A88"/>
    <w:rsid w:val="00641666"/>
    <w:rsid w:val="00642A7D"/>
    <w:rsid w:val="00644F6C"/>
    <w:rsid w:val="006452E8"/>
    <w:rsid w:val="00645473"/>
    <w:rsid w:val="00645D19"/>
    <w:rsid w:val="006477BA"/>
    <w:rsid w:val="00647DEC"/>
    <w:rsid w:val="0065017E"/>
    <w:rsid w:val="0065199D"/>
    <w:rsid w:val="00652ABE"/>
    <w:rsid w:val="00654200"/>
    <w:rsid w:val="006554E0"/>
    <w:rsid w:val="00655FE9"/>
    <w:rsid w:val="00660489"/>
    <w:rsid w:val="00660B98"/>
    <w:rsid w:val="0066305A"/>
    <w:rsid w:val="006647E9"/>
    <w:rsid w:val="0067009D"/>
    <w:rsid w:val="006716A7"/>
    <w:rsid w:val="00671C77"/>
    <w:rsid w:val="00674246"/>
    <w:rsid w:val="0067471E"/>
    <w:rsid w:val="006756CB"/>
    <w:rsid w:val="00676C19"/>
    <w:rsid w:val="00677F72"/>
    <w:rsid w:val="00681242"/>
    <w:rsid w:val="00681D87"/>
    <w:rsid w:val="00683C5E"/>
    <w:rsid w:val="00684C5F"/>
    <w:rsid w:val="00690249"/>
    <w:rsid w:val="006907E1"/>
    <w:rsid w:val="006938F3"/>
    <w:rsid w:val="00697F03"/>
    <w:rsid w:val="00697F56"/>
    <w:rsid w:val="006A15EA"/>
    <w:rsid w:val="006A22B7"/>
    <w:rsid w:val="006A36A3"/>
    <w:rsid w:val="006A3B50"/>
    <w:rsid w:val="006A443D"/>
    <w:rsid w:val="006A4F2C"/>
    <w:rsid w:val="006A5B8A"/>
    <w:rsid w:val="006B0AB0"/>
    <w:rsid w:val="006B2885"/>
    <w:rsid w:val="006B2C26"/>
    <w:rsid w:val="006B3025"/>
    <w:rsid w:val="006B439A"/>
    <w:rsid w:val="006B5FD4"/>
    <w:rsid w:val="006B7CC1"/>
    <w:rsid w:val="006C0881"/>
    <w:rsid w:val="006C20AC"/>
    <w:rsid w:val="006C322A"/>
    <w:rsid w:val="006C4441"/>
    <w:rsid w:val="006C65BD"/>
    <w:rsid w:val="006C793F"/>
    <w:rsid w:val="006D3AE3"/>
    <w:rsid w:val="006D446C"/>
    <w:rsid w:val="006D4A17"/>
    <w:rsid w:val="006D5DBD"/>
    <w:rsid w:val="006D6E5B"/>
    <w:rsid w:val="006E2AC5"/>
    <w:rsid w:val="006E6C1D"/>
    <w:rsid w:val="006E7D42"/>
    <w:rsid w:val="006F4AEC"/>
    <w:rsid w:val="006F67CE"/>
    <w:rsid w:val="006F6A87"/>
    <w:rsid w:val="00700251"/>
    <w:rsid w:val="00702DBE"/>
    <w:rsid w:val="00703610"/>
    <w:rsid w:val="00704A10"/>
    <w:rsid w:val="00705036"/>
    <w:rsid w:val="00705F19"/>
    <w:rsid w:val="00706337"/>
    <w:rsid w:val="0070670C"/>
    <w:rsid w:val="00706781"/>
    <w:rsid w:val="00706ADD"/>
    <w:rsid w:val="00711E0F"/>
    <w:rsid w:val="0071268C"/>
    <w:rsid w:val="00713814"/>
    <w:rsid w:val="00715A0B"/>
    <w:rsid w:val="00716F37"/>
    <w:rsid w:val="007212F8"/>
    <w:rsid w:val="007215AF"/>
    <w:rsid w:val="00722364"/>
    <w:rsid w:val="007261EA"/>
    <w:rsid w:val="0072623E"/>
    <w:rsid w:val="007266D3"/>
    <w:rsid w:val="00726EE8"/>
    <w:rsid w:val="00727DA3"/>
    <w:rsid w:val="00730318"/>
    <w:rsid w:val="0073202D"/>
    <w:rsid w:val="007325B9"/>
    <w:rsid w:val="00732F15"/>
    <w:rsid w:val="00736AA7"/>
    <w:rsid w:val="00737F33"/>
    <w:rsid w:val="00742621"/>
    <w:rsid w:val="00743046"/>
    <w:rsid w:val="0074353B"/>
    <w:rsid w:val="00743580"/>
    <w:rsid w:val="0074368F"/>
    <w:rsid w:val="007469EC"/>
    <w:rsid w:val="0074730D"/>
    <w:rsid w:val="007475CE"/>
    <w:rsid w:val="00751D12"/>
    <w:rsid w:val="00752FE7"/>
    <w:rsid w:val="007530CE"/>
    <w:rsid w:val="00753368"/>
    <w:rsid w:val="0075414A"/>
    <w:rsid w:val="00755E3B"/>
    <w:rsid w:val="00755F26"/>
    <w:rsid w:val="00756128"/>
    <w:rsid w:val="0076031E"/>
    <w:rsid w:val="007623BD"/>
    <w:rsid w:val="00762964"/>
    <w:rsid w:val="0076349A"/>
    <w:rsid w:val="007648F4"/>
    <w:rsid w:val="007658F4"/>
    <w:rsid w:val="00767A11"/>
    <w:rsid w:val="0077050C"/>
    <w:rsid w:val="007737D0"/>
    <w:rsid w:val="007747A3"/>
    <w:rsid w:val="007752DA"/>
    <w:rsid w:val="00777B45"/>
    <w:rsid w:val="00780269"/>
    <w:rsid w:val="0078078E"/>
    <w:rsid w:val="00780F82"/>
    <w:rsid w:val="00781203"/>
    <w:rsid w:val="007823B9"/>
    <w:rsid w:val="00782B83"/>
    <w:rsid w:val="00783B39"/>
    <w:rsid w:val="0078414F"/>
    <w:rsid w:val="00784B3B"/>
    <w:rsid w:val="00785BA4"/>
    <w:rsid w:val="007864BB"/>
    <w:rsid w:val="00787159"/>
    <w:rsid w:val="007917AA"/>
    <w:rsid w:val="007919FF"/>
    <w:rsid w:val="0079206E"/>
    <w:rsid w:val="00792E4E"/>
    <w:rsid w:val="00793489"/>
    <w:rsid w:val="0079513A"/>
    <w:rsid w:val="007A01A2"/>
    <w:rsid w:val="007A0DD1"/>
    <w:rsid w:val="007A2E1B"/>
    <w:rsid w:val="007A35E1"/>
    <w:rsid w:val="007A3988"/>
    <w:rsid w:val="007A596D"/>
    <w:rsid w:val="007A5C51"/>
    <w:rsid w:val="007B0804"/>
    <w:rsid w:val="007B1A97"/>
    <w:rsid w:val="007B1C05"/>
    <w:rsid w:val="007B2797"/>
    <w:rsid w:val="007B648A"/>
    <w:rsid w:val="007B69B0"/>
    <w:rsid w:val="007B6E8F"/>
    <w:rsid w:val="007B7506"/>
    <w:rsid w:val="007C270E"/>
    <w:rsid w:val="007C3DD7"/>
    <w:rsid w:val="007C44F0"/>
    <w:rsid w:val="007C75F5"/>
    <w:rsid w:val="007C7BF4"/>
    <w:rsid w:val="007D066E"/>
    <w:rsid w:val="007D06FC"/>
    <w:rsid w:val="007D33A7"/>
    <w:rsid w:val="007D7049"/>
    <w:rsid w:val="007D7D5E"/>
    <w:rsid w:val="007E14EC"/>
    <w:rsid w:val="007E3F4D"/>
    <w:rsid w:val="007E532C"/>
    <w:rsid w:val="007E606D"/>
    <w:rsid w:val="007E77E7"/>
    <w:rsid w:val="007E7C8B"/>
    <w:rsid w:val="007F06F9"/>
    <w:rsid w:val="007F2FF4"/>
    <w:rsid w:val="007F3B81"/>
    <w:rsid w:val="007F4534"/>
    <w:rsid w:val="007F607A"/>
    <w:rsid w:val="007F619E"/>
    <w:rsid w:val="007F6E42"/>
    <w:rsid w:val="007F7B90"/>
    <w:rsid w:val="008002CF"/>
    <w:rsid w:val="008003BA"/>
    <w:rsid w:val="00800AC9"/>
    <w:rsid w:val="00801121"/>
    <w:rsid w:val="00802776"/>
    <w:rsid w:val="00802B35"/>
    <w:rsid w:val="008035B9"/>
    <w:rsid w:val="00803ABF"/>
    <w:rsid w:val="008043B2"/>
    <w:rsid w:val="00804718"/>
    <w:rsid w:val="00805C6E"/>
    <w:rsid w:val="00810616"/>
    <w:rsid w:val="00810CFF"/>
    <w:rsid w:val="008119C8"/>
    <w:rsid w:val="00812D5E"/>
    <w:rsid w:val="00814014"/>
    <w:rsid w:val="00814A85"/>
    <w:rsid w:val="00814BE9"/>
    <w:rsid w:val="008152F1"/>
    <w:rsid w:val="00822B39"/>
    <w:rsid w:val="008230A2"/>
    <w:rsid w:val="008236EA"/>
    <w:rsid w:val="00825903"/>
    <w:rsid w:val="00826232"/>
    <w:rsid w:val="008302AB"/>
    <w:rsid w:val="00833ABC"/>
    <w:rsid w:val="00833B76"/>
    <w:rsid w:val="00833DCB"/>
    <w:rsid w:val="00834BF3"/>
    <w:rsid w:val="00834C30"/>
    <w:rsid w:val="00835919"/>
    <w:rsid w:val="008405B5"/>
    <w:rsid w:val="00843164"/>
    <w:rsid w:val="00844604"/>
    <w:rsid w:val="008453BA"/>
    <w:rsid w:val="00846784"/>
    <w:rsid w:val="00846B20"/>
    <w:rsid w:val="00847268"/>
    <w:rsid w:val="008505C0"/>
    <w:rsid w:val="00850D29"/>
    <w:rsid w:val="00851C89"/>
    <w:rsid w:val="008541AD"/>
    <w:rsid w:val="008545A2"/>
    <w:rsid w:val="0085510F"/>
    <w:rsid w:val="00855E02"/>
    <w:rsid w:val="0085660C"/>
    <w:rsid w:val="00857ACB"/>
    <w:rsid w:val="00857B36"/>
    <w:rsid w:val="0086142E"/>
    <w:rsid w:val="00863999"/>
    <w:rsid w:val="00863EBE"/>
    <w:rsid w:val="00872136"/>
    <w:rsid w:val="008746B3"/>
    <w:rsid w:val="0087537A"/>
    <w:rsid w:val="0087579F"/>
    <w:rsid w:val="00877A02"/>
    <w:rsid w:val="008818C9"/>
    <w:rsid w:val="00882AEB"/>
    <w:rsid w:val="00882DAD"/>
    <w:rsid w:val="00884CA7"/>
    <w:rsid w:val="008872DC"/>
    <w:rsid w:val="00894009"/>
    <w:rsid w:val="008943E9"/>
    <w:rsid w:val="00896009"/>
    <w:rsid w:val="00897CA7"/>
    <w:rsid w:val="008A0C48"/>
    <w:rsid w:val="008A0FCF"/>
    <w:rsid w:val="008A1980"/>
    <w:rsid w:val="008A1AE7"/>
    <w:rsid w:val="008A2960"/>
    <w:rsid w:val="008A6999"/>
    <w:rsid w:val="008A7F26"/>
    <w:rsid w:val="008B2B00"/>
    <w:rsid w:val="008B300E"/>
    <w:rsid w:val="008B54B3"/>
    <w:rsid w:val="008B73F0"/>
    <w:rsid w:val="008C316C"/>
    <w:rsid w:val="008C3697"/>
    <w:rsid w:val="008C65C9"/>
    <w:rsid w:val="008C6BD2"/>
    <w:rsid w:val="008C6E8C"/>
    <w:rsid w:val="008D6408"/>
    <w:rsid w:val="008D7B0D"/>
    <w:rsid w:val="008E1A76"/>
    <w:rsid w:val="008E1F97"/>
    <w:rsid w:val="008E27CB"/>
    <w:rsid w:val="008E3080"/>
    <w:rsid w:val="008E361C"/>
    <w:rsid w:val="008E40F2"/>
    <w:rsid w:val="008E5AD7"/>
    <w:rsid w:val="008F0471"/>
    <w:rsid w:val="008F0C7C"/>
    <w:rsid w:val="008F11AB"/>
    <w:rsid w:val="008F1983"/>
    <w:rsid w:val="008F207D"/>
    <w:rsid w:val="008F3F42"/>
    <w:rsid w:val="008F65F0"/>
    <w:rsid w:val="008F6B4D"/>
    <w:rsid w:val="00900198"/>
    <w:rsid w:val="0090174B"/>
    <w:rsid w:val="00901D74"/>
    <w:rsid w:val="009021D1"/>
    <w:rsid w:val="009021D2"/>
    <w:rsid w:val="009033A5"/>
    <w:rsid w:val="009038B4"/>
    <w:rsid w:val="00903D3F"/>
    <w:rsid w:val="0090406F"/>
    <w:rsid w:val="00904576"/>
    <w:rsid w:val="00904B08"/>
    <w:rsid w:val="0090509C"/>
    <w:rsid w:val="00905D2D"/>
    <w:rsid w:val="00906D5D"/>
    <w:rsid w:val="00912690"/>
    <w:rsid w:val="009144A6"/>
    <w:rsid w:val="009171DA"/>
    <w:rsid w:val="00920D2C"/>
    <w:rsid w:val="00921F94"/>
    <w:rsid w:val="00921FA2"/>
    <w:rsid w:val="00923815"/>
    <w:rsid w:val="0092460C"/>
    <w:rsid w:val="00924F9E"/>
    <w:rsid w:val="009251AC"/>
    <w:rsid w:val="00925CA5"/>
    <w:rsid w:val="00926E94"/>
    <w:rsid w:val="009270EF"/>
    <w:rsid w:val="00934698"/>
    <w:rsid w:val="009349D0"/>
    <w:rsid w:val="00934E7E"/>
    <w:rsid w:val="009356FF"/>
    <w:rsid w:val="00937252"/>
    <w:rsid w:val="00941475"/>
    <w:rsid w:val="00941BD2"/>
    <w:rsid w:val="00942CED"/>
    <w:rsid w:val="009431D1"/>
    <w:rsid w:val="00945FBC"/>
    <w:rsid w:val="00946D42"/>
    <w:rsid w:val="00950774"/>
    <w:rsid w:val="00951D77"/>
    <w:rsid w:val="00952219"/>
    <w:rsid w:val="009523E4"/>
    <w:rsid w:val="0095321B"/>
    <w:rsid w:val="0095406B"/>
    <w:rsid w:val="009550C8"/>
    <w:rsid w:val="00955136"/>
    <w:rsid w:val="00957A1B"/>
    <w:rsid w:val="00957C0A"/>
    <w:rsid w:val="00960A51"/>
    <w:rsid w:val="00960B30"/>
    <w:rsid w:val="0096198A"/>
    <w:rsid w:val="00962189"/>
    <w:rsid w:val="00963F2B"/>
    <w:rsid w:val="0096406C"/>
    <w:rsid w:val="00965AC1"/>
    <w:rsid w:val="00966C32"/>
    <w:rsid w:val="0096755D"/>
    <w:rsid w:val="00970B31"/>
    <w:rsid w:val="00971E2B"/>
    <w:rsid w:val="0097241C"/>
    <w:rsid w:val="009730F6"/>
    <w:rsid w:val="009734F3"/>
    <w:rsid w:val="00974789"/>
    <w:rsid w:val="00975210"/>
    <w:rsid w:val="00976CA5"/>
    <w:rsid w:val="00977F40"/>
    <w:rsid w:val="0098089E"/>
    <w:rsid w:val="0098153C"/>
    <w:rsid w:val="00983E09"/>
    <w:rsid w:val="00985753"/>
    <w:rsid w:val="00986320"/>
    <w:rsid w:val="00986562"/>
    <w:rsid w:val="00986FCB"/>
    <w:rsid w:val="009872DF"/>
    <w:rsid w:val="00987B51"/>
    <w:rsid w:val="00987D14"/>
    <w:rsid w:val="009908AF"/>
    <w:rsid w:val="00990BA1"/>
    <w:rsid w:val="0099196F"/>
    <w:rsid w:val="00994331"/>
    <w:rsid w:val="00994665"/>
    <w:rsid w:val="009961B5"/>
    <w:rsid w:val="009961E1"/>
    <w:rsid w:val="00996C87"/>
    <w:rsid w:val="00997645"/>
    <w:rsid w:val="009A160E"/>
    <w:rsid w:val="009A692A"/>
    <w:rsid w:val="009B3739"/>
    <w:rsid w:val="009B38B9"/>
    <w:rsid w:val="009B3A9C"/>
    <w:rsid w:val="009B65D4"/>
    <w:rsid w:val="009B7968"/>
    <w:rsid w:val="009C02DB"/>
    <w:rsid w:val="009C3116"/>
    <w:rsid w:val="009C4225"/>
    <w:rsid w:val="009C5D4C"/>
    <w:rsid w:val="009C5D5A"/>
    <w:rsid w:val="009C6625"/>
    <w:rsid w:val="009C7D9C"/>
    <w:rsid w:val="009D18F5"/>
    <w:rsid w:val="009D3C3A"/>
    <w:rsid w:val="009D51FB"/>
    <w:rsid w:val="009D526C"/>
    <w:rsid w:val="009D5FA3"/>
    <w:rsid w:val="009D600C"/>
    <w:rsid w:val="009D6956"/>
    <w:rsid w:val="009D792E"/>
    <w:rsid w:val="009E2F68"/>
    <w:rsid w:val="009E4042"/>
    <w:rsid w:val="009E6144"/>
    <w:rsid w:val="009E696A"/>
    <w:rsid w:val="009F1060"/>
    <w:rsid w:val="009F1FB0"/>
    <w:rsid w:val="009F2E68"/>
    <w:rsid w:val="009F380A"/>
    <w:rsid w:val="009F4763"/>
    <w:rsid w:val="009F5CB1"/>
    <w:rsid w:val="009F60DB"/>
    <w:rsid w:val="00A0158A"/>
    <w:rsid w:val="00A06CBE"/>
    <w:rsid w:val="00A06F61"/>
    <w:rsid w:val="00A10A72"/>
    <w:rsid w:val="00A10BD2"/>
    <w:rsid w:val="00A11911"/>
    <w:rsid w:val="00A129C9"/>
    <w:rsid w:val="00A12ADB"/>
    <w:rsid w:val="00A13F13"/>
    <w:rsid w:val="00A16CFC"/>
    <w:rsid w:val="00A16D36"/>
    <w:rsid w:val="00A17201"/>
    <w:rsid w:val="00A21795"/>
    <w:rsid w:val="00A21E7A"/>
    <w:rsid w:val="00A23431"/>
    <w:rsid w:val="00A238CA"/>
    <w:rsid w:val="00A24FBB"/>
    <w:rsid w:val="00A26218"/>
    <w:rsid w:val="00A269AA"/>
    <w:rsid w:val="00A27FB0"/>
    <w:rsid w:val="00A30084"/>
    <w:rsid w:val="00A302CF"/>
    <w:rsid w:val="00A31A39"/>
    <w:rsid w:val="00A342C9"/>
    <w:rsid w:val="00A346B7"/>
    <w:rsid w:val="00A36E2D"/>
    <w:rsid w:val="00A41E38"/>
    <w:rsid w:val="00A43125"/>
    <w:rsid w:val="00A432EA"/>
    <w:rsid w:val="00A43D38"/>
    <w:rsid w:val="00A45F9F"/>
    <w:rsid w:val="00A46F5C"/>
    <w:rsid w:val="00A50783"/>
    <w:rsid w:val="00A53525"/>
    <w:rsid w:val="00A54026"/>
    <w:rsid w:val="00A54B6C"/>
    <w:rsid w:val="00A5556F"/>
    <w:rsid w:val="00A55600"/>
    <w:rsid w:val="00A55DE7"/>
    <w:rsid w:val="00A56FCE"/>
    <w:rsid w:val="00A57DBD"/>
    <w:rsid w:val="00A607D1"/>
    <w:rsid w:val="00A618DA"/>
    <w:rsid w:val="00A61E2D"/>
    <w:rsid w:val="00A61E4D"/>
    <w:rsid w:val="00A61FEC"/>
    <w:rsid w:val="00A61FF2"/>
    <w:rsid w:val="00A625D9"/>
    <w:rsid w:val="00A626ED"/>
    <w:rsid w:val="00A6277F"/>
    <w:rsid w:val="00A6307B"/>
    <w:rsid w:val="00A650CC"/>
    <w:rsid w:val="00A651E1"/>
    <w:rsid w:val="00A6632A"/>
    <w:rsid w:val="00A664C9"/>
    <w:rsid w:val="00A66718"/>
    <w:rsid w:val="00A66A72"/>
    <w:rsid w:val="00A67E9D"/>
    <w:rsid w:val="00A73836"/>
    <w:rsid w:val="00A74834"/>
    <w:rsid w:val="00A75423"/>
    <w:rsid w:val="00A76E9B"/>
    <w:rsid w:val="00A771C4"/>
    <w:rsid w:val="00A808F9"/>
    <w:rsid w:val="00A80AE2"/>
    <w:rsid w:val="00A8173D"/>
    <w:rsid w:val="00A820AF"/>
    <w:rsid w:val="00A829A0"/>
    <w:rsid w:val="00A82ACC"/>
    <w:rsid w:val="00A83211"/>
    <w:rsid w:val="00A834F4"/>
    <w:rsid w:val="00A85434"/>
    <w:rsid w:val="00A859A7"/>
    <w:rsid w:val="00A86DAC"/>
    <w:rsid w:val="00A9026C"/>
    <w:rsid w:val="00A929A7"/>
    <w:rsid w:val="00A9719B"/>
    <w:rsid w:val="00AA114E"/>
    <w:rsid w:val="00AA14CF"/>
    <w:rsid w:val="00AA2075"/>
    <w:rsid w:val="00AA2CFC"/>
    <w:rsid w:val="00AA3189"/>
    <w:rsid w:val="00AA4CC2"/>
    <w:rsid w:val="00AA646C"/>
    <w:rsid w:val="00AB0304"/>
    <w:rsid w:val="00AB2AA3"/>
    <w:rsid w:val="00AB2AD9"/>
    <w:rsid w:val="00AB4E78"/>
    <w:rsid w:val="00AC1170"/>
    <w:rsid w:val="00AC1766"/>
    <w:rsid w:val="00AC2E98"/>
    <w:rsid w:val="00AC440B"/>
    <w:rsid w:val="00AC79B8"/>
    <w:rsid w:val="00AC7A18"/>
    <w:rsid w:val="00AD1CB8"/>
    <w:rsid w:val="00AD253D"/>
    <w:rsid w:val="00AD299B"/>
    <w:rsid w:val="00AD2D4C"/>
    <w:rsid w:val="00AD3531"/>
    <w:rsid w:val="00AD3FA7"/>
    <w:rsid w:val="00AD5338"/>
    <w:rsid w:val="00AD7BB0"/>
    <w:rsid w:val="00AE0211"/>
    <w:rsid w:val="00AE1452"/>
    <w:rsid w:val="00AE4C9C"/>
    <w:rsid w:val="00AE5B64"/>
    <w:rsid w:val="00AE63E9"/>
    <w:rsid w:val="00AE7944"/>
    <w:rsid w:val="00AE79DC"/>
    <w:rsid w:val="00AF1196"/>
    <w:rsid w:val="00AF77B4"/>
    <w:rsid w:val="00AF7D7F"/>
    <w:rsid w:val="00B00E4D"/>
    <w:rsid w:val="00B015CC"/>
    <w:rsid w:val="00B01B0E"/>
    <w:rsid w:val="00B03601"/>
    <w:rsid w:val="00B0429B"/>
    <w:rsid w:val="00B05377"/>
    <w:rsid w:val="00B05702"/>
    <w:rsid w:val="00B0588D"/>
    <w:rsid w:val="00B0655C"/>
    <w:rsid w:val="00B0773F"/>
    <w:rsid w:val="00B10183"/>
    <w:rsid w:val="00B10291"/>
    <w:rsid w:val="00B10D99"/>
    <w:rsid w:val="00B11523"/>
    <w:rsid w:val="00B11FA4"/>
    <w:rsid w:val="00B143E3"/>
    <w:rsid w:val="00B26933"/>
    <w:rsid w:val="00B27B61"/>
    <w:rsid w:val="00B30BD6"/>
    <w:rsid w:val="00B30D59"/>
    <w:rsid w:val="00B312E7"/>
    <w:rsid w:val="00B327BE"/>
    <w:rsid w:val="00B3384D"/>
    <w:rsid w:val="00B33F14"/>
    <w:rsid w:val="00B34335"/>
    <w:rsid w:val="00B3544D"/>
    <w:rsid w:val="00B358C0"/>
    <w:rsid w:val="00B3595E"/>
    <w:rsid w:val="00B43FE0"/>
    <w:rsid w:val="00B455B0"/>
    <w:rsid w:val="00B50349"/>
    <w:rsid w:val="00B5264D"/>
    <w:rsid w:val="00B5278E"/>
    <w:rsid w:val="00B5316F"/>
    <w:rsid w:val="00B53556"/>
    <w:rsid w:val="00B541B2"/>
    <w:rsid w:val="00B55E4A"/>
    <w:rsid w:val="00B569C0"/>
    <w:rsid w:val="00B5726A"/>
    <w:rsid w:val="00B575DD"/>
    <w:rsid w:val="00B61AF6"/>
    <w:rsid w:val="00B6246C"/>
    <w:rsid w:val="00B6317E"/>
    <w:rsid w:val="00B65D5B"/>
    <w:rsid w:val="00B663B3"/>
    <w:rsid w:val="00B70057"/>
    <w:rsid w:val="00B70829"/>
    <w:rsid w:val="00B71D17"/>
    <w:rsid w:val="00B73795"/>
    <w:rsid w:val="00B752EA"/>
    <w:rsid w:val="00B76CCC"/>
    <w:rsid w:val="00B77640"/>
    <w:rsid w:val="00B77AF2"/>
    <w:rsid w:val="00B77CC7"/>
    <w:rsid w:val="00B816E0"/>
    <w:rsid w:val="00B8485E"/>
    <w:rsid w:val="00B85359"/>
    <w:rsid w:val="00B85A9E"/>
    <w:rsid w:val="00B867EF"/>
    <w:rsid w:val="00B87710"/>
    <w:rsid w:val="00B909E6"/>
    <w:rsid w:val="00B91039"/>
    <w:rsid w:val="00B9268B"/>
    <w:rsid w:val="00B93131"/>
    <w:rsid w:val="00B948B8"/>
    <w:rsid w:val="00BA109D"/>
    <w:rsid w:val="00BA19D7"/>
    <w:rsid w:val="00BA266F"/>
    <w:rsid w:val="00BA2D48"/>
    <w:rsid w:val="00BA40F4"/>
    <w:rsid w:val="00BA4454"/>
    <w:rsid w:val="00BA45CE"/>
    <w:rsid w:val="00BA529C"/>
    <w:rsid w:val="00BA6E17"/>
    <w:rsid w:val="00BA75C6"/>
    <w:rsid w:val="00BA7A4C"/>
    <w:rsid w:val="00BA7A60"/>
    <w:rsid w:val="00BB422B"/>
    <w:rsid w:val="00BB4931"/>
    <w:rsid w:val="00BB54F4"/>
    <w:rsid w:val="00BB7E35"/>
    <w:rsid w:val="00BC0814"/>
    <w:rsid w:val="00BC1095"/>
    <w:rsid w:val="00BC232A"/>
    <w:rsid w:val="00BC40D8"/>
    <w:rsid w:val="00BD2E5D"/>
    <w:rsid w:val="00BD2F16"/>
    <w:rsid w:val="00BD3770"/>
    <w:rsid w:val="00BD4BFF"/>
    <w:rsid w:val="00BD71A3"/>
    <w:rsid w:val="00BD7B72"/>
    <w:rsid w:val="00BE0A3F"/>
    <w:rsid w:val="00BE0AEC"/>
    <w:rsid w:val="00BE3055"/>
    <w:rsid w:val="00BE30F6"/>
    <w:rsid w:val="00BE3B7C"/>
    <w:rsid w:val="00BE4901"/>
    <w:rsid w:val="00BE5E45"/>
    <w:rsid w:val="00BE76E3"/>
    <w:rsid w:val="00BF01FB"/>
    <w:rsid w:val="00BF08D3"/>
    <w:rsid w:val="00BF1699"/>
    <w:rsid w:val="00BF3BEA"/>
    <w:rsid w:val="00BF3C84"/>
    <w:rsid w:val="00BF6D33"/>
    <w:rsid w:val="00C028E3"/>
    <w:rsid w:val="00C06A35"/>
    <w:rsid w:val="00C10463"/>
    <w:rsid w:val="00C11A1C"/>
    <w:rsid w:val="00C1237A"/>
    <w:rsid w:val="00C12D1D"/>
    <w:rsid w:val="00C1389F"/>
    <w:rsid w:val="00C14E07"/>
    <w:rsid w:val="00C1604F"/>
    <w:rsid w:val="00C16E8A"/>
    <w:rsid w:val="00C170C6"/>
    <w:rsid w:val="00C20185"/>
    <w:rsid w:val="00C206F6"/>
    <w:rsid w:val="00C20D8E"/>
    <w:rsid w:val="00C20F6C"/>
    <w:rsid w:val="00C222E0"/>
    <w:rsid w:val="00C22BBD"/>
    <w:rsid w:val="00C22DA5"/>
    <w:rsid w:val="00C24E3A"/>
    <w:rsid w:val="00C27AFD"/>
    <w:rsid w:val="00C30189"/>
    <w:rsid w:val="00C3111D"/>
    <w:rsid w:val="00C32960"/>
    <w:rsid w:val="00C34205"/>
    <w:rsid w:val="00C35A18"/>
    <w:rsid w:val="00C35D3A"/>
    <w:rsid w:val="00C361A0"/>
    <w:rsid w:val="00C36574"/>
    <w:rsid w:val="00C36A80"/>
    <w:rsid w:val="00C36C5E"/>
    <w:rsid w:val="00C4127F"/>
    <w:rsid w:val="00C41BC0"/>
    <w:rsid w:val="00C43536"/>
    <w:rsid w:val="00C43FF9"/>
    <w:rsid w:val="00C507A5"/>
    <w:rsid w:val="00C50A2F"/>
    <w:rsid w:val="00C50DB8"/>
    <w:rsid w:val="00C51C22"/>
    <w:rsid w:val="00C51DD4"/>
    <w:rsid w:val="00C5274B"/>
    <w:rsid w:val="00C541EA"/>
    <w:rsid w:val="00C5579E"/>
    <w:rsid w:val="00C56948"/>
    <w:rsid w:val="00C57EE1"/>
    <w:rsid w:val="00C60875"/>
    <w:rsid w:val="00C6303C"/>
    <w:rsid w:val="00C636D7"/>
    <w:rsid w:val="00C639D2"/>
    <w:rsid w:val="00C65308"/>
    <w:rsid w:val="00C662AC"/>
    <w:rsid w:val="00C66D2A"/>
    <w:rsid w:val="00C703D9"/>
    <w:rsid w:val="00C705DB"/>
    <w:rsid w:val="00C70E80"/>
    <w:rsid w:val="00C720AD"/>
    <w:rsid w:val="00C731A7"/>
    <w:rsid w:val="00C748D2"/>
    <w:rsid w:val="00C7498E"/>
    <w:rsid w:val="00C75D7D"/>
    <w:rsid w:val="00C75E44"/>
    <w:rsid w:val="00C773D4"/>
    <w:rsid w:val="00C80DB7"/>
    <w:rsid w:val="00C82BC3"/>
    <w:rsid w:val="00C835E1"/>
    <w:rsid w:val="00C84166"/>
    <w:rsid w:val="00C87465"/>
    <w:rsid w:val="00C9515D"/>
    <w:rsid w:val="00C95581"/>
    <w:rsid w:val="00C96645"/>
    <w:rsid w:val="00CA4AEC"/>
    <w:rsid w:val="00CA7054"/>
    <w:rsid w:val="00CB18E9"/>
    <w:rsid w:val="00CB1ECD"/>
    <w:rsid w:val="00CB212E"/>
    <w:rsid w:val="00CB2916"/>
    <w:rsid w:val="00CB4942"/>
    <w:rsid w:val="00CB762F"/>
    <w:rsid w:val="00CC0620"/>
    <w:rsid w:val="00CD289C"/>
    <w:rsid w:val="00CD5182"/>
    <w:rsid w:val="00CD5CB7"/>
    <w:rsid w:val="00CD6251"/>
    <w:rsid w:val="00CE0AC6"/>
    <w:rsid w:val="00CE39FA"/>
    <w:rsid w:val="00CE422B"/>
    <w:rsid w:val="00CE6093"/>
    <w:rsid w:val="00CE617C"/>
    <w:rsid w:val="00CE625C"/>
    <w:rsid w:val="00CE740D"/>
    <w:rsid w:val="00CF0428"/>
    <w:rsid w:val="00CF1351"/>
    <w:rsid w:val="00CF6C73"/>
    <w:rsid w:val="00D0045E"/>
    <w:rsid w:val="00D004E9"/>
    <w:rsid w:val="00D012CB"/>
    <w:rsid w:val="00D01C09"/>
    <w:rsid w:val="00D02786"/>
    <w:rsid w:val="00D046DF"/>
    <w:rsid w:val="00D04FE7"/>
    <w:rsid w:val="00D05813"/>
    <w:rsid w:val="00D07753"/>
    <w:rsid w:val="00D07891"/>
    <w:rsid w:val="00D10426"/>
    <w:rsid w:val="00D10F57"/>
    <w:rsid w:val="00D121A0"/>
    <w:rsid w:val="00D125F5"/>
    <w:rsid w:val="00D14F33"/>
    <w:rsid w:val="00D200DC"/>
    <w:rsid w:val="00D21468"/>
    <w:rsid w:val="00D23059"/>
    <w:rsid w:val="00D24AC0"/>
    <w:rsid w:val="00D25958"/>
    <w:rsid w:val="00D31E1E"/>
    <w:rsid w:val="00D339D1"/>
    <w:rsid w:val="00D33F75"/>
    <w:rsid w:val="00D348FE"/>
    <w:rsid w:val="00D350F3"/>
    <w:rsid w:val="00D357CC"/>
    <w:rsid w:val="00D365A2"/>
    <w:rsid w:val="00D36BD7"/>
    <w:rsid w:val="00D37D45"/>
    <w:rsid w:val="00D40982"/>
    <w:rsid w:val="00D41817"/>
    <w:rsid w:val="00D4182F"/>
    <w:rsid w:val="00D44720"/>
    <w:rsid w:val="00D4531D"/>
    <w:rsid w:val="00D45843"/>
    <w:rsid w:val="00D47E74"/>
    <w:rsid w:val="00D50187"/>
    <w:rsid w:val="00D52A01"/>
    <w:rsid w:val="00D5382C"/>
    <w:rsid w:val="00D540C9"/>
    <w:rsid w:val="00D55088"/>
    <w:rsid w:val="00D56C9D"/>
    <w:rsid w:val="00D572F1"/>
    <w:rsid w:val="00D605D1"/>
    <w:rsid w:val="00D60A52"/>
    <w:rsid w:val="00D62F5C"/>
    <w:rsid w:val="00D63E6B"/>
    <w:rsid w:val="00D6500D"/>
    <w:rsid w:val="00D65FE7"/>
    <w:rsid w:val="00D67FC8"/>
    <w:rsid w:val="00D7010C"/>
    <w:rsid w:val="00D70E34"/>
    <w:rsid w:val="00D719E2"/>
    <w:rsid w:val="00D7289A"/>
    <w:rsid w:val="00D747BB"/>
    <w:rsid w:val="00D75ACA"/>
    <w:rsid w:val="00D75CF6"/>
    <w:rsid w:val="00D76D1A"/>
    <w:rsid w:val="00D8095D"/>
    <w:rsid w:val="00D80E2E"/>
    <w:rsid w:val="00D81382"/>
    <w:rsid w:val="00D8167D"/>
    <w:rsid w:val="00D8204F"/>
    <w:rsid w:val="00D822C7"/>
    <w:rsid w:val="00D84B40"/>
    <w:rsid w:val="00D84C60"/>
    <w:rsid w:val="00D851B8"/>
    <w:rsid w:val="00D856E4"/>
    <w:rsid w:val="00D85892"/>
    <w:rsid w:val="00D86263"/>
    <w:rsid w:val="00D86B29"/>
    <w:rsid w:val="00D86CC7"/>
    <w:rsid w:val="00D8781F"/>
    <w:rsid w:val="00D913CD"/>
    <w:rsid w:val="00D9204B"/>
    <w:rsid w:val="00D92A8E"/>
    <w:rsid w:val="00D92EF8"/>
    <w:rsid w:val="00D94C16"/>
    <w:rsid w:val="00D95C7F"/>
    <w:rsid w:val="00D96487"/>
    <w:rsid w:val="00DA1CB7"/>
    <w:rsid w:val="00DA1F33"/>
    <w:rsid w:val="00DA3544"/>
    <w:rsid w:val="00DA441D"/>
    <w:rsid w:val="00DA48F6"/>
    <w:rsid w:val="00DA4D63"/>
    <w:rsid w:val="00DA57AE"/>
    <w:rsid w:val="00DA661E"/>
    <w:rsid w:val="00DA7585"/>
    <w:rsid w:val="00DA7AD9"/>
    <w:rsid w:val="00DB0272"/>
    <w:rsid w:val="00DB10B1"/>
    <w:rsid w:val="00DB20DD"/>
    <w:rsid w:val="00DB3C40"/>
    <w:rsid w:val="00DB699D"/>
    <w:rsid w:val="00DB7B5A"/>
    <w:rsid w:val="00DC1731"/>
    <w:rsid w:val="00DC1B71"/>
    <w:rsid w:val="00DC3B18"/>
    <w:rsid w:val="00DC4D5E"/>
    <w:rsid w:val="00DC533B"/>
    <w:rsid w:val="00DC56FC"/>
    <w:rsid w:val="00DC6066"/>
    <w:rsid w:val="00DC6720"/>
    <w:rsid w:val="00DC6A05"/>
    <w:rsid w:val="00DC6BA5"/>
    <w:rsid w:val="00DC7E62"/>
    <w:rsid w:val="00DD2A9E"/>
    <w:rsid w:val="00DD2BE9"/>
    <w:rsid w:val="00DD3890"/>
    <w:rsid w:val="00DD495E"/>
    <w:rsid w:val="00DD4EFF"/>
    <w:rsid w:val="00DD635C"/>
    <w:rsid w:val="00DD79FE"/>
    <w:rsid w:val="00DE009A"/>
    <w:rsid w:val="00DE0453"/>
    <w:rsid w:val="00DE0812"/>
    <w:rsid w:val="00DE1846"/>
    <w:rsid w:val="00DE3697"/>
    <w:rsid w:val="00DE59C8"/>
    <w:rsid w:val="00DE62F7"/>
    <w:rsid w:val="00DE7255"/>
    <w:rsid w:val="00DE78C9"/>
    <w:rsid w:val="00DF047B"/>
    <w:rsid w:val="00DF08E3"/>
    <w:rsid w:val="00DF153D"/>
    <w:rsid w:val="00DF15F8"/>
    <w:rsid w:val="00DF1B64"/>
    <w:rsid w:val="00DF3C79"/>
    <w:rsid w:val="00DF4C51"/>
    <w:rsid w:val="00DF71DD"/>
    <w:rsid w:val="00E00455"/>
    <w:rsid w:val="00E009A2"/>
    <w:rsid w:val="00E00BFD"/>
    <w:rsid w:val="00E00E58"/>
    <w:rsid w:val="00E02EFC"/>
    <w:rsid w:val="00E04784"/>
    <w:rsid w:val="00E05DAB"/>
    <w:rsid w:val="00E10B10"/>
    <w:rsid w:val="00E1109E"/>
    <w:rsid w:val="00E130AE"/>
    <w:rsid w:val="00E13769"/>
    <w:rsid w:val="00E140A9"/>
    <w:rsid w:val="00E142F3"/>
    <w:rsid w:val="00E15CCF"/>
    <w:rsid w:val="00E2060F"/>
    <w:rsid w:val="00E23369"/>
    <w:rsid w:val="00E30036"/>
    <w:rsid w:val="00E3097B"/>
    <w:rsid w:val="00E30DB3"/>
    <w:rsid w:val="00E30DCD"/>
    <w:rsid w:val="00E31BF3"/>
    <w:rsid w:val="00E340C4"/>
    <w:rsid w:val="00E34A5D"/>
    <w:rsid w:val="00E34DC4"/>
    <w:rsid w:val="00E368AC"/>
    <w:rsid w:val="00E407C5"/>
    <w:rsid w:val="00E42264"/>
    <w:rsid w:val="00E43C51"/>
    <w:rsid w:val="00E442AF"/>
    <w:rsid w:val="00E449B9"/>
    <w:rsid w:val="00E44D6D"/>
    <w:rsid w:val="00E463E8"/>
    <w:rsid w:val="00E54660"/>
    <w:rsid w:val="00E5721B"/>
    <w:rsid w:val="00E575DA"/>
    <w:rsid w:val="00E57601"/>
    <w:rsid w:val="00E57D35"/>
    <w:rsid w:val="00E612FB"/>
    <w:rsid w:val="00E6257C"/>
    <w:rsid w:val="00E6292E"/>
    <w:rsid w:val="00E634DE"/>
    <w:rsid w:val="00E637E6"/>
    <w:rsid w:val="00E63E9B"/>
    <w:rsid w:val="00E645AF"/>
    <w:rsid w:val="00E65934"/>
    <w:rsid w:val="00E6695E"/>
    <w:rsid w:val="00E70D3D"/>
    <w:rsid w:val="00E7143A"/>
    <w:rsid w:val="00E7288C"/>
    <w:rsid w:val="00E729BB"/>
    <w:rsid w:val="00E72D5F"/>
    <w:rsid w:val="00E74F9D"/>
    <w:rsid w:val="00E75434"/>
    <w:rsid w:val="00E7660F"/>
    <w:rsid w:val="00E76E8C"/>
    <w:rsid w:val="00E8085F"/>
    <w:rsid w:val="00E81E35"/>
    <w:rsid w:val="00E830DE"/>
    <w:rsid w:val="00E84422"/>
    <w:rsid w:val="00E86101"/>
    <w:rsid w:val="00E862BD"/>
    <w:rsid w:val="00E86717"/>
    <w:rsid w:val="00E91DC9"/>
    <w:rsid w:val="00E92315"/>
    <w:rsid w:val="00E93981"/>
    <w:rsid w:val="00E93E2E"/>
    <w:rsid w:val="00E97D35"/>
    <w:rsid w:val="00EA0A81"/>
    <w:rsid w:val="00EA0C7C"/>
    <w:rsid w:val="00EA1D55"/>
    <w:rsid w:val="00EA1FE9"/>
    <w:rsid w:val="00EA2853"/>
    <w:rsid w:val="00EA3FD3"/>
    <w:rsid w:val="00EA4946"/>
    <w:rsid w:val="00EA5B71"/>
    <w:rsid w:val="00EA6BDD"/>
    <w:rsid w:val="00EB15F7"/>
    <w:rsid w:val="00EB22F1"/>
    <w:rsid w:val="00EB26C4"/>
    <w:rsid w:val="00EB331C"/>
    <w:rsid w:val="00EB361C"/>
    <w:rsid w:val="00EB3FC1"/>
    <w:rsid w:val="00EB4313"/>
    <w:rsid w:val="00EC0878"/>
    <w:rsid w:val="00EC1595"/>
    <w:rsid w:val="00EC208A"/>
    <w:rsid w:val="00EC2B69"/>
    <w:rsid w:val="00EC6297"/>
    <w:rsid w:val="00EC68DC"/>
    <w:rsid w:val="00EC6CF9"/>
    <w:rsid w:val="00EC6FE2"/>
    <w:rsid w:val="00ED033F"/>
    <w:rsid w:val="00ED0D31"/>
    <w:rsid w:val="00ED1BFC"/>
    <w:rsid w:val="00ED2291"/>
    <w:rsid w:val="00ED5CD8"/>
    <w:rsid w:val="00ED64E1"/>
    <w:rsid w:val="00ED74F4"/>
    <w:rsid w:val="00EE0172"/>
    <w:rsid w:val="00EE070E"/>
    <w:rsid w:val="00EE2665"/>
    <w:rsid w:val="00EE3D22"/>
    <w:rsid w:val="00EF0487"/>
    <w:rsid w:val="00EF3136"/>
    <w:rsid w:val="00F007D5"/>
    <w:rsid w:val="00F01FCA"/>
    <w:rsid w:val="00F0242B"/>
    <w:rsid w:val="00F030D9"/>
    <w:rsid w:val="00F035FD"/>
    <w:rsid w:val="00F0608D"/>
    <w:rsid w:val="00F06C4E"/>
    <w:rsid w:val="00F078DF"/>
    <w:rsid w:val="00F100C2"/>
    <w:rsid w:val="00F11E69"/>
    <w:rsid w:val="00F14E45"/>
    <w:rsid w:val="00F14F67"/>
    <w:rsid w:val="00F15B12"/>
    <w:rsid w:val="00F1611D"/>
    <w:rsid w:val="00F165F4"/>
    <w:rsid w:val="00F176C6"/>
    <w:rsid w:val="00F202FA"/>
    <w:rsid w:val="00F204FC"/>
    <w:rsid w:val="00F20643"/>
    <w:rsid w:val="00F21990"/>
    <w:rsid w:val="00F22BEF"/>
    <w:rsid w:val="00F23A97"/>
    <w:rsid w:val="00F306DE"/>
    <w:rsid w:val="00F30B4A"/>
    <w:rsid w:val="00F32173"/>
    <w:rsid w:val="00F33E67"/>
    <w:rsid w:val="00F34C31"/>
    <w:rsid w:val="00F36167"/>
    <w:rsid w:val="00F367A3"/>
    <w:rsid w:val="00F36D77"/>
    <w:rsid w:val="00F375EF"/>
    <w:rsid w:val="00F37DFB"/>
    <w:rsid w:val="00F41D7C"/>
    <w:rsid w:val="00F44241"/>
    <w:rsid w:val="00F44D21"/>
    <w:rsid w:val="00F45D39"/>
    <w:rsid w:val="00F46922"/>
    <w:rsid w:val="00F4707A"/>
    <w:rsid w:val="00F505AD"/>
    <w:rsid w:val="00F52FFA"/>
    <w:rsid w:val="00F530BB"/>
    <w:rsid w:val="00F5315A"/>
    <w:rsid w:val="00F559D3"/>
    <w:rsid w:val="00F55CAF"/>
    <w:rsid w:val="00F55F92"/>
    <w:rsid w:val="00F606BC"/>
    <w:rsid w:val="00F608C3"/>
    <w:rsid w:val="00F66ECC"/>
    <w:rsid w:val="00F6768E"/>
    <w:rsid w:val="00F70C79"/>
    <w:rsid w:val="00F72033"/>
    <w:rsid w:val="00F82741"/>
    <w:rsid w:val="00F8287E"/>
    <w:rsid w:val="00F8365B"/>
    <w:rsid w:val="00F855DD"/>
    <w:rsid w:val="00F86806"/>
    <w:rsid w:val="00F86A29"/>
    <w:rsid w:val="00F86A7E"/>
    <w:rsid w:val="00F875FE"/>
    <w:rsid w:val="00F905DD"/>
    <w:rsid w:val="00F911EC"/>
    <w:rsid w:val="00F91EEC"/>
    <w:rsid w:val="00F930A0"/>
    <w:rsid w:val="00F93B3F"/>
    <w:rsid w:val="00F967FC"/>
    <w:rsid w:val="00FA0420"/>
    <w:rsid w:val="00FA14DD"/>
    <w:rsid w:val="00FA3993"/>
    <w:rsid w:val="00FA3C9D"/>
    <w:rsid w:val="00FA5199"/>
    <w:rsid w:val="00FA73CB"/>
    <w:rsid w:val="00FB0B79"/>
    <w:rsid w:val="00FB6106"/>
    <w:rsid w:val="00FB6785"/>
    <w:rsid w:val="00FB7FE6"/>
    <w:rsid w:val="00FC2210"/>
    <w:rsid w:val="00FC38A4"/>
    <w:rsid w:val="00FC6380"/>
    <w:rsid w:val="00FC77F8"/>
    <w:rsid w:val="00FD12F0"/>
    <w:rsid w:val="00FD1886"/>
    <w:rsid w:val="00FD28E2"/>
    <w:rsid w:val="00FD4CAD"/>
    <w:rsid w:val="00FD6174"/>
    <w:rsid w:val="00FD77C9"/>
    <w:rsid w:val="00FD7817"/>
    <w:rsid w:val="00FD7866"/>
    <w:rsid w:val="00FE0E4E"/>
    <w:rsid w:val="00FE107A"/>
    <w:rsid w:val="00FE21DA"/>
    <w:rsid w:val="00FE473E"/>
    <w:rsid w:val="00FE483F"/>
    <w:rsid w:val="00FE6645"/>
    <w:rsid w:val="00FE72B1"/>
    <w:rsid w:val="0215C5EB"/>
    <w:rsid w:val="03F2A87F"/>
    <w:rsid w:val="0565149C"/>
    <w:rsid w:val="0607608E"/>
    <w:rsid w:val="0AC1A954"/>
    <w:rsid w:val="0B4911F2"/>
    <w:rsid w:val="0DB5C123"/>
    <w:rsid w:val="0DD973CE"/>
    <w:rsid w:val="0DF2C2EF"/>
    <w:rsid w:val="0F3741F0"/>
    <w:rsid w:val="0F4FBEE1"/>
    <w:rsid w:val="0FD8E276"/>
    <w:rsid w:val="127D6760"/>
    <w:rsid w:val="12D700D4"/>
    <w:rsid w:val="13EA0F11"/>
    <w:rsid w:val="1617CC79"/>
    <w:rsid w:val="1768C84E"/>
    <w:rsid w:val="18DD78CA"/>
    <w:rsid w:val="19ACAD3F"/>
    <w:rsid w:val="1AD63987"/>
    <w:rsid w:val="1C15198C"/>
    <w:rsid w:val="1DCA53FE"/>
    <w:rsid w:val="1ED2D952"/>
    <w:rsid w:val="203CF94F"/>
    <w:rsid w:val="2434B566"/>
    <w:rsid w:val="24549982"/>
    <w:rsid w:val="24D02665"/>
    <w:rsid w:val="27201A1A"/>
    <w:rsid w:val="27CFACB5"/>
    <w:rsid w:val="282EEBE1"/>
    <w:rsid w:val="2890EABC"/>
    <w:rsid w:val="28D856E3"/>
    <w:rsid w:val="297FCD41"/>
    <w:rsid w:val="299DD60C"/>
    <w:rsid w:val="2C56185B"/>
    <w:rsid w:val="2C671C7D"/>
    <w:rsid w:val="2F96265B"/>
    <w:rsid w:val="381B301D"/>
    <w:rsid w:val="39B546E8"/>
    <w:rsid w:val="3AD27C00"/>
    <w:rsid w:val="3BD08FF8"/>
    <w:rsid w:val="3D80435D"/>
    <w:rsid w:val="3D82173D"/>
    <w:rsid w:val="403CCEB4"/>
    <w:rsid w:val="404DDAFC"/>
    <w:rsid w:val="414B32AB"/>
    <w:rsid w:val="41A7DB0E"/>
    <w:rsid w:val="41F0A127"/>
    <w:rsid w:val="44654109"/>
    <w:rsid w:val="455970D4"/>
    <w:rsid w:val="45C9B6C4"/>
    <w:rsid w:val="469D0F5E"/>
    <w:rsid w:val="4A195B93"/>
    <w:rsid w:val="4A4B8153"/>
    <w:rsid w:val="4D0A5212"/>
    <w:rsid w:val="53469CB2"/>
    <w:rsid w:val="55AACBD0"/>
    <w:rsid w:val="5B8B98D4"/>
    <w:rsid w:val="5D090DC7"/>
    <w:rsid w:val="5D60F144"/>
    <w:rsid w:val="5FF66A28"/>
    <w:rsid w:val="607C2186"/>
    <w:rsid w:val="6089EA53"/>
    <w:rsid w:val="6126903C"/>
    <w:rsid w:val="61AFCC7B"/>
    <w:rsid w:val="62D99A97"/>
    <w:rsid w:val="64FC2C17"/>
    <w:rsid w:val="667E806E"/>
    <w:rsid w:val="69C369A4"/>
    <w:rsid w:val="6A5EF5A2"/>
    <w:rsid w:val="6A6AECB2"/>
    <w:rsid w:val="6A735EFC"/>
    <w:rsid w:val="6AECFFDE"/>
    <w:rsid w:val="6D78D8A9"/>
    <w:rsid w:val="6E2AD754"/>
    <w:rsid w:val="713518E6"/>
    <w:rsid w:val="78CCBC93"/>
    <w:rsid w:val="78D532DC"/>
    <w:rsid w:val="7AAB251E"/>
    <w:rsid w:val="7C51F148"/>
    <w:rsid w:val="7C748189"/>
    <w:rsid w:val="7CB29732"/>
    <w:rsid w:val="7CD9FADF"/>
    <w:rsid w:val="7D95251E"/>
    <w:rsid w:val="7E3A9C1A"/>
    <w:rsid w:val="7F52FAC7"/>
    <w:rsid w:val="7F5CE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49618489"/>
  <w15:chartTrackingRefBased/>
  <w15:docId w15:val="{6EBB401B-EE77-4AB6-A93D-B92F7A27F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rødtekst Voss herad"/>
    <w:qFormat/>
    <w:rsid w:val="004D4B3E"/>
    <w:pPr>
      <w:spacing w:line="288" w:lineRule="auto"/>
    </w:pPr>
    <w:rPr>
      <w:sz w:val="20"/>
      <w:lang w:val="nn-NO"/>
    </w:rPr>
  </w:style>
  <w:style w:type="paragraph" w:styleId="Overskrift1">
    <w:name w:val="heading 1"/>
    <w:aliases w:val="Overskrift 1 Voss herad"/>
    <w:basedOn w:val="Normal"/>
    <w:next w:val="Normal"/>
    <w:link w:val="Overskrift1Teikn"/>
    <w:autoRedefine/>
    <w:uiPriority w:val="9"/>
    <w:qFormat/>
    <w:rsid w:val="00086654"/>
    <w:pPr>
      <w:keepNext/>
      <w:keepLines/>
      <w:shd w:val="clear" w:color="auto" w:fill="FFFFFF" w:themeFill="background1"/>
      <w:jc w:val="center"/>
      <w:outlineLvl w:val="0"/>
    </w:pPr>
    <w:rPr>
      <w:rFonts w:asciiTheme="majorHAnsi" w:eastAsiaTheme="majorEastAsia" w:hAnsiTheme="majorHAnsi" w:cstheme="majorBidi"/>
      <w:b/>
      <w:bCs/>
      <w:color w:val="FF3300"/>
      <w:sz w:val="44"/>
      <w:szCs w:val="36"/>
    </w:rPr>
  </w:style>
  <w:style w:type="paragraph" w:styleId="Overskrift2">
    <w:name w:val="heading 2"/>
    <w:aliases w:val="Overskrift 2 Voss herad"/>
    <w:basedOn w:val="Normal"/>
    <w:next w:val="Normal"/>
    <w:link w:val="Overskrift2Teikn"/>
    <w:autoRedefine/>
    <w:uiPriority w:val="9"/>
    <w:unhideWhenUsed/>
    <w:qFormat/>
    <w:rsid w:val="00F06C4E"/>
    <w:pPr>
      <w:keepNext/>
      <w:keepLines/>
      <w:spacing w:before="40"/>
      <w:jc w:val="center"/>
      <w:outlineLvl w:val="1"/>
    </w:pPr>
    <w:rPr>
      <w:rFonts w:asciiTheme="majorHAnsi" w:eastAsiaTheme="majorEastAsia" w:hAnsiTheme="majorHAnsi" w:cstheme="majorBidi"/>
      <w:color w:val="48B3AB" w:themeColor="accent1"/>
      <w:sz w:val="32"/>
      <w:szCs w:val="26"/>
    </w:rPr>
  </w:style>
  <w:style w:type="paragraph" w:styleId="Overskrift3">
    <w:name w:val="heading 3"/>
    <w:aliases w:val="Overskrift 3 Voss herad"/>
    <w:basedOn w:val="Normal"/>
    <w:next w:val="Normal"/>
    <w:link w:val="Overskrift3Teikn"/>
    <w:autoRedefine/>
    <w:uiPriority w:val="9"/>
    <w:unhideWhenUsed/>
    <w:qFormat/>
    <w:rsid w:val="00FD28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68078" w:themeColor="accent3"/>
      <w:sz w:val="24"/>
    </w:rPr>
  </w:style>
  <w:style w:type="paragraph" w:styleId="Overskrift4">
    <w:name w:val="heading 4"/>
    <w:aliases w:val="Overskrift 4 Voss herad"/>
    <w:basedOn w:val="Normal"/>
    <w:next w:val="Normal"/>
    <w:link w:val="Overskrift4Teikn"/>
    <w:autoRedefine/>
    <w:uiPriority w:val="9"/>
    <w:semiHidden/>
    <w:unhideWhenUsed/>
    <w:qFormat/>
    <w:rsid w:val="00B00E4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867F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e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aliste">
    <w:name w:val="No List"/>
    <w:uiPriority w:val="99"/>
    <w:semiHidden/>
    <w:unhideWhenUsed/>
  </w:style>
  <w:style w:type="character" w:styleId="Svakreferanse">
    <w:name w:val="Subtle Reference"/>
    <w:basedOn w:val="Standardskriftforavsnitt"/>
    <w:uiPriority w:val="31"/>
    <w:rsid w:val="00E1109E"/>
    <w:rPr>
      <w:caps w:val="0"/>
      <w:smallCaps w:val="0"/>
      <w:color w:val="5A5A5A" w:themeColor="text1" w:themeTint="A5"/>
    </w:rPr>
  </w:style>
  <w:style w:type="paragraph" w:styleId="Topptekst">
    <w:name w:val="header"/>
    <w:basedOn w:val="Normal"/>
    <w:link w:val="TopptekstTeikn"/>
    <w:uiPriority w:val="99"/>
    <w:unhideWhenUsed/>
    <w:rsid w:val="00E1109E"/>
    <w:pPr>
      <w:tabs>
        <w:tab w:val="center" w:pos="4703"/>
        <w:tab w:val="right" w:pos="9406"/>
      </w:tabs>
    </w:pPr>
  </w:style>
  <w:style w:type="character" w:customStyle="1" w:styleId="TopptekstTeikn">
    <w:name w:val="Topptekst Teikn"/>
    <w:basedOn w:val="Standardskriftforavsnitt"/>
    <w:link w:val="Topptekst"/>
    <w:uiPriority w:val="99"/>
    <w:rsid w:val="00E1109E"/>
  </w:style>
  <w:style w:type="paragraph" w:styleId="Botntekst">
    <w:name w:val="footer"/>
    <w:basedOn w:val="Normal"/>
    <w:link w:val="BotntekstTeikn"/>
    <w:uiPriority w:val="99"/>
    <w:unhideWhenUsed/>
    <w:rsid w:val="00E1109E"/>
    <w:pPr>
      <w:tabs>
        <w:tab w:val="center" w:pos="4703"/>
        <w:tab w:val="right" w:pos="9406"/>
      </w:tabs>
    </w:pPr>
  </w:style>
  <w:style w:type="character" w:customStyle="1" w:styleId="BotntekstTeikn">
    <w:name w:val="Botntekst Teikn"/>
    <w:basedOn w:val="Standardskriftforavsnitt"/>
    <w:link w:val="Botntekst"/>
    <w:uiPriority w:val="99"/>
    <w:rsid w:val="00E1109E"/>
  </w:style>
  <w:style w:type="table" w:styleId="Tabellrutenett">
    <w:name w:val="Table Grid"/>
    <w:basedOn w:val="Vanlegtabell"/>
    <w:uiPriority w:val="39"/>
    <w:rsid w:val="00E110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mellomrom">
    <w:name w:val="No Spacing"/>
    <w:aliases w:val="Bunntekst Voss herad"/>
    <w:link w:val="IngenmellomromTeikn"/>
    <w:autoRedefine/>
    <w:uiPriority w:val="1"/>
    <w:qFormat/>
    <w:rsid w:val="00EF3136"/>
    <w:pPr>
      <w:framePr w:hSpace="187" w:wrap="around" w:vAnchor="page" w:hAnchor="margin" w:xAlign="center" w:y="793"/>
    </w:pPr>
    <w:rPr>
      <w:rFonts w:cs="Times New Roman (Body CS)"/>
      <w:noProof/>
      <w:sz w:val="52"/>
      <w:szCs w:val="68"/>
    </w:rPr>
  </w:style>
  <w:style w:type="paragraph" w:styleId="Tittel">
    <w:name w:val="Title"/>
    <w:basedOn w:val="Normal"/>
    <w:next w:val="Normal"/>
    <w:link w:val="TittelTeikn"/>
    <w:uiPriority w:val="10"/>
    <w:rsid w:val="00B27B6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ikn">
    <w:name w:val="Tittel Teikn"/>
    <w:basedOn w:val="Standardskriftforavsnitt"/>
    <w:link w:val="Tittel"/>
    <w:uiPriority w:val="10"/>
    <w:rsid w:val="00B27B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ikn">
    <w:name w:val="Overskrift 1 Teikn"/>
    <w:aliases w:val="Overskrift 1 Voss herad Teikn"/>
    <w:basedOn w:val="Standardskriftforavsnitt"/>
    <w:link w:val="Overskrift1"/>
    <w:uiPriority w:val="9"/>
    <w:rsid w:val="00086654"/>
    <w:rPr>
      <w:rFonts w:asciiTheme="majorHAnsi" w:eastAsiaTheme="majorEastAsia" w:hAnsiTheme="majorHAnsi" w:cstheme="majorBidi"/>
      <w:b/>
      <w:bCs/>
      <w:color w:val="FF3300"/>
      <w:sz w:val="44"/>
      <w:szCs w:val="36"/>
      <w:shd w:val="clear" w:color="auto" w:fill="FFFFFF" w:themeFill="background1"/>
      <w:lang w:val="nn-NO"/>
    </w:rPr>
  </w:style>
  <w:style w:type="paragraph" w:styleId="Sitat">
    <w:name w:val="Quote"/>
    <w:aliases w:val="Sitat Voss herad"/>
    <w:basedOn w:val="Normal"/>
    <w:next w:val="Normal"/>
    <w:link w:val="SitatTeikn"/>
    <w:autoRedefine/>
    <w:uiPriority w:val="29"/>
    <w:qFormat/>
    <w:rsid w:val="00AA646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ikn">
    <w:name w:val="Sitat Teikn"/>
    <w:aliases w:val="Sitat Voss herad Teikn"/>
    <w:basedOn w:val="Standardskriftforavsnitt"/>
    <w:link w:val="Sitat"/>
    <w:uiPriority w:val="29"/>
    <w:rsid w:val="00AA646C"/>
    <w:rPr>
      <w:i/>
      <w:iCs/>
      <w:color w:val="404040" w:themeColor="text1" w:themeTint="BF"/>
      <w:sz w:val="20"/>
    </w:rPr>
  </w:style>
  <w:style w:type="character" w:styleId="Utheving">
    <w:name w:val="Emphasis"/>
    <w:aliases w:val="Brødtekst - Bold Voss herad"/>
    <w:basedOn w:val="Standardskriftforavsnitt"/>
    <w:uiPriority w:val="20"/>
    <w:qFormat/>
    <w:rsid w:val="00AA646C"/>
    <w:rPr>
      <w:rFonts w:asciiTheme="minorHAnsi" w:hAnsiTheme="minorHAnsi"/>
      <w:b/>
      <w:i w:val="0"/>
      <w:iCs/>
      <w:sz w:val="20"/>
    </w:rPr>
  </w:style>
  <w:style w:type="character" w:customStyle="1" w:styleId="Overskrift2Teikn">
    <w:name w:val="Overskrift 2 Teikn"/>
    <w:aliases w:val="Overskrift 2 Voss herad Teikn"/>
    <w:basedOn w:val="Standardskriftforavsnitt"/>
    <w:link w:val="Overskrift2"/>
    <w:uiPriority w:val="9"/>
    <w:rsid w:val="00F06C4E"/>
    <w:rPr>
      <w:rFonts w:asciiTheme="majorHAnsi" w:eastAsiaTheme="majorEastAsia" w:hAnsiTheme="majorHAnsi" w:cstheme="majorBidi"/>
      <w:color w:val="48B3AB" w:themeColor="accent1"/>
      <w:sz w:val="32"/>
      <w:szCs w:val="26"/>
      <w:lang w:val="nn-NO"/>
    </w:rPr>
  </w:style>
  <w:style w:type="character" w:customStyle="1" w:styleId="Overskrift3Teikn">
    <w:name w:val="Overskrift 3 Teikn"/>
    <w:aliases w:val="Overskrift 3 Voss herad Teikn"/>
    <w:basedOn w:val="Standardskriftforavsnitt"/>
    <w:link w:val="Overskrift3"/>
    <w:uiPriority w:val="9"/>
    <w:rsid w:val="00FD28E2"/>
    <w:rPr>
      <w:rFonts w:asciiTheme="majorHAnsi" w:eastAsiaTheme="majorEastAsia" w:hAnsiTheme="majorHAnsi" w:cstheme="majorBidi"/>
      <w:color w:val="268078" w:themeColor="accent3"/>
      <w:lang w:val="nn-NO"/>
    </w:rPr>
  </w:style>
  <w:style w:type="character" w:customStyle="1" w:styleId="Overskrift4Teikn">
    <w:name w:val="Overskrift 4 Teikn"/>
    <w:aliases w:val="Overskrift 4 Voss herad Teikn"/>
    <w:basedOn w:val="Standardskriftforavsnitt"/>
    <w:link w:val="Overskrift4"/>
    <w:uiPriority w:val="9"/>
    <w:semiHidden/>
    <w:rsid w:val="00B00E4D"/>
    <w:rPr>
      <w:rFonts w:asciiTheme="majorHAnsi" w:eastAsiaTheme="majorEastAsia" w:hAnsiTheme="majorHAnsi" w:cstheme="majorBidi"/>
      <w:i/>
      <w:iCs/>
      <w:color w:val="36867F" w:themeColor="accent1" w:themeShade="BF"/>
      <w:sz w:val="20"/>
    </w:rPr>
  </w:style>
  <w:style w:type="character" w:styleId="Svakutheving">
    <w:name w:val="Subtle Emphasis"/>
    <w:aliases w:val="Svak utheving Voss herad"/>
    <w:basedOn w:val="Standardskriftforavsnitt"/>
    <w:uiPriority w:val="19"/>
    <w:qFormat/>
    <w:rsid w:val="00B00E4D"/>
    <w:rPr>
      <w:i/>
      <w:iCs/>
      <w:color w:val="404040" w:themeColor="text1" w:themeTint="BF"/>
    </w:rPr>
  </w:style>
  <w:style w:type="character" w:styleId="Sterkutheving">
    <w:name w:val="Intense Emphasis"/>
    <w:aliases w:val="Sterk utheving Voss herad"/>
    <w:basedOn w:val="Standardskriftforavsnitt"/>
    <w:uiPriority w:val="21"/>
    <w:qFormat/>
    <w:rsid w:val="00B00E4D"/>
    <w:rPr>
      <w:i/>
      <w:iCs/>
      <w:color w:val="48B3AB" w:themeColor="accent1"/>
    </w:rPr>
  </w:style>
  <w:style w:type="table" w:styleId="Rutenettabell4uthevingsfarge2">
    <w:name w:val="Grid Table 4 Accent 2"/>
    <w:basedOn w:val="Vanlegtabell"/>
    <w:uiPriority w:val="49"/>
    <w:rsid w:val="00567A3C"/>
    <w:tblPr>
      <w:tblStyleRowBandSize w:val="1"/>
      <w:tblStyleColBandSize w:val="1"/>
      <w:tblBorders>
        <w:top w:val="single" w:sz="4" w:space="0" w:color="8FD2CD" w:themeColor="accent2" w:themeTint="99"/>
        <w:left w:val="single" w:sz="4" w:space="0" w:color="8FD2CD" w:themeColor="accent2" w:themeTint="99"/>
        <w:bottom w:val="single" w:sz="4" w:space="0" w:color="8FD2CD" w:themeColor="accent2" w:themeTint="99"/>
        <w:right w:val="single" w:sz="4" w:space="0" w:color="8FD2CD" w:themeColor="accent2" w:themeTint="99"/>
        <w:insideH w:val="single" w:sz="4" w:space="0" w:color="8FD2CD" w:themeColor="accent2" w:themeTint="99"/>
        <w:insideV w:val="single" w:sz="4" w:space="0" w:color="8FD2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B3AB" w:themeColor="accent2"/>
          <w:left w:val="single" w:sz="4" w:space="0" w:color="48B3AB" w:themeColor="accent2"/>
          <w:bottom w:val="single" w:sz="4" w:space="0" w:color="48B3AB" w:themeColor="accent2"/>
          <w:right w:val="single" w:sz="4" w:space="0" w:color="48B3AB" w:themeColor="accent2"/>
          <w:insideH w:val="nil"/>
          <w:insideV w:val="nil"/>
        </w:tcBorders>
        <w:shd w:val="clear" w:color="auto" w:fill="48B3AB" w:themeFill="accent2"/>
      </w:tcPr>
    </w:tblStylePr>
    <w:tblStylePr w:type="lastRow">
      <w:rPr>
        <w:b/>
        <w:bCs/>
      </w:rPr>
      <w:tblPr/>
      <w:tcPr>
        <w:tcBorders>
          <w:top w:val="double" w:sz="4" w:space="0" w:color="48B3A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0EE" w:themeFill="accent2" w:themeFillTint="33"/>
      </w:tcPr>
    </w:tblStylePr>
    <w:tblStylePr w:type="band1Horz">
      <w:tblPr/>
      <w:tcPr>
        <w:shd w:val="clear" w:color="auto" w:fill="D9F0EE" w:themeFill="accent2" w:themeFillTint="33"/>
      </w:tcPr>
    </w:tblStylePr>
  </w:style>
  <w:style w:type="character" w:customStyle="1" w:styleId="IngenmellomromTeikn">
    <w:name w:val="Ingen mellomrom Teikn"/>
    <w:aliases w:val="Bunntekst Voss herad Teikn"/>
    <w:basedOn w:val="Standardskriftforavsnitt"/>
    <w:link w:val="Ingenmellomrom"/>
    <w:uiPriority w:val="1"/>
    <w:rsid w:val="00EF3136"/>
    <w:rPr>
      <w:rFonts w:cs="Times New Roman (Body CS)"/>
      <w:noProof/>
      <w:sz w:val="52"/>
      <w:szCs w:val="68"/>
    </w:rPr>
  </w:style>
  <w:style w:type="character" w:styleId="Kommentarreferanse">
    <w:name w:val="annotation reference"/>
    <w:basedOn w:val="Standardskriftforavsnitt"/>
    <w:uiPriority w:val="99"/>
    <w:semiHidden/>
    <w:unhideWhenUsed/>
    <w:rsid w:val="00CD5CB7"/>
    <w:rPr>
      <w:sz w:val="16"/>
      <w:szCs w:val="16"/>
    </w:rPr>
  </w:style>
  <w:style w:type="paragraph" w:styleId="Kommentartekst">
    <w:name w:val="annotation text"/>
    <w:basedOn w:val="Normal"/>
    <w:link w:val="KommentartekstTeikn"/>
    <w:uiPriority w:val="99"/>
    <w:semiHidden/>
    <w:unhideWhenUsed/>
    <w:rsid w:val="00CD5CB7"/>
    <w:pPr>
      <w:spacing w:line="240" w:lineRule="auto"/>
    </w:pPr>
    <w:rPr>
      <w:szCs w:val="20"/>
    </w:rPr>
  </w:style>
  <w:style w:type="character" w:customStyle="1" w:styleId="KommentartekstTeikn">
    <w:name w:val="Kommentartekst Teikn"/>
    <w:basedOn w:val="Standardskriftforavsnitt"/>
    <w:link w:val="Kommentartekst"/>
    <w:uiPriority w:val="99"/>
    <w:semiHidden/>
    <w:rsid w:val="00CD5CB7"/>
    <w:rPr>
      <w:sz w:val="20"/>
      <w:szCs w:val="20"/>
      <w:lang w:val="nn-NO"/>
    </w:rPr>
  </w:style>
  <w:style w:type="paragraph" w:styleId="Kommentaremne">
    <w:name w:val="annotation subject"/>
    <w:basedOn w:val="Kommentartekst"/>
    <w:next w:val="Kommentartekst"/>
    <w:link w:val="KommentaremneTeikn"/>
    <w:uiPriority w:val="99"/>
    <w:semiHidden/>
    <w:unhideWhenUsed/>
    <w:rsid w:val="00CD5CB7"/>
    <w:rPr>
      <w:b/>
      <w:bCs/>
    </w:rPr>
  </w:style>
  <w:style w:type="character" w:customStyle="1" w:styleId="KommentaremneTeikn">
    <w:name w:val="Kommentaremne Teikn"/>
    <w:basedOn w:val="KommentartekstTeikn"/>
    <w:link w:val="Kommentaremne"/>
    <w:uiPriority w:val="99"/>
    <w:semiHidden/>
    <w:rsid w:val="00CD5CB7"/>
    <w:rPr>
      <w:b/>
      <w:bCs/>
      <w:sz w:val="20"/>
      <w:szCs w:val="20"/>
      <w:lang w:val="nn-NO"/>
    </w:rPr>
  </w:style>
  <w:style w:type="character" w:styleId="Hyperkopling">
    <w:name w:val="Hyperlink"/>
    <w:basedOn w:val="Standardskriftforavsnitt"/>
    <w:uiPriority w:val="99"/>
    <w:unhideWhenUsed/>
    <w:rsid w:val="001426CF"/>
    <w:rPr>
      <w:color w:val="48B3AB" w:themeColor="hyperlink"/>
      <w:u w:val="single"/>
    </w:rPr>
  </w:style>
  <w:style w:type="character" w:styleId="Ulystomtale">
    <w:name w:val="Unresolved Mention"/>
    <w:basedOn w:val="Standardskriftforavsnitt"/>
    <w:uiPriority w:val="99"/>
    <w:semiHidden/>
    <w:unhideWhenUsed/>
    <w:rsid w:val="001426CF"/>
    <w:rPr>
      <w:color w:val="605E5C"/>
      <w:shd w:val="clear" w:color="auto" w:fill="E1DFDD"/>
    </w:rPr>
  </w:style>
  <w:style w:type="table" w:styleId="Listetabell7fargerikuthevingsfarge6">
    <w:name w:val="List Table 7 Colorful Accent 6"/>
    <w:basedOn w:val="Vanlegtabell"/>
    <w:uiPriority w:val="52"/>
    <w:rsid w:val="002A7149"/>
    <w:rPr>
      <w:color w:val="36857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b/>
        <w:i w:val="0"/>
        <w:iCs/>
        <w:color w:val="48B3AB" w:themeColor="accent1"/>
        <w:sz w:val="26"/>
      </w:rPr>
      <w:tblPr/>
      <w:tcPr>
        <w:tcBorders>
          <w:bottom w:val="single" w:sz="4" w:space="0" w:color="26807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B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b/>
        <w:i w:val="0"/>
        <w:iCs/>
        <w:sz w:val="26"/>
      </w:rPr>
      <w:tblPr/>
      <w:tcPr>
        <w:tcBorders>
          <w:right w:val="single" w:sz="4" w:space="0" w:color="49B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 w:val="0"/>
        <w:iCs/>
        <w:sz w:val="26"/>
      </w:rPr>
      <w:tblPr/>
      <w:tcPr>
        <w:tcBorders>
          <w:left w:val="single" w:sz="4" w:space="0" w:color="268078" w:themeColor="accent3"/>
          <w:insideH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EE" w:themeFill="accent6" w:themeFillTint="33"/>
      </w:tcPr>
    </w:tblStylePr>
    <w:tblStylePr w:type="band1Horz">
      <w:tblPr/>
      <w:tcPr>
        <w:shd w:val="clear" w:color="auto" w:fill="DAF0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egtabell"/>
    <w:uiPriority w:val="52"/>
    <w:rsid w:val="00810616"/>
    <w:rPr>
      <w:color w:val="1C5F5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07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07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07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07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9EFEB" w:themeFill="accent3" w:themeFillTint="33"/>
      </w:tcPr>
    </w:tblStylePr>
    <w:tblStylePr w:type="band1Horz">
      <w:tblPr/>
      <w:tcPr>
        <w:shd w:val="clear" w:color="auto" w:fill="C9EFE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egtabell"/>
    <w:uiPriority w:val="52"/>
    <w:rsid w:val="00810616"/>
    <w:rPr>
      <w:color w:val="36867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8B3A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8B3A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8B3A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8B3A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9F0EE" w:themeFill="accent2" w:themeFillTint="33"/>
      </w:tcPr>
    </w:tblStylePr>
    <w:tblStylePr w:type="band1Horz">
      <w:tblPr/>
      <w:tcPr>
        <w:shd w:val="clear" w:color="auto" w:fill="D9F0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egtabell"/>
    <w:uiPriority w:val="52"/>
    <w:rsid w:val="00810616"/>
    <w:rPr>
      <w:color w:val="36867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8B3A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8B3A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8B3A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8B3A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F0EE" w:themeFill="accent1" w:themeFillTint="33"/>
      </w:tcPr>
    </w:tblStylePr>
    <w:tblStylePr w:type="band1Horz">
      <w:tblPr/>
      <w:tcPr>
        <w:shd w:val="clear" w:color="auto" w:fill="D9F0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">
    <w:name w:val="List Table 7 Colorful"/>
    <w:basedOn w:val="Vanlegtabell"/>
    <w:uiPriority w:val="52"/>
    <w:rsid w:val="0081061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egtabell"/>
    <w:uiPriority w:val="52"/>
    <w:rsid w:val="00D357CC"/>
    <w:rPr>
      <w:color w:val="A6A6A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DDD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DDD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DDD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DDD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8F8F7" w:themeFill="accent5" w:themeFillTint="33"/>
      </w:tcPr>
    </w:tblStylePr>
    <w:tblStylePr w:type="band1Horz">
      <w:tblPr/>
      <w:tcPr>
        <w:shd w:val="clear" w:color="auto" w:fill="F8F8F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steavsnitt">
    <w:name w:val="List Paragraph"/>
    <w:basedOn w:val="Normal"/>
    <w:uiPriority w:val="34"/>
    <w:rsid w:val="00F375EF"/>
    <w:pPr>
      <w:ind w:left="720"/>
      <w:contextualSpacing/>
    </w:pPr>
  </w:style>
  <w:style w:type="character" w:styleId="Sterk">
    <w:name w:val="Strong"/>
    <w:basedOn w:val="Standardskriftforavsnitt"/>
    <w:uiPriority w:val="22"/>
    <w:qFormat/>
    <w:rsid w:val="00D10F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3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6.png"/><Relationship Id="rId21" Type="http://schemas.openxmlformats.org/officeDocument/2006/relationships/image" Target="media/image8.png"/><Relationship Id="rId42" Type="http://schemas.openxmlformats.org/officeDocument/2006/relationships/hyperlink" Target="http://www.voss.frivilligsentral.no" TargetMode="External"/><Relationship Id="rId63" Type="http://schemas.openxmlformats.org/officeDocument/2006/relationships/hyperlink" Target="http://www.vossbibliotek.no" TargetMode="External"/><Relationship Id="rId84" Type="http://schemas.openxmlformats.org/officeDocument/2006/relationships/image" Target="media/image44.svg"/><Relationship Id="rId138" Type="http://schemas.openxmlformats.org/officeDocument/2006/relationships/image" Target="media/image90.png"/><Relationship Id="rId107" Type="http://schemas.openxmlformats.org/officeDocument/2006/relationships/image" Target="media/image67.png"/><Relationship Id="rId11" Type="http://schemas.openxmlformats.org/officeDocument/2006/relationships/image" Target="media/image2.png"/><Relationship Id="rId32" Type="http://schemas.openxmlformats.org/officeDocument/2006/relationships/hyperlink" Target="mailto:r-johnss@online.no" TargetMode="External"/><Relationship Id="rId53" Type="http://schemas.openxmlformats.org/officeDocument/2006/relationships/hyperlink" Target="https://vosskulturkalender.no/" TargetMode="External"/><Relationship Id="rId74" Type="http://schemas.openxmlformats.org/officeDocument/2006/relationships/hyperlink" Target="mailto:sm435@kyrkja.no" TargetMode="External"/><Relationship Id="rId128" Type="http://schemas.openxmlformats.org/officeDocument/2006/relationships/hyperlink" Target="mailto:annyf@online.no" TargetMode="External"/><Relationship Id="rId5" Type="http://schemas.openxmlformats.org/officeDocument/2006/relationships/numbering" Target="numbering.xml"/><Relationship Id="rId90" Type="http://schemas.openxmlformats.org/officeDocument/2006/relationships/image" Target="media/image50.svg"/><Relationship Id="rId95" Type="http://schemas.openxmlformats.org/officeDocument/2006/relationships/image" Target="media/image55.png"/><Relationship Id="rId22" Type="http://schemas.openxmlformats.org/officeDocument/2006/relationships/image" Target="media/image9.png"/><Relationship Id="rId27" Type="http://schemas.openxmlformats.org/officeDocument/2006/relationships/image" Target="media/image14.svg"/><Relationship Id="rId43" Type="http://schemas.openxmlformats.org/officeDocument/2006/relationships/image" Target="media/image21.png"/><Relationship Id="rId48" Type="http://schemas.openxmlformats.org/officeDocument/2006/relationships/hyperlink" Target="mailto:post@vossbowling.no" TargetMode="External"/><Relationship Id="rId64" Type="http://schemas.openxmlformats.org/officeDocument/2006/relationships/hyperlink" Target="https://www.vosskino.no/program/seniorkino" TargetMode="External"/><Relationship Id="rId69" Type="http://schemas.openxmlformats.org/officeDocument/2006/relationships/hyperlink" Target="http://www.friskus.com" TargetMode="External"/><Relationship Id="rId113" Type="http://schemas.openxmlformats.org/officeDocument/2006/relationships/image" Target="media/image72.png"/><Relationship Id="rId118" Type="http://schemas.openxmlformats.org/officeDocument/2006/relationships/image" Target="media/image77.svg"/><Relationship Id="rId134" Type="http://schemas.openxmlformats.org/officeDocument/2006/relationships/image" Target="media/image88.png"/><Relationship Id="rId139" Type="http://schemas.openxmlformats.org/officeDocument/2006/relationships/image" Target="media/image91.png"/><Relationship Id="rId80" Type="http://schemas.openxmlformats.org/officeDocument/2006/relationships/image" Target="media/image40.svg"/><Relationship Id="rId85" Type="http://schemas.openxmlformats.org/officeDocument/2006/relationships/image" Target="media/image45.png"/><Relationship Id="rId12" Type="http://schemas.openxmlformats.org/officeDocument/2006/relationships/image" Target="media/image3.jpeg"/><Relationship Id="rId17" Type="http://schemas.openxmlformats.org/officeDocument/2006/relationships/hyperlink" Target="https://voss.friskus.com/events?filters=global_filters_municipalities(EQ)e172af93-bfa0-48b6-8505-823988b61c06$$true(AND)events-filtersage-group(EQ)pensioner$$false" TargetMode="External"/><Relationship Id="rId33" Type="http://schemas.openxmlformats.org/officeDocument/2006/relationships/image" Target="media/image16.png"/><Relationship Id="rId38" Type="http://schemas.openxmlformats.org/officeDocument/2006/relationships/hyperlink" Target="mailto:harald.ringheim@gmail.com" TargetMode="External"/><Relationship Id="rId59" Type="http://schemas.openxmlformats.org/officeDocument/2006/relationships/hyperlink" Target="https://www.vosskino.no/" TargetMode="External"/><Relationship Id="rId103" Type="http://schemas.openxmlformats.org/officeDocument/2006/relationships/image" Target="media/image63.png"/><Relationship Id="rId108" Type="http://schemas.openxmlformats.org/officeDocument/2006/relationships/image" Target="media/image68.png"/><Relationship Id="rId124" Type="http://schemas.openxmlformats.org/officeDocument/2006/relationships/image" Target="media/image81.svg"/><Relationship Id="rId129" Type="http://schemas.openxmlformats.org/officeDocument/2006/relationships/image" Target="media/image85.png"/><Relationship Id="rId54" Type="http://schemas.openxmlformats.org/officeDocument/2006/relationships/image" Target="media/image25.png"/><Relationship Id="rId70" Type="http://schemas.openxmlformats.org/officeDocument/2006/relationships/image" Target="media/image31.png"/><Relationship Id="rId75" Type="http://schemas.openxmlformats.org/officeDocument/2006/relationships/image" Target="media/image35.png"/><Relationship Id="rId91" Type="http://schemas.openxmlformats.org/officeDocument/2006/relationships/image" Target="media/image51.png"/><Relationship Id="rId96" Type="http://schemas.openxmlformats.org/officeDocument/2006/relationships/image" Target="media/image56.svg"/><Relationship Id="rId140" Type="http://schemas.openxmlformats.org/officeDocument/2006/relationships/image" Target="media/image92.png"/><Relationship Id="rId145" Type="http://schemas.openxmlformats.org/officeDocument/2006/relationships/hyperlink" Target="mailto:marit.nedkvitne@redcross.n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0.svg"/><Relationship Id="rId28" Type="http://schemas.openxmlformats.org/officeDocument/2006/relationships/hyperlink" Target="mailto:resepsjon@vossabadet.no" TargetMode="External"/><Relationship Id="rId49" Type="http://schemas.openxmlformats.org/officeDocument/2006/relationships/hyperlink" Target="http://www.vossbowling.no" TargetMode="External"/><Relationship Id="rId114" Type="http://schemas.openxmlformats.org/officeDocument/2006/relationships/image" Target="media/image73.svg"/><Relationship Id="rId119" Type="http://schemas.openxmlformats.org/officeDocument/2006/relationships/hyperlink" Target="mailto:post@voss.frivilligsentral.no" TargetMode="External"/><Relationship Id="rId44" Type="http://schemas.openxmlformats.org/officeDocument/2006/relationships/hyperlink" Target="mailto:voss.utferdslag@visitvoss.no" TargetMode="External"/><Relationship Id="rId60" Type="http://schemas.openxmlformats.org/officeDocument/2006/relationships/hyperlink" Target="mailto:voss@voss.folkebibl.no" TargetMode="External"/><Relationship Id="rId65" Type="http://schemas.openxmlformats.org/officeDocument/2006/relationships/hyperlink" Target="mailto:Lekve55@gmail.com" TargetMode="External"/><Relationship Id="rId81" Type="http://schemas.openxmlformats.org/officeDocument/2006/relationships/image" Target="media/image41.png"/><Relationship Id="rId86" Type="http://schemas.openxmlformats.org/officeDocument/2006/relationships/image" Target="media/image46.svg"/><Relationship Id="rId130" Type="http://schemas.openxmlformats.org/officeDocument/2006/relationships/image" Target="media/image86.png"/><Relationship Id="rId135" Type="http://schemas.openxmlformats.org/officeDocument/2006/relationships/hyperlink" Target="https://voss.friskus.com/events?filters=global_filters_municipalities(EQ)e172af93-bfa0-48b6-8505-823988b61c06$$true(AND)events-filtersage-group(EQ)pensioner$$false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voss.friskus.com/events?filters=global_filters_municipalities(EQ)e172af93-bfa0-48b6-8505-823988b61c06$$true(AND)events-filtersage-group(EQ)pensioner$$false" TargetMode="External"/><Relationship Id="rId39" Type="http://schemas.openxmlformats.org/officeDocument/2006/relationships/hyperlink" Target="http://www.bulkenturmarsj.com" TargetMode="External"/><Relationship Id="rId109" Type="http://schemas.openxmlformats.org/officeDocument/2006/relationships/image" Target="media/image69.png"/><Relationship Id="rId34" Type="http://schemas.openxmlformats.org/officeDocument/2006/relationships/image" Target="media/image17.png"/><Relationship Id="rId50" Type="http://schemas.openxmlformats.org/officeDocument/2006/relationships/image" Target="media/image23.png"/><Relationship Id="rId55" Type="http://schemas.openxmlformats.org/officeDocument/2006/relationships/image" Target="media/image26.svg"/><Relationship Id="rId76" Type="http://schemas.openxmlformats.org/officeDocument/2006/relationships/image" Target="media/image36.svg"/><Relationship Id="rId97" Type="http://schemas.openxmlformats.org/officeDocument/2006/relationships/image" Target="media/image57.png"/><Relationship Id="rId104" Type="http://schemas.openxmlformats.org/officeDocument/2006/relationships/image" Target="media/image64.png"/><Relationship Id="rId120" Type="http://schemas.openxmlformats.org/officeDocument/2006/relationships/hyperlink" Target="http://www.voss.frivilligsentral.no" TargetMode="External"/><Relationship Id="rId125" Type="http://schemas.openxmlformats.org/officeDocument/2006/relationships/image" Target="media/image82.png"/><Relationship Id="rId141" Type="http://schemas.openxmlformats.org/officeDocument/2006/relationships/image" Target="media/image93.png"/><Relationship Id="rId14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32.png"/><Relationship Id="rId92" Type="http://schemas.openxmlformats.org/officeDocument/2006/relationships/image" Target="media/image52.svg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1.png"/><Relationship Id="rId40" Type="http://schemas.openxmlformats.org/officeDocument/2006/relationships/image" Target="media/image20.png"/><Relationship Id="rId45" Type="http://schemas.openxmlformats.org/officeDocument/2006/relationships/hyperlink" Target="http://www.vossutferdslag.no" TargetMode="External"/><Relationship Id="rId66" Type="http://schemas.openxmlformats.org/officeDocument/2006/relationships/hyperlink" Target="http://www.senioruniversitetet.no" TargetMode="External"/><Relationship Id="rId87" Type="http://schemas.openxmlformats.org/officeDocument/2006/relationships/image" Target="media/image47.png"/><Relationship Id="rId110" Type="http://schemas.openxmlformats.org/officeDocument/2006/relationships/image" Target="media/image70.png"/><Relationship Id="rId115" Type="http://schemas.openxmlformats.org/officeDocument/2006/relationships/image" Target="media/image74.png"/><Relationship Id="rId131" Type="http://schemas.openxmlformats.org/officeDocument/2006/relationships/hyperlink" Target="http://www.voss.frivilligsentral.no" TargetMode="External"/><Relationship Id="rId136" Type="http://schemas.openxmlformats.org/officeDocument/2006/relationships/hyperlink" Target="https://voss.friskus.com/events?filters=global_filters_municipalities(EQ)e172af93-bfa0-48b6-8505-823988b61c06$$true(AND)events-filtersage-group(EQ)pensioner$$false" TargetMode="External"/><Relationship Id="rId61" Type="http://schemas.openxmlformats.org/officeDocument/2006/relationships/hyperlink" Target="http://www.vossbibliotek.no" TargetMode="External"/><Relationship Id="rId82" Type="http://schemas.openxmlformats.org/officeDocument/2006/relationships/image" Target="media/image42.svg"/><Relationship Id="rId19" Type="http://schemas.openxmlformats.org/officeDocument/2006/relationships/hyperlink" Target="https://voss.friskus.com/events?filters=global_filters_municipalities(EQ)e172af93-bfa0-48b6-8505-823988b61c06$$true(AND)events-filtersage-group(EQ)pensioner$$false" TargetMode="External"/><Relationship Id="rId14" Type="http://schemas.openxmlformats.org/officeDocument/2006/relationships/image" Target="media/image5.jpeg"/><Relationship Id="rId30" Type="http://schemas.openxmlformats.org/officeDocument/2006/relationships/hyperlink" Target="mailto:bulken@seniordans.no" TargetMode="External"/><Relationship Id="rId35" Type="http://schemas.openxmlformats.org/officeDocument/2006/relationships/image" Target="media/image18.png"/><Relationship Id="rId56" Type="http://schemas.openxmlformats.org/officeDocument/2006/relationships/image" Target="media/image27.png"/><Relationship Id="rId77" Type="http://schemas.openxmlformats.org/officeDocument/2006/relationships/image" Target="media/image37.png"/><Relationship Id="rId100" Type="http://schemas.openxmlformats.org/officeDocument/2006/relationships/image" Target="media/image60.png"/><Relationship Id="rId105" Type="http://schemas.openxmlformats.org/officeDocument/2006/relationships/image" Target="media/image65.png"/><Relationship Id="rId126" Type="http://schemas.openxmlformats.org/officeDocument/2006/relationships/image" Target="media/image83.svg"/><Relationship Id="rId14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24.png"/><Relationship Id="rId72" Type="http://schemas.openxmlformats.org/officeDocument/2006/relationships/image" Target="media/image33.png"/><Relationship Id="rId93" Type="http://schemas.openxmlformats.org/officeDocument/2006/relationships/image" Target="media/image53.png"/><Relationship Id="rId98" Type="http://schemas.openxmlformats.org/officeDocument/2006/relationships/image" Target="media/image58.svg"/><Relationship Id="rId121" Type="http://schemas.openxmlformats.org/officeDocument/2006/relationships/image" Target="media/image78.png"/><Relationship Id="rId142" Type="http://schemas.openxmlformats.org/officeDocument/2006/relationships/image" Target="media/image94.png"/><Relationship Id="rId3" Type="http://schemas.openxmlformats.org/officeDocument/2006/relationships/customXml" Target="../customXml/item3.xml"/><Relationship Id="rId25" Type="http://schemas.openxmlformats.org/officeDocument/2006/relationships/image" Target="media/image12.svg"/><Relationship Id="rId46" Type="http://schemas.openxmlformats.org/officeDocument/2006/relationships/image" Target="media/image22.png"/><Relationship Id="rId67" Type="http://schemas.openxmlformats.org/officeDocument/2006/relationships/hyperlink" Target="mailto:rjersin@online.no" TargetMode="External"/><Relationship Id="rId116" Type="http://schemas.openxmlformats.org/officeDocument/2006/relationships/image" Target="media/image75.svg"/><Relationship Id="rId137" Type="http://schemas.openxmlformats.org/officeDocument/2006/relationships/image" Target="media/image89.png"/><Relationship Id="rId20" Type="http://schemas.openxmlformats.org/officeDocument/2006/relationships/hyperlink" Target="https://voss.friskus.com/events?filters=global_filters_municipalities(EQ)e172af93-bfa0-48b6-8505-823988b61c06$$true(AND)events-filtersage-group(EQ)pensioner$$false" TargetMode="External"/><Relationship Id="rId41" Type="http://schemas.openxmlformats.org/officeDocument/2006/relationships/hyperlink" Target="mailto:post@voss.frivilligsentral.no" TargetMode="External"/><Relationship Id="rId62" Type="http://schemas.openxmlformats.org/officeDocument/2006/relationships/hyperlink" Target="mailto:voss@voss.folkebibl.no" TargetMode="External"/><Relationship Id="rId83" Type="http://schemas.openxmlformats.org/officeDocument/2006/relationships/image" Target="media/image43.png"/><Relationship Id="rId88" Type="http://schemas.openxmlformats.org/officeDocument/2006/relationships/image" Target="media/image48.svg"/><Relationship Id="rId111" Type="http://schemas.openxmlformats.org/officeDocument/2006/relationships/footer" Target="footer1.xml"/><Relationship Id="rId132" Type="http://schemas.openxmlformats.org/officeDocument/2006/relationships/hyperlink" Target="mailto:sm435@kyrkja.no" TargetMode="External"/><Relationship Id="rId15" Type="http://schemas.openxmlformats.org/officeDocument/2006/relationships/image" Target="media/image6.png"/><Relationship Id="rId36" Type="http://schemas.openxmlformats.org/officeDocument/2006/relationships/image" Target="media/image19.png"/><Relationship Id="rId57" Type="http://schemas.openxmlformats.org/officeDocument/2006/relationships/image" Target="media/image28.svg"/><Relationship Id="rId106" Type="http://schemas.openxmlformats.org/officeDocument/2006/relationships/image" Target="media/image66.png"/><Relationship Id="rId127" Type="http://schemas.openxmlformats.org/officeDocument/2006/relationships/image" Target="media/image84.jpeg"/><Relationship Id="rId10" Type="http://schemas.openxmlformats.org/officeDocument/2006/relationships/endnotes" Target="endnotes.xml"/><Relationship Id="rId31" Type="http://schemas.openxmlformats.org/officeDocument/2006/relationships/hyperlink" Target="http://www.seniordans.no" TargetMode="External"/><Relationship Id="rId52" Type="http://schemas.openxmlformats.org/officeDocument/2006/relationships/hyperlink" Target="https://voss.friskus.com/events?filters=global_filters_municipalities(EQ)e172af93-bfa0-48b6-8505-823988b61c06$$true(AND)events-filtersage-group(EQ)pensioner$$false" TargetMode="External"/><Relationship Id="rId73" Type="http://schemas.openxmlformats.org/officeDocument/2006/relationships/image" Target="media/image34.png"/><Relationship Id="rId78" Type="http://schemas.openxmlformats.org/officeDocument/2006/relationships/image" Target="media/image38.svg"/><Relationship Id="rId94" Type="http://schemas.openxmlformats.org/officeDocument/2006/relationships/image" Target="media/image54.svg"/><Relationship Id="rId99" Type="http://schemas.openxmlformats.org/officeDocument/2006/relationships/image" Target="media/image59.png"/><Relationship Id="rId101" Type="http://schemas.openxmlformats.org/officeDocument/2006/relationships/image" Target="media/image61.png"/><Relationship Id="rId122" Type="http://schemas.openxmlformats.org/officeDocument/2006/relationships/image" Target="media/image79.jpeg"/><Relationship Id="rId143" Type="http://schemas.openxmlformats.org/officeDocument/2006/relationships/image" Target="media/image9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3.png"/><Relationship Id="rId47" Type="http://schemas.microsoft.com/office/2007/relationships/hdphoto" Target="media/hdphoto2.wdp"/><Relationship Id="rId68" Type="http://schemas.openxmlformats.org/officeDocument/2006/relationships/image" Target="media/image30.png"/><Relationship Id="rId89" Type="http://schemas.openxmlformats.org/officeDocument/2006/relationships/image" Target="media/image49.png"/><Relationship Id="rId112" Type="http://schemas.openxmlformats.org/officeDocument/2006/relationships/image" Target="media/image71.jpeg"/><Relationship Id="rId133" Type="http://schemas.openxmlformats.org/officeDocument/2006/relationships/image" Target="media/image87.png"/><Relationship Id="rId16" Type="http://schemas.openxmlformats.org/officeDocument/2006/relationships/image" Target="media/image7.png"/><Relationship Id="rId37" Type="http://schemas.microsoft.com/office/2007/relationships/hdphoto" Target="media/hdphoto1.wdp"/><Relationship Id="rId58" Type="http://schemas.openxmlformats.org/officeDocument/2006/relationships/image" Target="media/image29.png"/><Relationship Id="rId79" Type="http://schemas.openxmlformats.org/officeDocument/2006/relationships/image" Target="media/image39.png"/><Relationship Id="rId102" Type="http://schemas.openxmlformats.org/officeDocument/2006/relationships/image" Target="media/image62.png"/><Relationship Id="rId123" Type="http://schemas.openxmlformats.org/officeDocument/2006/relationships/image" Target="media/image80.png"/><Relationship Id="rId144" Type="http://schemas.openxmlformats.org/officeDocument/2006/relationships/image" Target="media/image9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K17281\OneDrive%20-%20Voss%20herad\Dokumenter\Nettside,%20Annonsar,%20Brosjyrer\Aktivitetstilbod%2060+.dotx" TargetMode="External"/></Relationships>
</file>

<file path=word/theme/theme1.xml><?xml version="1.0" encoding="utf-8"?>
<a:theme xmlns:a="http://schemas.openxmlformats.org/drawingml/2006/main" name="Office Theme">
  <a:themeElements>
    <a:clrScheme name="Grafisk profil Voss herad">
      <a:dk1>
        <a:srgbClr val="000000"/>
      </a:dk1>
      <a:lt1>
        <a:srgbClr val="FFFFFF"/>
      </a:lt1>
      <a:dk2>
        <a:srgbClr val="545554"/>
      </a:dk2>
      <a:lt2>
        <a:srgbClr val="DCDDDB"/>
      </a:lt2>
      <a:accent1>
        <a:srgbClr val="48B3AB"/>
      </a:accent1>
      <a:accent2>
        <a:srgbClr val="48B3AB"/>
      </a:accent2>
      <a:accent3>
        <a:srgbClr val="268078"/>
      </a:accent3>
      <a:accent4>
        <a:srgbClr val="565555"/>
      </a:accent4>
      <a:accent5>
        <a:srgbClr val="DDDDDC"/>
      </a:accent5>
      <a:accent6>
        <a:srgbClr val="49B3AB"/>
      </a:accent6>
      <a:hlink>
        <a:srgbClr val="48B3AB"/>
      </a:hlink>
      <a:folHlink>
        <a:srgbClr val="26807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6A604C52665A45BC14B28EE995D7FD" ma:contentTypeVersion="2" ma:contentTypeDescription="Opprett et nytt dokument." ma:contentTypeScope="" ma:versionID="28b9ea7f3e36b8f235562f5528e2b959">
  <xsd:schema xmlns:xsd="http://www.w3.org/2001/XMLSchema" xmlns:xs="http://www.w3.org/2001/XMLSchema" xmlns:p="http://schemas.microsoft.com/office/2006/metadata/properties" xmlns:ns2="02d81d5c-7d14-475f-bb0f-befb84e1e9df" targetNamespace="http://schemas.microsoft.com/office/2006/metadata/properties" ma:root="true" ma:fieldsID="f26511b1399e3f0567c70cc883d8d7f9" ns2:_="">
    <xsd:import namespace="02d81d5c-7d14-475f-bb0f-befb84e1e9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d81d5c-7d14-475f-bb0f-befb84e1e9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CAF7C1-F944-4CEE-A529-85331893EE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102050-6527-4D06-BD92-8ACF43B6415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B049894-40DE-418E-A732-35F44040CE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d81d5c-7d14-475f-bb0f-befb84e1e9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919B8D-6BC6-4984-BC4D-EE295980763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Aktivitetstilbod 60+</Template>
  <TotalTime>0</TotalTime>
  <Pages>10</Pages>
  <Words>2061</Words>
  <Characters>10925</Characters>
  <Application>Microsoft Office Word</Application>
  <DocSecurity>0</DocSecurity>
  <Lines>91</Lines>
  <Paragraphs>25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AKTIVITETSTILBOD OG MØTEPLASSAR</vt:lpstr>
    </vt:vector>
  </TitlesOfParts>
  <Company/>
  <LinksUpToDate>false</LinksUpToDate>
  <CharactersWithSpaces>12961</CharactersWithSpaces>
  <SharedDoc>false</SharedDoc>
  <HLinks>
    <vt:vector size="144" baseType="variant">
      <vt:variant>
        <vt:i4>3276881</vt:i4>
      </vt:variant>
      <vt:variant>
        <vt:i4>69</vt:i4>
      </vt:variant>
      <vt:variant>
        <vt:i4>0</vt:i4>
      </vt:variant>
      <vt:variant>
        <vt:i4>5</vt:i4>
      </vt:variant>
      <vt:variant>
        <vt:lpwstr>mailto:marit.nedkvitne@redcross.no</vt:lpwstr>
      </vt:variant>
      <vt:variant>
        <vt:lpwstr/>
      </vt:variant>
      <vt:variant>
        <vt:i4>2228297</vt:i4>
      </vt:variant>
      <vt:variant>
        <vt:i4>66</vt:i4>
      </vt:variant>
      <vt:variant>
        <vt:i4>0</vt:i4>
      </vt:variant>
      <vt:variant>
        <vt:i4>5</vt:i4>
      </vt:variant>
      <vt:variant>
        <vt:lpwstr>mailto:sm435@kyrkja.no</vt:lpwstr>
      </vt:variant>
      <vt:variant>
        <vt:lpwstr/>
      </vt:variant>
      <vt:variant>
        <vt:i4>4390928</vt:i4>
      </vt:variant>
      <vt:variant>
        <vt:i4>63</vt:i4>
      </vt:variant>
      <vt:variant>
        <vt:i4>0</vt:i4>
      </vt:variant>
      <vt:variant>
        <vt:i4>5</vt:i4>
      </vt:variant>
      <vt:variant>
        <vt:lpwstr>http://www.voss.frivilligsentral.no/</vt:lpwstr>
      </vt:variant>
      <vt:variant>
        <vt:lpwstr/>
      </vt:variant>
      <vt:variant>
        <vt:i4>2555921</vt:i4>
      </vt:variant>
      <vt:variant>
        <vt:i4>60</vt:i4>
      </vt:variant>
      <vt:variant>
        <vt:i4>0</vt:i4>
      </vt:variant>
      <vt:variant>
        <vt:i4>5</vt:i4>
      </vt:variant>
      <vt:variant>
        <vt:lpwstr>mailto:annyf@online.no</vt:lpwstr>
      </vt:variant>
      <vt:variant>
        <vt:lpwstr/>
      </vt:variant>
      <vt:variant>
        <vt:i4>4390928</vt:i4>
      </vt:variant>
      <vt:variant>
        <vt:i4>57</vt:i4>
      </vt:variant>
      <vt:variant>
        <vt:i4>0</vt:i4>
      </vt:variant>
      <vt:variant>
        <vt:i4>5</vt:i4>
      </vt:variant>
      <vt:variant>
        <vt:lpwstr>http://www.voss.frivilligsentral.no/</vt:lpwstr>
      </vt:variant>
      <vt:variant>
        <vt:lpwstr/>
      </vt:variant>
      <vt:variant>
        <vt:i4>6357014</vt:i4>
      </vt:variant>
      <vt:variant>
        <vt:i4>54</vt:i4>
      </vt:variant>
      <vt:variant>
        <vt:i4>0</vt:i4>
      </vt:variant>
      <vt:variant>
        <vt:i4>5</vt:i4>
      </vt:variant>
      <vt:variant>
        <vt:lpwstr>mailto:post@voss.frivilligsentral.no</vt:lpwstr>
      </vt:variant>
      <vt:variant>
        <vt:lpwstr/>
      </vt:variant>
      <vt:variant>
        <vt:i4>2228297</vt:i4>
      </vt:variant>
      <vt:variant>
        <vt:i4>51</vt:i4>
      </vt:variant>
      <vt:variant>
        <vt:i4>0</vt:i4>
      </vt:variant>
      <vt:variant>
        <vt:i4>5</vt:i4>
      </vt:variant>
      <vt:variant>
        <vt:lpwstr>mailto:sm435@kyrkja.no</vt:lpwstr>
      </vt:variant>
      <vt:variant>
        <vt:lpwstr/>
      </vt:variant>
      <vt:variant>
        <vt:i4>3276901</vt:i4>
      </vt:variant>
      <vt:variant>
        <vt:i4>48</vt:i4>
      </vt:variant>
      <vt:variant>
        <vt:i4>0</vt:i4>
      </vt:variant>
      <vt:variant>
        <vt:i4>5</vt:i4>
      </vt:variant>
      <vt:variant>
        <vt:lpwstr>http://www.friskus.com/</vt:lpwstr>
      </vt:variant>
      <vt:variant>
        <vt:lpwstr/>
      </vt:variant>
      <vt:variant>
        <vt:i4>4456567</vt:i4>
      </vt:variant>
      <vt:variant>
        <vt:i4>45</vt:i4>
      </vt:variant>
      <vt:variant>
        <vt:i4>0</vt:i4>
      </vt:variant>
      <vt:variant>
        <vt:i4>5</vt:i4>
      </vt:variant>
      <vt:variant>
        <vt:lpwstr>mailto:rjersin@online.no</vt:lpwstr>
      </vt:variant>
      <vt:variant>
        <vt:lpwstr/>
      </vt:variant>
      <vt:variant>
        <vt:i4>6684780</vt:i4>
      </vt:variant>
      <vt:variant>
        <vt:i4>42</vt:i4>
      </vt:variant>
      <vt:variant>
        <vt:i4>0</vt:i4>
      </vt:variant>
      <vt:variant>
        <vt:i4>5</vt:i4>
      </vt:variant>
      <vt:variant>
        <vt:lpwstr>http://www.senioruniversitetet.no/</vt:lpwstr>
      </vt:variant>
      <vt:variant>
        <vt:lpwstr/>
      </vt:variant>
      <vt:variant>
        <vt:i4>1638402</vt:i4>
      </vt:variant>
      <vt:variant>
        <vt:i4>39</vt:i4>
      </vt:variant>
      <vt:variant>
        <vt:i4>0</vt:i4>
      </vt:variant>
      <vt:variant>
        <vt:i4>5</vt:i4>
      </vt:variant>
      <vt:variant>
        <vt:lpwstr>http://www.vossbibliotek.no/</vt:lpwstr>
      </vt:variant>
      <vt:variant>
        <vt:lpwstr/>
      </vt:variant>
      <vt:variant>
        <vt:i4>4128855</vt:i4>
      </vt:variant>
      <vt:variant>
        <vt:i4>36</vt:i4>
      </vt:variant>
      <vt:variant>
        <vt:i4>0</vt:i4>
      </vt:variant>
      <vt:variant>
        <vt:i4>5</vt:i4>
      </vt:variant>
      <vt:variant>
        <vt:lpwstr>mailto:voss@voss.folkebibl.no</vt:lpwstr>
      </vt:variant>
      <vt:variant>
        <vt:lpwstr/>
      </vt:variant>
      <vt:variant>
        <vt:i4>7602272</vt:i4>
      </vt:variant>
      <vt:variant>
        <vt:i4>33</vt:i4>
      </vt:variant>
      <vt:variant>
        <vt:i4>0</vt:i4>
      </vt:variant>
      <vt:variant>
        <vt:i4>5</vt:i4>
      </vt:variant>
      <vt:variant>
        <vt:lpwstr>http://www.vossbowling.no/</vt:lpwstr>
      </vt:variant>
      <vt:variant>
        <vt:lpwstr/>
      </vt:variant>
      <vt:variant>
        <vt:i4>1114145</vt:i4>
      </vt:variant>
      <vt:variant>
        <vt:i4>30</vt:i4>
      </vt:variant>
      <vt:variant>
        <vt:i4>0</vt:i4>
      </vt:variant>
      <vt:variant>
        <vt:i4>5</vt:i4>
      </vt:variant>
      <vt:variant>
        <vt:lpwstr>mailto:post@vossbowling.no</vt:lpwstr>
      </vt:variant>
      <vt:variant>
        <vt:lpwstr/>
      </vt:variant>
      <vt:variant>
        <vt:i4>1835100</vt:i4>
      </vt:variant>
      <vt:variant>
        <vt:i4>27</vt:i4>
      </vt:variant>
      <vt:variant>
        <vt:i4>0</vt:i4>
      </vt:variant>
      <vt:variant>
        <vt:i4>5</vt:i4>
      </vt:variant>
      <vt:variant>
        <vt:lpwstr>http://www.vossutferdslag.no/</vt:lpwstr>
      </vt:variant>
      <vt:variant>
        <vt:lpwstr/>
      </vt:variant>
      <vt:variant>
        <vt:i4>3407950</vt:i4>
      </vt:variant>
      <vt:variant>
        <vt:i4>24</vt:i4>
      </vt:variant>
      <vt:variant>
        <vt:i4>0</vt:i4>
      </vt:variant>
      <vt:variant>
        <vt:i4>5</vt:i4>
      </vt:variant>
      <vt:variant>
        <vt:lpwstr>mailto:voss.utferdslag@visitvoss.no</vt:lpwstr>
      </vt:variant>
      <vt:variant>
        <vt:lpwstr/>
      </vt:variant>
      <vt:variant>
        <vt:i4>4390928</vt:i4>
      </vt:variant>
      <vt:variant>
        <vt:i4>21</vt:i4>
      </vt:variant>
      <vt:variant>
        <vt:i4>0</vt:i4>
      </vt:variant>
      <vt:variant>
        <vt:i4>5</vt:i4>
      </vt:variant>
      <vt:variant>
        <vt:lpwstr>http://www.voss.frivilligsentral.no/</vt:lpwstr>
      </vt:variant>
      <vt:variant>
        <vt:lpwstr/>
      </vt:variant>
      <vt:variant>
        <vt:i4>6357014</vt:i4>
      </vt:variant>
      <vt:variant>
        <vt:i4>18</vt:i4>
      </vt:variant>
      <vt:variant>
        <vt:i4>0</vt:i4>
      </vt:variant>
      <vt:variant>
        <vt:i4>5</vt:i4>
      </vt:variant>
      <vt:variant>
        <vt:lpwstr>mailto:post@voss.frivilligsentral.no</vt:lpwstr>
      </vt:variant>
      <vt:variant>
        <vt:lpwstr/>
      </vt:variant>
      <vt:variant>
        <vt:i4>3801134</vt:i4>
      </vt:variant>
      <vt:variant>
        <vt:i4>15</vt:i4>
      </vt:variant>
      <vt:variant>
        <vt:i4>0</vt:i4>
      </vt:variant>
      <vt:variant>
        <vt:i4>5</vt:i4>
      </vt:variant>
      <vt:variant>
        <vt:lpwstr>http://www.bulkenturmarsj.com/</vt:lpwstr>
      </vt:variant>
      <vt:variant>
        <vt:lpwstr/>
      </vt:variant>
      <vt:variant>
        <vt:i4>5767222</vt:i4>
      </vt:variant>
      <vt:variant>
        <vt:i4>12</vt:i4>
      </vt:variant>
      <vt:variant>
        <vt:i4>0</vt:i4>
      </vt:variant>
      <vt:variant>
        <vt:i4>5</vt:i4>
      </vt:variant>
      <vt:variant>
        <vt:lpwstr>mailto:harald.ringheim@gmail.com</vt:lpwstr>
      </vt:variant>
      <vt:variant>
        <vt:lpwstr/>
      </vt:variant>
      <vt:variant>
        <vt:i4>2949206</vt:i4>
      </vt:variant>
      <vt:variant>
        <vt:i4>9</vt:i4>
      </vt:variant>
      <vt:variant>
        <vt:i4>0</vt:i4>
      </vt:variant>
      <vt:variant>
        <vt:i4>5</vt:i4>
      </vt:variant>
      <vt:variant>
        <vt:lpwstr>mailto:r-johnss@online.no</vt:lpwstr>
      </vt:variant>
      <vt:variant>
        <vt:lpwstr/>
      </vt:variant>
      <vt:variant>
        <vt:i4>1179730</vt:i4>
      </vt:variant>
      <vt:variant>
        <vt:i4>6</vt:i4>
      </vt:variant>
      <vt:variant>
        <vt:i4>0</vt:i4>
      </vt:variant>
      <vt:variant>
        <vt:i4>5</vt:i4>
      </vt:variant>
      <vt:variant>
        <vt:lpwstr>http://www.seniordans.no/</vt:lpwstr>
      </vt:variant>
      <vt:variant>
        <vt:lpwstr/>
      </vt:variant>
      <vt:variant>
        <vt:i4>4915308</vt:i4>
      </vt:variant>
      <vt:variant>
        <vt:i4>3</vt:i4>
      </vt:variant>
      <vt:variant>
        <vt:i4>0</vt:i4>
      </vt:variant>
      <vt:variant>
        <vt:i4>5</vt:i4>
      </vt:variant>
      <vt:variant>
        <vt:lpwstr>mailto:bulken@seniordans.no</vt:lpwstr>
      </vt:variant>
      <vt:variant>
        <vt:lpwstr/>
      </vt:variant>
      <vt:variant>
        <vt:i4>3538966</vt:i4>
      </vt:variant>
      <vt:variant>
        <vt:i4>0</vt:i4>
      </vt:variant>
      <vt:variant>
        <vt:i4>0</vt:i4>
      </vt:variant>
      <vt:variant>
        <vt:i4>5</vt:i4>
      </vt:variant>
      <vt:variant>
        <vt:lpwstr>mailto:resepsjon@vossabadet.no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AKTIVITETSTILBOD OG MØTEPLASSAR</dc:title>
  <dc:subject>FOR SENIORAR</dc:subject>
  <dc:creator>Vilde Eikeset</dc:creator>
  <cp:keywords/>
  <dc:description/>
  <cp:lastModifiedBy>Thor Morten Trå</cp:lastModifiedBy>
  <cp:revision>2</cp:revision>
  <cp:lastPrinted>2023-12-19T11:28:00Z</cp:lastPrinted>
  <dcterms:created xsi:type="dcterms:W3CDTF">2023-12-19T11:28:00Z</dcterms:created>
  <dcterms:modified xsi:type="dcterms:W3CDTF">2023-12-19T11:28:00Z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0x010100D36A604C52665A45BC14B28EE995D7FD</vt:lpwstr>
  </property>
</Properties>
</file>